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1C9C1" w14:textId="14519DE2" w:rsidR="001510AB" w:rsidRPr="00D01AD1" w:rsidRDefault="001510AB" w:rsidP="003E2E4C">
      <w:pPr>
        <w:pStyle w:val="Title"/>
        <w:spacing w:after="360"/>
      </w:pPr>
      <w:r w:rsidRPr="00D01AD1">
        <w:t>funds in court</w:t>
      </w:r>
    </w:p>
    <w:p w14:paraId="436A0504" w14:textId="1EA3D882" w:rsidR="00C72336" w:rsidRPr="00D01AD1" w:rsidRDefault="00597849" w:rsidP="00210B9E">
      <w:pPr>
        <w:pStyle w:val="Title"/>
      </w:pPr>
      <w:r w:rsidRPr="00D01AD1">
        <w:t>Corporate governance statement</w:t>
      </w:r>
    </w:p>
    <w:p w14:paraId="554F51EE" w14:textId="77777777" w:rsidR="00210B9E" w:rsidRPr="00D01AD1" w:rsidRDefault="00210B9E" w:rsidP="00F25975"/>
    <w:p w14:paraId="5F06EB61" w14:textId="2B46D570" w:rsidR="00210B9E" w:rsidRPr="00FE6E57" w:rsidRDefault="6D883267" w:rsidP="318AC879">
      <w:pPr>
        <w:pBdr>
          <w:top w:val="single" w:sz="4" w:space="1" w:color="45545F" w:themeColor="text2"/>
          <w:bottom w:val="single" w:sz="4" w:space="1" w:color="45545F" w:themeColor="text2"/>
        </w:pBdr>
        <w:rPr>
          <w:rFonts w:asciiTheme="majorHAnsi" w:hAnsiTheme="majorHAnsi"/>
          <w:color w:val="45545F" w:themeColor="text2"/>
          <w:sz w:val="48"/>
          <w:szCs w:val="48"/>
        </w:rPr>
      </w:pPr>
      <w:bookmarkStart w:id="0" w:name="_Toc189733738"/>
      <w:bookmarkStart w:id="1" w:name="_Toc189734359"/>
      <w:bookmarkStart w:id="2" w:name="_Toc211609306"/>
      <w:r w:rsidRPr="318AC879">
        <w:rPr>
          <w:rFonts w:asciiTheme="majorHAnsi" w:hAnsiTheme="majorHAnsi"/>
          <w:color w:val="45545F" w:themeColor="text2"/>
          <w:sz w:val="48"/>
          <w:szCs w:val="48"/>
        </w:rPr>
        <w:t>March</w:t>
      </w:r>
      <w:r w:rsidR="00B803C2" w:rsidRPr="318AC879">
        <w:rPr>
          <w:rFonts w:asciiTheme="majorHAnsi" w:hAnsiTheme="majorHAnsi"/>
          <w:color w:val="45545F" w:themeColor="text2"/>
          <w:sz w:val="48"/>
          <w:szCs w:val="48"/>
        </w:rPr>
        <w:t xml:space="preserve"> </w:t>
      </w:r>
      <w:r w:rsidR="00A730D2" w:rsidRPr="318AC879">
        <w:rPr>
          <w:rFonts w:asciiTheme="majorHAnsi" w:hAnsiTheme="majorHAnsi"/>
          <w:color w:val="45545F" w:themeColor="text2"/>
          <w:sz w:val="48"/>
          <w:szCs w:val="48"/>
        </w:rPr>
        <w:t>202</w:t>
      </w:r>
      <w:bookmarkEnd w:id="0"/>
      <w:bookmarkEnd w:id="1"/>
      <w:bookmarkEnd w:id="2"/>
      <w:r w:rsidR="0064288E" w:rsidRPr="318AC879">
        <w:rPr>
          <w:rFonts w:asciiTheme="majorHAnsi" w:hAnsiTheme="majorHAnsi"/>
          <w:color w:val="45545F" w:themeColor="text2"/>
          <w:sz w:val="48"/>
          <w:szCs w:val="48"/>
        </w:rPr>
        <w:t>6</w:t>
      </w:r>
    </w:p>
    <w:p w14:paraId="2780D2DD" w14:textId="4AE5E9D9" w:rsidR="00210B9E" w:rsidRPr="00D01AD1" w:rsidRDefault="00210B9E" w:rsidP="00431CF6">
      <w:r w:rsidRPr="00D01AD1">
        <w:t xml:space="preserve">Prepared by </w:t>
      </w:r>
      <w:r w:rsidR="00A730D2" w:rsidRPr="00D01AD1">
        <w:t>John Dennison, Corporate Governance Manager</w:t>
      </w:r>
    </w:p>
    <w:p w14:paraId="14262DF9" w14:textId="77777777" w:rsidR="00C72336" w:rsidRPr="00D01AD1" w:rsidRDefault="00C72336" w:rsidP="00F25975"/>
    <w:p w14:paraId="17BE5A17" w14:textId="77777777" w:rsidR="00C72336" w:rsidRPr="00D01AD1" w:rsidRDefault="00C72336" w:rsidP="00F25975">
      <w:pPr>
        <w:sectPr w:rsidR="00C72336" w:rsidRPr="00D01AD1" w:rsidSect="00693AC7">
          <w:headerReference w:type="default" r:id="rId11"/>
          <w:footerReference w:type="default" r:id="rId12"/>
          <w:headerReference w:type="first" r:id="rId13"/>
          <w:footerReference w:type="first" r:id="rId14"/>
          <w:type w:val="continuous"/>
          <w:pgSz w:w="11906" w:h="16838"/>
          <w:pgMar w:top="1134" w:right="902" w:bottom="567" w:left="709" w:header="708" w:footer="708" w:gutter="0"/>
          <w:cols w:space="708"/>
          <w:titlePg/>
          <w:docGrid w:linePitch="360"/>
        </w:sectPr>
      </w:pPr>
    </w:p>
    <w:p w14:paraId="3171501D" w14:textId="4F6ADAC9" w:rsidR="00FE6E57" w:rsidRPr="00FE6E57" w:rsidRDefault="00FE6E57" w:rsidP="00140CCB">
      <w:pPr>
        <w:pStyle w:val="Heading1"/>
      </w:pPr>
      <w:bookmarkStart w:id="3" w:name="_Toc222924561"/>
      <w:r w:rsidRPr="00FE6E57">
        <w:lastRenderedPageBreak/>
        <w:t>Contents</w:t>
      </w:r>
      <w:bookmarkEnd w:id="3"/>
    </w:p>
    <w:p w14:paraId="259AC7E6" w14:textId="77777777" w:rsidR="00FE6E57" w:rsidRPr="00FE6E57" w:rsidRDefault="00FE6E57" w:rsidP="00FE6E57"/>
    <w:p w14:paraId="1EFD1670" w14:textId="00974361" w:rsidR="00205B58" w:rsidRDefault="00FE6E57">
      <w:pPr>
        <w:pStyle w:val="TOC1"/>
        <w:tabs>
          <w:tab w:val="right" w:leader="dot" w:pos="10285"/>
        </w:tabs>
        <w:rPr>
          <w:rFonts w:eastAsiaTheme="minorEastAsia" w:cstheme="minorBidi"/>
          <w:bCs w:val="0"/>
          <w:i w:val="0"/>
          <w:iCs w:val="0"/>
          <w:caps w:val="0"/>
          <w:noProof/>
          <w:kern w:val="2"/>
          <w:sz w:val="24"/>
          <w:szCs w:val="24"/>
          <w:lang w:eastAsia="en-AU"/>
        </w:rPr>
      </w:pPr>
      <w:r w:rsidRPr="00BA60CB">
        <w:rPr>
          <w:rFonts w:eastAsia="Arial" w:cs="Times New Roman"/>
          <w:b/>
          <w:bCs w:val="0"/>
          <w:i w:val="0"/>
          <w:iCs w:val="0"/>
          <w:caps w:val="0"/>
          <w:noProof/>
          <w:color w:val="45545F" w:themeColor="text2"/>
          <w:sz w:val="28"/>
          <w:szCs w:val="28"/>
          <w14:ligatures w14:val="none"/>
        </w:rPr>
        <w:fldChar w:fldCharType="begin"/>
      </w:r>
      <w:r w:rsidRPr="00BA60CB">
        <w:rPr>
          <w:rFonts w:eastAsia="Arial" w:cs="Times New Roman"/>
          <w:b/>
          <w:bCs w:val="0"/>
          <w:i w:val="0"/>
          <w:iCs w:val="0"/>
          <w:caps w:val="0"/>
          <w:noProof/>
          <w:color w:val="45545F" w:themeColor="text2"/>
          <w:sz w:val="28"/>
          <w:szCs w:val="28"/>
          <w14:ligatures w14:val="none"/>
        </w:rPr>
        <w:instrText xml:space="preserve"> TOC \o "1-1" \u </w:instrText>
      </w:r>
      <w:r w:rsidRPr="00BA60CB">
        <w:rPr>
          <w:rFonts w:eastAsia="Arial" w:cs="Times New Roman"/>
          <w:b/>
          <w:bCs w:val="0"/>
          <w:i w:val="0"/>
          <w:iCs w:val="0"/>
          <w:caps w:val="0"/>
          <w:noProof/>
          <w:color w:val="45545F" w:themeColor="text2"/>
          <w:sz w:val="28"/>
          <w:szCs w:val="28"/>
          <w14:ligatures w14:val="none"/>
        </w:rPr>
        <w:fldChar w:fldCharType="separate"/>
      </w:r>
      <w:r w:rsidR="00205B58">
        <w:rPr>
          <w:noProof/>
        </w:rPr>
        <w:t>Introduction</w:t>
      </w:r>
      <w:r w:rsidR="00205B58">
        <w:rPr>
          <w:noProof/>
        </w:rPr>
        <w:tab/>
      </w:r>
      <w:r w:rsidR="00205B58">
        <w:rPr>
          <w:noProof/>
        </w:rPr>
        <w:fldChar w:fldCharType="begin"/>
      </w:r>
      <w:r w:rsidR="00205B58">
        <w:rPr>
          <w:noProof/>
        </w:rPr>
        <w:instrText xml:space="preserve"> PAGEREF _Toc222924562 \h </w:instrText>
      </w:r>
      <w:r w:rsidR="00205B58">
        <w:rPr>
          <w:noProof/>
        </w:rPr>
      </w:r>
      <w:r w:rsidR="00205B58">
        <w:rPr>
          <w:noProof/>
        </w:rPr>
        <w:fldChar w:fldCharType="separate"/>
      </w:r>
      <w:r w:rsidR="007E34CA">
        <w:rPr>
          <w:noProof/>
        </w:rPr>
        <w:t>3</w:t>
      </w:r>
      <w:r w:rsidR="00205B58">
        <w:rPr>
          <w:noProof/>
        </w:rPr>
        <w:fldChar w:fldCharType="end"/>
      </w:r>
    </w:p>
    <w:p w14:paraId="6E5283E7" w14:textId="20C2130D" w:rsidR="00205B58" w:rsidRDefault="00205B58">
      <w:pPr>
        <w:pStyle w:val="TOC1"/>
        <w:tabs>
          <w:tab w:val="right" w:leader="dot" w:pos="10285"/>
        </w:tabs>
        <w:rPr>
          <w:rFonts w:eastAsiaTheme="minorEastAsia" w:cstheme="minorBidi"/>
          <w:bCs w:val="0"/>
          <w:i w:val="0"/>
          <w:iCs w:val="0"/>
          <w:caps w:val="0"/>
          <w:noProof/>
          <w:kern w:val="2"/>
          <w:sz w:val="24"/>
          <w:szCs w:val="24"/>
          <w:lang w:eastAsia="en-AU"/>
        </w:rPr>
      </w:pPr>
      <w:r w:rsidRPr="000915C7">
        <w:rPr>
          <w:noProof/>
        </w:rPr>
        <w:t>Corporate governance structure</w:t>
      </w:r>
      <w:r>
        <w:rPr>
          <w:noProof/>
        </w:rPr>
        <w:tab/>
      </w:r>
      <w:r>
        <w:rPr>
          <w:noProof/>
        </w:rPr>
        <w:fldChar w:fldCharType="begin"/>
      </w:r>
      <w:r>
        <w:rPr>
          <w:noProof/>
        </w:rPr>
        <w:instrText xml:space="preserve"> PAGEREF _Toc222924563 \h </w:instrText>
      </w:r>
      <w:r>
        <w:rPr>
          <w:noProof/>
        </w:rPr>
      </w:r>
      <w:r>
        <w:rPr>
          <w:noProof/>
        </w:rPr>
        <w:fldChar w:fldCharType="separate"/>
      </w:r>
      <w:r w:rsidR="007E34CA">
        <w:rPr>
          <w:noProof/>
        </w:rPr>
        <w:t>4</w:t>
      </w:r>
      <w:r>
        <w:rPr>
          <w:noProof/>
        </w:rPr>
        <w:fldChar w:fldCharType="end"/>
      </w:r>
    </w:p>
    <w:p w14:paraId="6E9B1E1D" w14:textId="4ADFBEC6" w:rsidR="00205B58" w:rsidRDefault="00205B58">
      <w:pPr>
        <w:pStyle w:val="TOC1"/>
        <w:tabs>
          <w:tab w:val="right" w:leader="dot" w:pos="10285"/>
        </w:tabs>
        <w:rPr>
          <w:rFonts w:eastAsiaTheme="minorEastAsia" w:cstheme="minorBidi"/>
          <w:bCs w:val="0"/>
          <w:i w:val="0"/>
          <w:iCs w:val="0"/>
          <w:caps w:val="0"/>
          <w:noProof/>
          <w:kern w:val="2"/>
          <w:sz w:val="24"/>
          <w:szCs w:val="24"/>
          <w:lang w:eastAsia="en-AU"/>
        </w:rPr>
      </w:pPr>
      <w:r w:rsidRPr="000915C7">
        <w:rPr>
          <w:noProof/>
        </w:rPr>
        <w:t>Vision, mission and values</w:t>
      </w:r>
      <w:r>
        <w:rPr>
          <w:noProof/>
        </w:rPr>
        <w:tab/>
      </w:r>
      <w:r>
        <w:rPr>
          <w:noProof/>
        </w:rPr>
        <w:fldChar w:fldCharType="begin"/>
      </w:r>
      <w:r>
        <w:rPr>
          <w:noProof/>
        </w:rPr>
        <w:instrText xml:space="preserve"> PAGEREF _Toc222924564 \h </w:instrText>
      </w:r>
      <w:r>
        <w:rPr>
          <w:noProof/>
        </w:rPr>
      </w:r>
      <w:r>
        <w:rPr>
          <w:noProof/>
        </w:rPr>
        <w:fldChar w:fldCharType="separate"/>
      </w:r>
      <w:r w:rsidR="007E34CA">
        <w:rPr>
          <w:noProof/>
        </w:rPr>
        <w:t>5</w:t>
      </w:r>
      <w:r>
        <w:rPr>
          <w:noProof/>
        </w:rPr>
        <w:fldChar w:fldCharType="end"/>
      </w:r>
    </w:p>
    <w:p w14:paraId="4FDF3FA3" w14:textId="06499F5A" w:rsidR="00205B58" w:rsidRDefault="00205B58">
      <w:pPr>
        <w:pStyle w:val="TOC1"/>
        <w:tabs>
          <w:tab w:val="right" w:leader="dot" w:pos="10285"/>
        </w:tabs>
        <w:rPr>
          <w:rFonts w:eastAsiaTheme="minorEastAsia" w:cstheme="minorBidi"/>
          <w:bCs w:val="0"/>
          <w:i w:val="0"/>
          <w:iCs w:val="0"/>
          <w:caps w:val="0"/>
          <w:noProof/>
          <w:kern w:val="2"/>
          <w:sz w:val="24"/>
          <w:szCs w:val="24"/>
          <w:lang w:eastAsia="en-AU"/>
        </w:rPr>
      </w:pPr>
      <w:r w:rsidRPr="000915C7">
        <w:rPr>
          <w:noProof/>
        </w:rPr>
        <w:t>Organisational structure</w:t>
      </w:r>
      <w:r>
        <w:rPr>
          <w:noProof/>
        </w:rPr>
        <w:tab/>
      </w:r>
      <w:r>
        <w:rPr>
          <w:noProof/>
        </w:rPr>
        <w:fldChar w:fldCharType="begin"/>
      </w:r>
      <w:r>
        <w:rPr>
          <w:noProof/>
        </w:rPr>
        <w:instrText xml:space="preserve"> PAGEREF _Toc222924565 \h </w:instrText>
      </w:r>
      <w:r>
        <w:rPr>
          <w:noProof/>
        </w:rPr>
      </w:r>
      <w:r>
        <w:rPr>
          <w:noProof/>
        </w:rPr>
        <w:fldChar w:fldCharType="separate"/>
      </w:r>
      <w:r w:rsidR="007E34CA">
        <w:rPr>
          <w:noProof/>
        </w:rPr>
        <w:t>6</w:t>
      </w:r>
      <w:r>
        <w:rPr>
          <w:noProof/>
        </w:rPr>
        <w:fldChar w:fldCharType="end"/>
      </w:r>
    </w:p>
    <w:p w14:paraId="429928DB" w14:textId="41C25256" w:rsidR="00205B58" w:rsidRDefault="00205B58">
      <w:pPr>
        <w:pStyle w:val="TOC1"/>
        <w:tabs>
          <w:tab w:val="right" w:leader="dot" w:pos="10285"/>
        </w:tabs>
        <w:rPr>
          <w:rFonts w:eastAsiaTheme="minorEastAsia" w:cstheme="minorBidi"/>
          <w:bCs w:val="0"/>
          <w:i w:val="0"/>
          <w:iCs w:val="0"/>
          <w:caps w:val="0"/>
          <w:noProof/>
          <w:kern w:val="2"/>
          <w:sz w:val="24"/>
          <w:szCs w:val="24"/>
          <w:lang w:eastAsia="en-AU"/>
        </w:rPr>
      </w:pPr>
      <w:r w:rsidRPr="000915C7">
        <w:rPr>
          <w:noProof/>
        </w:rPr>
        <w:t>Chief Executive Officer and Leadership Team</w:t>
      </w:r>
      <w:r>
        <w:rPr>
          <w:noProof/>
        </w:rPr>
        <w:tab/>
      </w:r>
      <w:r>
        <w:rPr>
          <w:noProof/>
        </w:rPr>
        <w:fldChar w:fldCharType="begin"/>
      </w:r>
      <w:r>
        <w:rPr>
          <w:noProof/>
        </w:rPr>
        <w:instrText xml:space="preserve"> PAGEREF _Toc222924566 \h </w:instrText>
      </w:r>
      <w:r>
        <w:rPr>
          <w:noProof/>
        </w:rPr>
      </w:r>
      <w:r>
        <w:rPr>
          <w:noProof/>
        </w:rPr>
        <w:fldChar w:fldCharType="separate"/>
      </w:r>
      <w:r w:rsidR="007E34CA">
        <w:rPr>
          <w:noProof/>
        </w:rPr>
        <w:t>7</w:t>
      </w:r>
      <w:r>
        <w:rPr>
          <w:noProof/>
        </w:rPr>
        <w:fldChar w:fldCharType="end"/>
      </w:r>
    </w:p>
    <w:p w14:paraId="08C12ED5" w14:textId="0DCA48D4" w:rsidR="00205B58" w:rsidRDefault="00205B58">
      <w:pPr>
        <w:pStyle w:val="TOC1"/>
        <w:tabs>
          <w:tab w:val="right" w:leader="dot" w:pos="10285"/>
        </w:tabs>
        <w:rPr>
          <w:rFonts w:eastAsiaTheme="minorEastAsia" w:cstheme="minorBidi"/>
          <w:bCs w:val="0"/>
          <w:i w:val="0"/>
          <w:iCs w:val="0"/>
          <w:caps w:val="0"/>
          <w:noProof/>
          <w:kern w:val="2"/>
          <w:sz w:val="24"/>
          <w:szCs w:val="24"/>
          <w:lang w:eastAsia="en-AU"/>
        </w:rPr>
      </w:pPr>
      <w:r w:rsidRPr="000915C7">
        <w:rPr>
          <w:noProof/>
        </w:rPr>
        <w:t>Specialist advisory committees</w:t>
      </w:r>
      <w:r>
        <w:rPr>
          <w:noProof/>
        </w:rPr>
        <w:tab/>
      </w:r>
      <w:r>
        <w:rPr>
          <w:noProof/>
        </w:rPr>
        <w:fldChar w:fldCharType="begin"/>
      </w:r>
      <w:r>
        <w:rPr>
          <w:noProof/>
        </w:rPr>
        <w:instrText xml:space="preserve"> PAGEREF _Toc222924567 \h </w:instrText>
      </w:r>
      <w:r>
        <w:rPr>
          <w:noProof/>
        </w:rPr>
      </w:r>
      <w:r>
        <w:rPr>
          <w:noProof/>
        </w:rPr>
        <w:fldChar w:fldCharType="separate"/>
      </w:r>
      <w:r w:rsidR="007E34CA">
        <w:rPr>
          <w:noProof/>
        </w:rPr>
        <w:t>8</w:t>
      </w:r>
      <w:r>
        <w:rPr>
          <w:noProof/>
        </w:rPr>
        <w:fldChar w:fldCharType="end"/>
      </w:r>
    </w:p>
    <w:p w14:paraId="762E499D" w14:textId="7611FEF4" w:rsidR="00205B58" w:rsidRDefault="00205B58">
      <w:pPr>
        <w:pStyle w:val="TOC1"/>
        <w:tabs>
          <w:tab w:val="right" w:leader="dot" w:pos="10285"/>
        </w:tabs>
        <w:rPr>
          <w:rFonts w:eastAsiaTheme="minorEastAsia" w:cstheme="minorBidi"/>
          <w:bCs w:val="0"/>
          <w:i w:val="0"/>
          <w:iCs w:val="0"/>
          <w:caps w:val="0"/>
          <w:noProof/>
          <w:kern w:val="2"/>
          <w:sz w:val="24"/>
          <w:szCs w:val="24"/>
          <w:lang w:eastAsia="en-AU"/>
        </w:rPr>
      </w:pPr>
      <w:r w:rsidRPr="000915C7">
        <w:rPr>
          <w:noProof/>
        </w:rPr>
        <w:t>External advisory groups and other stakeholders</w:t>
      </w:r>
      <w:r>
        <w:rPr>
          <w:noProof/>
        </w:rPr>
        <w:tab/>
      </w:r>
      <w:r>
        <w:rPr>
          <w:noProof/>
        </w:rPr>
        <w:fldChar w:fldCharType="begin"/>
      </w:r>
      <w:r>
        <w:rPr>
          <w:noProof/>
        </w:rPr>
        <w:instrText xml:space="preserve"> PAGEREF _Toc222924568 \h </w:instrText>
      </w:r>
      <w:r>
        <w:rPr>
          <w:noProof/>
        </w:rPr>
      </w:r>
      <w:r>
        <w:rPr>
          <w:noProof/>
        </w:rPr>
        <w:fldChar w:fldCharType="separate"/>
      </w:r>
      <w:r w:rsidR="007E34CA">
        <w:rPr>
          <w:noProof/>
        </w:rPr>
        <w:t>11</w:t>
      </w:r>
      <w:r>
        <w:rPr>
          <w:noProof/>
        </w:rPr>
        <w:fldChar w:fldCharType="end"/>
      </w:r>
    </w:p>
    <w:p w14:paraId="68CAFAA1" w14:textId="539CEC04" w:rsidR="00205B58" w:rsidRDefault="00205B58">
      <w:pPr>
        <w:pStyle w:val="TOC1"/>
        <w:tabs>
          <w:tab w:val="right" w:leader="dot" w:pos="10285"/>
        </w:tabs>
        <w:rPr>
          <w:rFonts w:eastAsiaTheme="minorEastAsia" w:cstheme="minorBidi"/>
          <w:bCs w:val="0"/>
          <w:i w:val="0"/>
          <w:iCs w:val="0"/>
          <w:caps w:val="0"/>
          <w:noProof/>
          <w:kern w:val="2"/>
          <w:sz w:val="24"/>
          <w:szCs w:val="24"/>
          <w:lang w:eastAsia="en-AU"/>
        </w:rPr>
      </w:pPr>
      <w:r w:rsidRPr="000915C7">
        <w:rPr>
          <w:noProof/>
        </w:rPr>
        <w:t>Policies and procedures</w:t>
      </w:r>
      <w:r>
        <w:rPr>
          <w:noProof/>
        </w:rPr>
        <w:tab/>
      </w:r>
      <w:r>
        <w:rPr>
          <w:noProof/>
        </w:rPr>
        <w:fldChar w:fldCharType="begin"/>
      </w:r>
      <w:r>
        <w:rPr>
          <w:noProof/>
        </w:rPr>
        <w:instrText xml:space="preserve"> PAGEREF _Toc222924569 \h </w:instrText>
      </w:r>
      <w:r>
        <w:rPr>
          <w:noProof/>
        </w:rPr>
      </w:r>
      <w:r>
        <w:rPr>
          <w:noProof/>
        </w:rPr>
        <w:fldChar w:fldCharType="separate"/>
      </w:r>
      <w:r w:rsidR="007E34CA">
        <w:rPr>
          <w:noProof/>
        </w:rPr>
        <w:t>13</w:t>
      </w:r>
      <w:r>
        <w:rPr>
          <w:noProof/>
        </w:rPr>
        <w:fldChar w:fldCharType="end"/>
      </w:r>
    </w:p>
    <w:p w14:paraId="4DFDD039" w14:textId="015BCEFC" w:rsidR="00205B58" w:rsidRDefault="00205B58">
      <w:pPr>
        <w:pStyle w:val="TOC1"/>
        <w:tabs>
          <w:tab w:val="right" w:leader="dot" w:pos="10285"/>
        </w:tabs>
        <w:rPr>
          <w:rFonts w:eastAsiaTheme="minorEastAsia" w:cstheme="minorBidi"/>
          <w:bCs w:val="0"/>
          <w:i w:val="0"/>
          <w:iCs w:val="0"/>
          <w:caps w:val="0"/>
          <w:noProof/>
          <w:kern w:val="2"/>
          <w:sz w:val="24"/>
          <w:szCs w:val="24"/>
          <w:lang w:eastAsia="en-AU"/>
        </w:rPr>
      </w:pPr>
      <w:r w:rsidRPr="000915C7">
        <w:rPr>
          <w:noProof/>
        </w:rPr>
        <w:t>Risk management</w:t>
      </w:r>
      <w:r>
        <w:rPr>
          <w:noProof/>
        </w:rPr>
        <w:tab/>
      </w:r>
      <w:r>
        <w:rPr>
          <w:noProof/>
        </w:rPr>
        <w:fldChar w:fldCharType="begin"/>
      </w:r>
      <w:r>
        <w:rPr>
          <w:noProof/>
        </w:rPr>
        <w:instrText xml:space="preserve"> PAGEREF _Toc222924570 \h </w:instrText>
      </w:r>
      <w:r>
        <w:rPr>
          <w:noProof/>
        </w:rPr>
      </w:r>
      <w:r>
        <w:rPr>
          <w:noProof/>
        </w:rPr>
        <w:fldChar w:fldCharType="separate"/>
      </w:r>
      <w:r w:rsidR="007E34CA">
        <w:rPr>
          <w:noProof/>
        </w:rPr>
        <w:t>14</w:t>
      </w:r>
      <w:r>
        <w:rPr>
          <w:noProof/>
        </w:rPr>
        <w:fldChar w:fldCharType="end"/>
      </w:r>
    </w:p>
    <w:p w14:paraId="1D29FD77" w14:textId="03491B97" w:rsidR="00205B58" w:rsidRDefault="00205B58">
      <w:pPr>
        <w:pStyle w:val="TOC1"/>
        <w:tabs>
          <w:tab w:val="right" w:leader="dot" w:pos="10285"/>
        </w:tabs>
        <w:rPr>
          <w:rFonts w:eastAsiaTheme="minorEastAsia" w:cstheme="minorBidi"/>
          <w:bCs w:val="0"/>
          <w:i w:val="0"/>
          <w:iCs w:val="0"/>
          <w:caps w:val="0"/>
          <w:noProof/>
          <w:kern w:val="2"/>
          <w:sz w:val="24"/>
          <w:szCs w:val="24"/>
          <w:lang w:eastAsia="en-AU"/>
        </w:rPr>
      </w:pPr>
      <w:r w:rsidRPr="000915C7">
        <w:rPr>
          <w:noProof/>
        </w:rPr>
        <w:t>Assurance</w:t>
      </w:r>
      <w:r>
        <w:rPr>
          <w:noProof/>
        </w:rPr>
        <w:tab/>
      </w:r>
      <w:r>
        <w:rPr>
          <w:noProof/>
        </w:rPr>
        <w:fldChar w:fldCharType="begin"/>
      </w:r>
      <w:r>
        <w:rPr>
          <w:noProof/>
        </w:rPr>
        <w:instrText xml:space="preserve"> PAGEREF _Toc222924571 \h </w:instrText>
      </w:r>
      <w:r>
        <w:rPr>
          <w:noProof/>
        </w:rPr>
      </w:r>
      <w:r>
        <w:rPr>
          <w:noProof/>
        </w:rPr>
        <w:fldChar w:fldCharType="separate"/>
      </w:r>
      <w:r w:rsidR="007E34CA">
        <w:rPr>
          <w:noProof/>
        </w:rPr>
        <w:t>16</w:t>
      </w:r>
      <w:r>
        <w:rPr>
          <w:noProof/>
        </w:rPr>
        <w:fldChar w:fldCharType="end"/>
      </w:r>
    </w:p>
    <w:p w14:paraId="6EED8124" w14:textId="68E7381A" w:rsidR="00205B58" w:rsidRDefault="00205B58">
      <w:pPr>
        <w:pStyle w:val="TOC1"/>
        <w:tabs>
          <w:tab w:val="right" w:leader="dot" w:pos="10285"/>
        </w:tabs>
        <w:rPr>
          <w:rFonts w:eastAsiaTheme="minorEastAsia" w:cstheme="minorBidi"/>
          <w:bCs w:val="0"/>
          <w:i w:val="0"/>
          <w:iCs w:val="0"/>
          <w:caps w:val="0"/>
          <w:noProof/>
          <w:kern w:val="2"/>
          <w:sz w:val="24"/>
          <w:szCs w:val="24"/>
          <w:lang w:eastAsia="en-AU"/>
        </w:rPr>
      </w:pPr>
      <w:r w:rsidRPr="000915C7">
        <w:rPr>
          <w:noProof/>
        </w:rPr>
        <w:t>Other important areas</w:t>
      </w:r>
      <w:r>
        <w:rPr>
          <w:noProof/>
        </w:rPr>
        <w:tab/>
      </w:r>
      <w:r>
        <w:rPr>
          <w:noProof/>
        </w:rPr>
        <w:fldChar w:fldCharType="begin"/>
      </w:r>
      <w:r>
        <w:rPr>
          <w:noProof/>
        </w:rPr>
        <w:instrText xml:space="preserve"> PAGEREF _Toc222924572 \h </w:instrText>
      </w:r>
      <w:r>
        <w:rPr>
          <w:noProof/>
        </w:rPr>
      </w:r>
      <w:r>
        <w:rPr>
          <w:noProof/>
        </w:rPr>
        <w:fldChar w:fldCharType="separate"/>
      </w:r>
      <w:r w:rsidR="007E34CA">
        <w:rPr>
          <w:noProof/>
        </w:rPr>
        <w:t>18</w:t>
      </w:r>
      <w:r>
        <w:rPr>
          <w:noProof/>
        </w:rPr>
        <w:fldChar w:fldCharType="end"/>
      </w:r>
    </w:p>
    <w:p w14:paraId="359C35BF" w14:textId="71005802" w:rsidR="000C243C" w:rsidRPr="00BA60CB" w:rsidRDefault="00FE6E57" w:rsidP="00FE6E57">
      <w:pPr>
        <w:tabs>
          <w:tab w:val="right" w:pos="10206"/>
        </w:tabs>
        <w:spacing w:after="160"/>
        <w:rPr>
          <w:color w:val="45545F" w:themeColor="text2"/>
          <w:sz w:val="28"/>
          <w:szCs w:val="28"/>
        </w:rPr>
      </w:pPr>
      <w:r w:rsidRPr="00BA60CB">
        <w:rPr>
          <w:rFonts w:asciiTheme="minorHAnsi" w:eastAsia="Arial" w:hAnsiTheme="minorHAnsi" w:cs="Times New Roman"/>
          <w:b/>
          <w:bCs/>
          <w:i/>
          <w:iCs/>
          <w:caps/>
          <w:noProof/>
          <w:color w:val="45545F" w:themeColor="text2"/>
          <w:sz w:val="28"/>
          <w:szCs w:val="28"/>
          <w14:ligatures w14:val="none"/>
        </w:rPr>
        <w:fldChar w:fldCharType="end"/>
      </w:r>
      <w:r w:rsidR="00BA60CB" w:rsidRPr="00BA60CB">
        <w:rPr>
          <w:color w:val="45545F" w:themeColor="text2"/>
          <w:sz w:val="28"/>
          <w:szCs w:val="28"/>
        </w:rPr>
        <w:br w:type="page"/>
      </w:r>
    </w:p>
    <w:p w14:paraId="0FD0B757" w14:textId="0D594AEE" w:rsidR="007E0372" w:rsidRPr="00A62058" w:rsidRDefault="007E0372" w:rsidP="00A62058">
      <w:pPr>
        <w:pStyle w:val="Heading1"/>
      </w:pPr>
      <w:bookmarkStart w:id="4" w:name="_Toc211609308"/>
      <w:bookmarkStart w:id="5" w:name="_Toc222924562"/>
      <w:r w:rsidRPr="00A62058">
        <w:lastRenderedPageBreak/>
        <w:t>Introduction</w:t>
      </w:r>
      <w:bookmarkEnd w:id="4"/>
      <w:bookmarkEnd w:id="5"/>
    </w:p>
    <w:p w14:paraId="3FD095D0" w14:textId="2A9DF6AE" w:rsidR="004D56E7" w:rsidRPr="00D01AD1" w:rsidRDefault="007E0372" w:rsidP="007E0372">
      <w:pPr>
        <w:rPr>
          <w:rFonts w:cs="Arial"/>
        </w:rPr>
      </w:pPr>
      <w:r w:rsidRPr="00D01AD1">
        <w:t xml:space="preserve">Funds in Court (FIC) is a discrete division of the Supreme Court of Victoria (the Court). FIC supports the function of the </w:t>
      </w:r>
      <w:r w:rsidR="00ED22E0">
        <w:t>A</w:t>
      </w:r>
      <w:r w:rsidRPr="00D01AD1">
        <w:t xml:space="preserve">ssociate </w:t>
      </w:r>
      <w:r w:rsidR="00ED22E0">
        <w:t>J</w:t>
      </w:r>
      <w:r w:rsidRPr="00D01AD1">
        <w:t>udge who is the Senior Master. The Senior Master holds, invests and manages</w:t>
      </w:r>
      <w:r w:rsidRPr="00D01AD1">
        <w:rPr>
          <w:rFonts w:cs="Arial"/>
        </w:rPr>
        <w:t xml:space="preserve"> funds paid into Court for the benefit of people who are under a legal disability (clients). </w:t>
      </w:r>
      <w:r w:rsidR="00C34FC8" w:rsidRPr="00C34FC8">
        <w:rPr>
          <w:rFonts w:cs="Arial"/>
        </w:rPr>
        <w:t>The Senior Master also manages funds paid into Court pending the outcome of a proceeding,</w:t>
      </w:r>
      <w:r w:rsidR="00C34FC8">
        <w:rPr>
          <w:rFonts w:cs="Arial"/>
        </w:rPr>
        <w:t xml:space="preserve"> </w:t>
      </w:r>
      <w:r w:rsidR="00C34FC8" w:rsidRPr="00C34FC8">
        <w:rPr>
          <w:rFonts w:cs="Arial"/>
        </w:rPr>
        <w:t xml:space="preserve">as security for costs, and pursuant to the </w:t>
      </w:r>
      <w:r w:rsidR="00C34FC8" w:rsidRPr="004B02C7">
        <w:rPr>
          <w:rFonts w:cs="Arial"/>
          <w:i/>
          <w:iCs/>
        </w:rPr>
        <w:t>Trustee Act 1958</w:t>
      </w:r>
      <w:r w:rsidR="00C34FC8" w:rsidRPr="00C34FC8">
        <w:rPr>
          <w:rFonts w:cs="Arial"/>
        </w:rPr>
        <w:t xml:space="preserve"> (Vic). </w:t>
      </w:r>
    </w:p>
    <w:p w14:paraId="5318B0C7" w14:textId="16FEF94E" w:rsidR="007E0372" w:rsidRPr="00D01AD1" w:rsidRDefault="007E0372" w:rsidP="007E0372">
      <w:r w:rsidRPr="00D01AD1">
        <w:t xml:space="preserve">The Senior Master is supported by a Judicial Registrar. Both are judicial </w:t>
      </w:r>
      <w:r w:rsidR="00005DBC" w:rsidRPr="00D01AD1">
        <w:t xml:space="preserve">officers </w:t>
      </w:r>
      <w:r w:rsidRPr="00D01AD1">
        <w:t xml:space="preserve">of the Court. </w:t>
      </w:r>
    </w:p>
    <w:p w14:paraId="296F15ED" w14:textId="6E8AE1CD" w:rsidR="007E0372" w:rsidRPr="00140CCB" w:rsidRDefault="004D56E7" w:rsidP="00E044F3">
      <w:pPr>
        <w:spacing w:after="0"/>
      </w:pPr>
      <w:r>
        <w:t>T</w:t>
      </w:r>
      <w:r w:rsidR="007E0372" w:rsidRPr="004544E5">
        <w:t>he</w:t>
      </w:r>
      <w:r w:rsidR="009723D6" w:rsidRPr="004544E5">
        <w:t xml:space="preserve"> </w:t>
      </w:r>
      <w:r w:rsidR="007E0372" w:rsidRPr="004544E5">
        <w:t>decisions of the Senior Master and the FIC Judicial Registrar</w:t>
      </w:r>
      <w:r w:rsidRPr="004D56E7">
        <w:t xml:space="preserve"> </w:t>
      </w:r>
      <w:r>
        <w:t xml:space="preserve">are </w:t>
      </w:r>
      <w:r w:rsidRPr="004544E5">
        <w:t>put into effect</w:t>
      </w:r>
      <w:r>
        <w:t xml:space="preserve"> by FIC staff</w:t>
      </w:r>
      <w:r w:rsidR="007E0372" w:rsidRPr="004544E5">
        <w:t>.</w:t>
      </w:r>
      <w:r w:rsidR="007E0372" w:rsidRPr="004B02C7">
        <w:t xml:space="preserve"> </w:t>
      </w:r>
      <w:r w:rsidR="001B0587" w:rsidRPr="001B0587">
        <w:t>FIC staff work to enhance the lives of clients, ensuring the safe and effective investment of their funds at low cost, and use of their funds in a manner that responds to their diverse needs and aspirations.</w:t>
      </w:r>
      <w:r w:rsidR="001B0587">
        <w:t xml:space="preserve"> </w:t>
      </w:r>
      <w:r w:rsidR="7D4CFC1A" w:rsidRPr="00140CCB">
        <w:t xml:space="preserve">When dealing with clients or their funds, </w:t>
      </w:r>
      <w:r w:rsidR="006339C3" w:rsidRPr="00140CCB">
        <w:t xml:space="preserve">staff </w:t>
      </w:r>
      <w:r w:rsidR="7D4CFC1A" w:rsidRPr="00140CCB">
        <w:t>are to act:</w:t>
      </w:r>
    </w:p>
    <w:p w14:paraId="46A8D9FA" w14:textId="55D5CAEE" w:rsidR="006150BD" w:rsidRPr="00140CCB" w:rsidRDefault="006150BD" w:rsidP="009F745F">
      <w:pPr>
        <w:pStyle w:val="DotPoint1"/>
      </w:pPr>
      <w:r w:rsidRPr="00140CCB">
        <w:t>with integrity</w:t>
      </w:r>
    </w:p>
    <w:p w14:paraId="25A8FA5E" w14:textId="6188581A" w:rsidR="007E0372" w:rsidRPr="00140CCB" w:rsidRDefault="007E0372" w:rsidP="009F745F">
      <w:pPr>
        <w:pStyle w:val="DotPoint1"/>
      </w:pPr>
      <w:r w:rsidRPr="00140CCB">
        <w:t>respectfully</w:t>
      </w:r>
    </w:p>
    <w:p w14:paraId="6761D023" w14:textId="4B80A038" w:rsidR="00460AAE" w:rsidRPr="00140CCB" w:rsidRDefault="00460AAE" w:rsidP="00460AAE">
      <w:pPr>
        <w:pStyle w:val="DotPoint1"/>
      </w:pPr>
      <w:r w:rsidRPr="00140CCB">
        <w:t>collaboratively</w:t>
      </w:r>
      <w:r>
        <w:t>; and</w:t>
      </w:r>
      <w:r w:rsidRPr="00140CCB">
        <w:t xml:space="preserve"> </w:t>
      </w:r>
    </w:p>
    <w:p w14:paraId="5E99B6BF" w14:textId="6914DA1F" w:rsidR="007E0372" w:rsidRPr="00140CCB" w:rsidRDefault="006150BD" w:rsidP="009F745F">
      <w:pPr>
        <w:pStyle w:val="DotPoint1"/>
      </w:pPr>
      <w:r w:rsidRPr="00140CCB">
        <w:t>with an acknowledgement of justice to people’s rights</w:t>
      </w:r>
      <w:r w:rsidR="005206A3">
        <w:t xml:space="preserve"> </w:t>
      </w:r>
    </w:p>
    <w:p w14:paraId="1F8BAF21" w14:textId="54A38CA2" w:rsidR="007E0372" w:rsidRPr="00D01AD1" w:rsidRDefault="4865F0FF" w:rsidP="00E044F3">
      <w:pPr>
        <w:spacing w:after="0"/>
        <w:rPr>
          <w:lang w:eastAsia="ko-KR"/>
        </w:rPr>
      </w:pPr>
      <w:r>
        <w:t>FIC</w:t>
      </w:r>
      <w:r w:rsidR="007E0372">
        <w:t xml:space="preserve"> is committed to achieving and demonstrating the highest standards of corporate governance. The FIC governance structure </w:t>
      </w:r>
      <w:r w:rsidR="00EE293F">
        <w:t>ensures</w:t>
      </w:r>
      <w:r w:rsidR="007E0372">
        <w:t xml:space="preserve"> FIC </w:t>
      </w:r>
      <w:r w:rsidR="00EE293F">
        <w:t>is</w:t>
      </w:r>
      <w:r w:rsidR="007E0372">
        <w:t xml:space="preserve"> fully and properly accountable to the Court and </w:t>
      </w:r>
      <w:r w:rsidR="00D6220D">
        <w:t xml:space="preserve">its </w:t>
      </w:r>
      <w:r w:rsidR="007E0372">
        <w:t>clients</w:t>
      </w:r>
      <w:r w:rsidR="009723D6">
        <w:t xml:space="preserve"> for the effective and efficient operation of FIC</w:t>
      </w:r>
      <w:r w:rsidR="007E0372">
        <w:t xml:space="preserve">. </w:t>
      </w:r>
      <w:r w:rsidR="00EE293F" w:rsidRPr="7FEC0C47">
        <w:rPr>
          <w:lang w:eastAsia="ko-KR"/>
        </w:rPr>
        <w:t>T</w:t>
      </w:r>
      <w:r w:rsidR="007E0372" w:rsidRPr="7FEC0C47">
        <w:rPr>
          <w:lang w:eastAsia="ko-KR"/>
        </w:rPr>
        <w:t>he governance arrangements of FIC ensure that:</w:t>
      </w:r>
    </w:p>
    <w:p w14:paraId="4CCA47E6" w14:textId="6AE5EE18" w:rsidR="007E0372" w:rsidRPr="00FD4BA3" w:rsidRDefault="007E0372" w:rsidP="009F745F">
      <w:pPr>
        <w:pStyle w:val="DotPoint1"/>
      </w:pPr>
      <w:r w:rsidRPr="00FD4BA3">
        <w:t xml:space="preserve">the interests of clients are </w:t>
      </w:r>
      <w:r w:rsidR="008A6446" w:rsidRPr="00FD4BA3">
        <w:t xml:space="preserve">supported and </w:t>
      </w:r>
      <w:r w:rsidRPr="00FD4BA3">
        <w:t>protected</w:t>
      </w:r>
    </w:p>
    <w:p w14:paraId="07352444" w14:textId="0DECA89E" w:rsidR="007E0372" w:rsidRPr="00FD4BA3" w:rsidRDefault="007E0372" w:rsidP="009F745F">
      <w:pPr>
        <w:pStyle w:val="DotPoint1"/>
      </w:pPr>
      <w:r w:rsidRPr="00FD4BA3">
        <w:t>financial and other risks to the funds administered by FIC are minimised.</w:t>
      </w:r>
    </w:p>
    <w:p w14:paraId="1CBCF2C9" w14:textId="77777777" w:rsidR="007E0372" w:rsidRPr="00D01AD1" w:rsidRDefault="007E0372" w:rsidP="007E0372">
      <w:pPr>
        <w:pStyle w:val="ListBullet"/>
        <w:numPr>
          <w:ilvl w:val="0"/>
          <w:numId w:val="0"/>
        </w:numPr>
        <w:ind w:left="360" w:hanging="360"/>
      </w:pPr>
    </w:p>
    <w:p w14:paraId="503575E6" w14:textId="22BFA1B6" w:rsidR="007E0372" w:rsidRPr="00D01AD1" w:rsidRDefault="0924AD78" w:rsidP="004C1E1D">
      <w:r>
        <w:t>FIC</w:t>
      </w:r>
      <w:r w:rsidR="007E0372">
        <w:t xml:space="preserve"> has used the Governance Institute of Australia’s </w:t>
      </w:r>
      <w:r w:rsidR="009F30CB">
        <w:t>‘</w:t>
      </w:r>
      <w:bookmarkStart w:id="6" w:name="_Hlk171085361"/>
      <w:r w:rsidR="007E0372">
        <w:t>Good Governance Guide: Achieving governance in organisations without boards</w:t>
      </w:r>
      <w:bookmarkEnd w:id="6"/>
      <w:r w:rsidR="009F30CB">
        <w:t>’</w:t>
      </w:r>
      <w:r w:rsidR="007E0372">
        <w:t xml:space="preserve"> to guide the development of FIC’s Corporate Governance Statement.</w:t>
      </w:r>
    </w:p>
    <w:p w14:paraId="2DF8DBB0" w14:textId="7613CAC3" w:rsidR="007E0372" w:rsidRPr="00A7321F" w:rsidRDefault="007E0372" w:rsidP="004C1E1D">
      <w:pPr>
        <w:pStyle w:val="Heading1"/>
        <w:rPr>
          <w:lang w:val="en-AU"/>
        </w:rPr>
      </w:pPr>
      <w:r w:rsidRPr="00A7321F">
        <w:rPr>
          <w:lang w:val="en-AU"/>
        </w:rPr>
        <w:br w:type="page"/>
      </w:r>
      <w:bookmarkStart w:id="7" w:name="_Toc181183585"/>
      <w:bookmarkStart w:id="8" w:name="_Toc211609309"/>
      <w:bookmarkStart w:id="9" w:name="_Toc222924563"/>
      <w:r w:rsidR="00944600">
        <w:rPr>
          <w:noProof/>
        </w:rPr>
        <w:lastRenderedPageBreak/>
        <w:drawing>
          <wp:anchor distT="0" distB="0" distL="114300" distR="114300" simplePos="0" relativeHeight="251658240" behindDoc="0" locked="0" layoutInCell="1" allowOverlap="1" wp14:anchorId="23E0991B" wp14:editId="7C33EAB0">
            <wp:simplePos x="0" y="0"/>
            <wp:positionH relativeFrom="column">
              <wp:posOffset>-312420</wp:posOffset>
            </wp:positionH>
            <wp:positionV relativeFrom="paragraph">
              <wp:posOffset>486248</wp:posOffset>
            </wp:positionV>
            <wp:extent cx="7292975" cy="5156200"/>
            <wp:effectExtent l="0" t="0" r="3175" b="6350"/>
            <wp:wrapSquare wrapText="bothSides"/>
            <wp:docPr id="379325120" name="drawing" descr="Funds in Court Corporate Governance Chart. &#10;Top level: Chief Justice. &#10;Second level: Senior Master. Reporting to the Senior Master are the Judicial Registrar of Funds in Court, the Leadership Team and governance bodies. &#10;Third level: The Leadership Team is led by the Chief Executive Officer – Funds in Court. Reporting to the Chief Executive Officer – Funds in Court are Director – Investment Services, Director – Client Services, Corporate Counsel, Information Communications and Technology Services Manager, Corporate Governance Manager, Accounting and Taxation Manager and Legal Services Manager. Reporting to the Legal Services Manager is the Solicitor to the Senior Master. The governance bodies are grouped under the categories Audit and Risk, Investment, Client Services and Operational. The Audit and Risk bodies are the Audit &amp; Risk Committee, Internal Auditor and External Auditor. The Investment bodies are the Investment Compliance Committee, Investment Review Panel and Investment Advisors. The Client Services bodies are the Service Advisory Committee, Client Consultation Group and Beneficiary Advisory Committee. The Operational bodies are the Information and Communication Technology Steering Committee and the Occupational Health and Safety Committ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25120" name="drawing" descr="Funds in Court Corporate Governance Chart. &#10;Top level: Chief Justice. &#10;Second level: Senior Master. Reporting to the Senior Master are the Judicial Registrar of Funds in Court, the Leadership Team and governance bodies. &#10;Third level: The Leadership Team is led by the Chief Executive Officer – Funds in Court. Reporting to the Chief Executive Officer – Funds in Court are Director – Investment Services, Director – Client Services, Corporate Counsel, Information Communications and Technology Services Manager, Corporate Governance Manager, Accounting and Taxation Manager and Legal Services Manager. Reporting to the Legal Services Manager is the Solicitor to the Senior Master. The governance bodies are grouped under the categories Audit and Risk, Investment, Client Services and Operational. The Audit and Risk bodies are the Audit &amp; Risk Committee, Internal Auditor and External Auditor. The Investment bodies are the Investment Compliance Committee, Investment Review Panel and Investment Advisors. The Client Services bodies are the Service Advisory Committee, Client Consultation Group and Beneficiary Advisory Committee. The Operational bodies are the Information and Communication Technology Steering Committee and the Occupational Health and Safety Committee.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92975" cy="5156200"/>
                    </a:xfrm>
                    <a:prstGeom prst="rect">
                      <a:avLst/>
                    </a:prstGeom>
                  </pic:spPr>
                </pic:pic>
              </a:graphicData>
            </a:graphic>
            <wp14:sizeRelH relativeFrom="margin">
              <wp14:pctWidth>0</wp14:pctWidth>
            </wp14:sizeRelH>
            <wp14:sizeRelV relativeFrom="margin">
              <wp14:pctHeight>0</wp14:pctHeight>
            </wp14:sizeRelV>
          </wp:anchor>
        </w:drawing>
      </w:r>
      <w:r w:rsidRPr="00A7321F">
        <w:rPr>
          <w:lang w:val="en-AU"/>
        </w:rPr>
        <w:t>Corporate governance structure</w:t>
      </w:r>
      <w:bookmarkEnd w:id="7"/>
      <w:bookmarkEnd w:id="8"/>
      <w:bookmarkEnd w:id="9"/>
    </w:p>
    <w:p w14:paraId="4ECD134D" w14:textId="5E802B8E" w:rsidR="00FC4830" w:rsidRPr="00D01AD1" w:rsidRDefault="00FC4830" w:rsidP="007E0372"/>
    <w:p w14:paraId="54937F30" w14:textId="0A0CEF32" w:rsidR="00FC4830" w:rsidRDefault="00FC4830" w:rsidP="007E0372"/>
    <w:p w14:paraId="6C544F8E" w14:textId="2AB52864" w:rsidR="00F016E8" w:rsidRDefault="00F016E8">
      <w:pPr>
        <w:spacing w:after="160"/>
      </w:pPr>
      <w:r>
        <w:br w:type="page"/>
      </w:r>
    </w:p>
    <w:p w14:paraId="2013133E" w14:textId="28148B31" w:rsidR="007E0372" w:rsidRPr="00FD4BA3" w:rsidRDefault="007E0372" w:rsidP="004C1E1D">
      <w:pPr>
        <w:pStyle w:val="Heading1"/>
        <w:rPr>
          <w:sz w:val="24"/>
          <w:szCs w:val="24"/>
          <w:lang w:val="en-AU"/>
        </w:rPr>
      </w:pPr>
      <w:bookmarkStart w:id="10" w:name="_Vision,_mission_and"/>
      <w:bookmarkStart w:id="11" w:name="_Toc222924564"/>
      <w:bookmarkStart w:id="12" w:name="_Toc181183586"/>
      <w:bookmarkStart w:id="13" w:name="_Toc211609310"/>
      <w:bookmarkEnd w:id="10"/>
      <w:r w:rsidRPr="33448032">
        <w:rPr>
          <w:lang w:val="en-AU"/>
        </w:rPr>
        <w:lastRenderedPageBreak/>
        <w:t>V</w:t>
      </w:r>
      <w:r w:rsidR="00367963">
        <w:rPr>
          <w:lang w:val="en-AU"/>
        </w:rPr>
        <w:t>ision, mission and values</w:t>
      </w:r>
      <w:bookmarkEnd w:id="11"/>
      <w:bookmarkEnd w:id="12"/>
      <w:bookmarkEnd w:id="13"/>
    </w:p>
    <w:p w14:paraId="2BD52817" w14:textId="699BF0D5" w:rsidR="007E0372" w:rsidRPr="00D01AD1" w:rsidRDefault="007E0372" w:rsidP="00FE6E57">
      <w:bookmarkStart w:id="14" w:name="_Toc189733742"/>
      <w:bookmarkStart w:id="15" w:name="_Toc189734364"/>
      <w:r w:rsidRPr="00621AE4">
        <w:rPr>
          <w:noProof/>
        </w:rPr>
        <w:drawing>
          <wp:inline distT="0" distB="0" distL="0" distR="0" wp14:anchorId="757E6B36" wp14:editId="0B4CBEBC">
            <wp:extent cx="6482080" cy="4010690"/>
            <wp:effectExtent l="0" t="0" r="13970" b="0"/>
            <wp:docPr id="1886839033" name="Diagram 4" descr="P37#yIS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bookmarkEnd w:id="14"/>
      <w:bookmarkEnd w:id="15"/>
      <w:r w:rsidRPr="00621AE4">
        <w:rPr>
          <w:noProof/>
        </w:rPr>
        <w:drawing>
          <wp:inline distT="0" distB="0" distL="0" distR="0" wp14:anchorId="7D2A6BEA" wp14:editId="1C6995EA">
            <wp:extent cx="6441440" cy="2243469"/>
            <wp:effectExtent l="0" t="0" r="16510" b="0"/>
            <wp:docPr id="1814351281" name="Diagram 5" descr="P38#yIS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0643D58" w14:textId="77777777" w:rsidR="00E81710" w:rsidRDefault="00D95853" w:rsidP="00D95853">
      <w:pPr>
        <w:spacing w:after="160"/>
        <w:sectPr w:rsidR="00E81710" w:rsidSect="00B4092D">
          <w:headerReference w:type="default" r:id="rId26"/>
          <w:footerReference w:type="default" r:id="rId27"/>
          <w:pgSz w:w="11906" w:h="16838" w:code="9"/>
          <w:pgMar w:top="1276" w:right="902" w:bottom="567" w:left="709" w:header="284" w:footer="708" w:gutter="0"/>
          <w:cols w:space="708"/>
          <w:docGrid w:linePitch="360"/>
        </w:sectPr>
      </w:pPr>
      <w:r w:rsidRPr="00D01AD1">
        <w:br w:type="page"/>
      </w:r>
    </w:p>
    <w:p w14:paraId="77DA7DAE" w14:textId="0D3CA9A6" w:rsidR="00D95853" w:rsidRDefault="00D95853" w:rsidP="004C1E1D">
      <w:pPr>
        <w:pStyle w:val="Heading1"/>
        <w:rPr>
          <w:lang w:val="en-AU"/>
        </w:rPr>
      </w:pPr>
      <w:bookmarkStart w:id="20" w:name="_Toc181183587"/>
      <w:bookmarkStart w:id="21" w:name="_Toc211609311"/>
      <w:bookmarkStart w:id="22" w:name="_Toc222924565"/>
      <w:r w:rsidRPr="00FD4BA3">
        <w:rPr>
          <w:lang w:val="en-AU"/>
        </w:rPr>
        <w:lastRenderedPageBreak/>
        <w:t>Organisational structure</w:t>
      </w:r>
      <w:bookmarkEnd w:id="20"/>
      <w:bookmarkEnd w:id="21"/>
      <w:bookmarkEnd w:id="22"/>
    </w:p>
    <w:p w14:paraId="1042093C" w14:textId="77777777" w:rsidR="00E81710" w:rsidRDefault="00A41BEE" w:rsidP="00140CCB">
      <w:pPr>
        <w:spacing w:after="160"/>
        <w:jc w:val="center"/>
        <w:rPr>
          <w:noProof/>
        </w:rPr>
        <w:sectPr w:rsidR="00E81710" w:rsidSect="005E563C">
          <w:pgSz w:w="16838" w:h="11906" w:orient="landscape" w:code="9"/>
          <w:pgMar w:top="709" w:right="1276" w:bottom="902" w:left="567" w:header="284" w:footer="708" w:gutter="0"/>
          <w:cols w:space="708"/>
          <w:docGrid w:linePitch="360"/>
        </w:sectPr>
      </w:pPr>
      <w:r w:rsidRPr="00A41BEE">
        <w:rPr>
          <w:noProof/>
        </w:rPr>
        <w:drawing>
          <wp:inline distT="0" distB="0" distL="0" distR="0" wp14:anchorId="6E5E485A" wp14:editId="1880AA09">
            <wp:extent cx="8630181" cy="5507384"/>
            <wp:effectExtent l="0" t="0" r="0" b="0"/>
            <wp:docPr id="1771803302" name="Picture 1" descr="Funds in Court Organisational Chart.&#10;Top level: Senior Master. Reporting to the Senior Master are the Judicial Registrar and Chief Executive Officer – Funds in Court. &#10;Second level: Reporting to the Chief Executive Officer – Funds in Court are the Client Services division, Legal Services team, Accounting and Taxation Services Team, Office of the Chief Executive Officer team, Investment Services division and Information Communications and Technology Services team. &#10;Third level: The Client Services division is led by the Director – Client Services. Reporting to the Director – Client Services are Team Leader – Trust Administration, Team Leader - Victim Support, Client Liaison &amp; Contact Services, Team Leader - Asset Services and the Community Liaison Advisor. At a fourth level, reporting to the Team Leader – Trust Administration are Senior Client Services Officer, Client Services Officer, Client Support Officer and Administrative Support Officer. Reporting to the Team Leader - Victim Support, Client Liaison &amp; Contact Services are Senior Client Liaison Officer, Client Liaison Officer, Administrative Officer, Senior Receptionist and Receptionist. Reporting to the Team Leader - Asset Services are Compliance Client Services Officer, Property Services Coordinator, Asset Services Coordinator and Administrative Support Officer.&#10;The Legal Services team is led by the Legal Services Manager. Reporting to the Legal Services Manager are Solicitor to the Senior Master, Senior Legal Officer, Legal Officer, Legal Administration Officer, Legal Support Officer and Administrative Support Officer.&#10;The Accounting and Taxation Services Team is led by the Accounting and Taxation Manager. Reporting to the Accounting and Taxation Manager are Senior Accountant, Senior Taxation Accountant, Accountant, Accounts Payable Officer and Accounts Payable and Support Officer.&#10;The Office of the Chief Executive Officer team is led by the Chief Executive Officer – Funds in Court. Reporting to the Chief Executive Officer – Funds in Court are Corporate Counsel, Corporate Governance, Senior Human Resources Advisor and Senior Executive Assistant and Strategy to the Chief Executive Officer. At a fourth level, reporting to Corporate Counsel is the Communications and Engagement Lead. Reporting to Senior Human Resources Advisor is the Human Resources Coordinator. &#10;The Investment Services division is led by the Director – Investment Services. Reporting to the Director – Investment Services are Investment Officer and Investment Analyst. &#10;The Information Communications and Technology Services team is led by the Information Communications and Technology Services Manager. Reporting to the Information Communications and Technology Services Manager are Digital Solutions Lead, Business Analyst, Software Development Manager and Technologies Operations Coordinator. At a fourth level, reporting to the Software Development Manager are Senior Software Developer, Software Developer and Senior Quality Assurance Analyst. Reporting to the Technologies Operations Coordinator are Administration and Facilities Officer, Casual Administration Officer and Centorrino Technologies Desktop Support Offic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03302" name="Picture 1" descr="Funds in Court Organisational Chart.&#10;Top level: Senior Master. Reporting to the Senior Master are the Judicial Registrar and Chief Executive Officer – Funds in Court. &#10;Second level: Reporting to the Chief Executive Officer – Funds in Court are the Client Services division, Legal Services team, Accounting and Taxation Services Team, Office of the Chief Executive Officer team, Investment Services division and Information Communications and Technology Services team. &#10;Third level: The Client Services division is led by the Director – Client Services. Reporting to the Director – Client Services are Team Leader – Trust Administration, Team Leader - Victim Support, Client Liaison &amp; Contact Services, Team Leader - Asset Services and the Community Liaison Advisor. At a fourth level, reporting to the Team Leader – Trust Administration are Senior Client Services Officer, Client Services Officer, Client Support Officer and Administrative Support Officer. Reporting to the Team Leader - Victim Support, Client Liaison &amp; Contact Services are Senior Client Liaison Officer, Client Liaison Officer, Administrative Officer, Senior Receptionist and Receptionist. Reporting to the Team Leader - Asset Services are Compliance Client Services Officer, Property Services Coordinator, Asset Services Coordinator and Administrative Support Officer.&#10;The Legal Services team is led by the Legal Services Manager. Reporting to the Legal Services Manager are Solicitor to the Senior Master, Senior Legal Officer, Legal Officer, Legal Administration Officer, Legal Support Officer and Administrative Support Officer.&#10;The Accounting and Taxation Services Team is led by the Accounting and Taxation Manager. Reporting to the Accounting and Taxation Manager are Senior Accountant, Senior Taxation Accountant, Accountant, Accounts Payable Officer and Accounts Payable and Support Officer.&#10;The Office of the Chief Executive Officer team is led by the Chief Executive Officer – Funds in Court. Reporting to the Chief Executive Officer – Funds in Court are Corporate Counsel, Corporate Governance, Senior Human Resources Advisor and Senior Executive Assistant and Strategy to the Chief Executive Officer. At a fourth level, reporting to Corporate Counsel is the Communications and Engagement Lead. Reporting to Senior Human Resources Advisor is the Human Resources Coordinator. &#10;The Investment Services division is led by the Director – Investment Services. Reporting to the Director – Investment Services are Investment Officer and Investment Analyst. &#10;The Information Communications and Technology Services team is led by the Information Communications and Technology Services Manager. Reporting to the Information Communications and Technology Services Manager are Digital Solutions Lead, Business Analyst, Software Development Manager and Technologies Operations Coordinator. At a fourth level, reporting to the Software Development Manager are Senior Software Developer, Software Developer and Senior Quality Assurance Analyst. Reporting to the Technologies Operations Coordinator are Administration and Facilities Officer, Casual Administration Officer and Centorrino Technologies Desktop Support Officer. "/>
                    <pic:cNvPicPr/>
                  </pic:nvPicPr>
                  <pic:blipFill>
                    <a:blip r:embed="rId28"/>
                    <a:stretch>
                      <a:fillRect/>
                    </a:stretch>
                  </pic:blipFill>
                  <pic:spPr>
                    <a:xfrm>
                      <a:off x="0" y="0"/>
                      <a:ext cx="8641976" cy="5514911"/>
                    </a:xfrm>
                    <a:prstGeom prst="rect">
                      <a:avLst/>
                    </a:prstGeom>
                  </pic:spPr>
                </pic:pic>
              </a:graphicData>
            </a:graphic>
          </wp:inline>
        </w:drawing>
      </w:r>
      <w:r w:rsidR="00CC0E48" w:rsidRPr="00CC0E48">
        <w:rPr>
          <w:noProof/>
        </w:rPr>
        <w:t xml:space="preserve"> </w:t>
      </w:r>
      <w:r w:rsidR="00CC0E48">
        <w:rPr>
          <w:noProof/>
        </w:rPr>
        <w:t xml:space="preserve"> </w:t>
      </w:r>
    </w:p>
    <w:p w14:paraId="07A54390" w14:textId="31357A14" w:rsidR="00D95853" w:rsidRPr="00FD4BA3" w:rsidRDefault="00573824" w:rsidP="004C1E1D">
      <w:pPr>
        <w:pStyle w:val="Heading1"/>
        <w:rPr>
          <w:lang w:val="en-AU"/>
        </w:rPr>
      </w:pPr>
      <w:bookmarkStart w:id="23" w:name="_Toc181183588"/>
      <w:bookmarkStart w:id="24" w:name="_Toc211609312"/>
      <w:bookmarkStart w:id="25" w:name="_Toc222924566"/>
      <w:r w:rsidRPr="00FD4BA3">
        <w:rPr>
          <w:lang w:val="en-AU"/>
        </w:rPr>
        <w:lastRenderedPageBreak/>
        <w:t xml:space="preserve">Chief Executive Officer </w:t>
      </w:r>
      <w:r w:rsidR="008D1BFF">
        <w:rPr>
          <w:lang w:val="en-AU"/>
        </w:rPr>
        <w:t>and</w:t>
      </w:r>
      <w:r w:rsidRPr="00FD4BA3">
        <w:rPr>
          <w:lang w:val="en-AU"/>
        </w:rPr>
        <w:t xml:space="preserve"> </w:t>
      </w:r>
      <w:r w:rsidR="00DB3158" w:rsidRPr="00FD4BA3">
        <w:rPr>
          <w:lang w:val="en-AU"/>
        </w:rPr>
        <w:t>Leadership</w:t>
      </w:r>
      <w:r w:rsidR="008133E8" w:rsidRPr="00FD4BA3">
        <w:rPr>
          <w:lang w:val="en-AU"/>
        </w:rPr>
        <w:t xml:space="preserve"> </w:t>
      </w:r>
      <w:r w:rsidR="00167536">
        <w:rPr>
          <w:lang w:val="en-AU"/>
        </w:rPr>
        <w:t>T</w:t>
      </w:r>
      <w:r w:rsidR="008133E8" w:rsidRPr="00FD4BA3">
        <w:rPr>
          <w:lang w:val="en-AU"/>
        </w:rPr>
        <w:t>eam</w:t>
      </w:r>
      <w:bookmarkEnd w:id="23"/>
      <w:bookmarkEnd w:id="24"/>
      <w:bookmarkEnd w:id="25"/>
    </w:p>
    <w:p w14:paraId="67CCEE44" w14:textId="61066D4E" w:rsidR="002E6758" w:rsidRPr="00FD4BA3" w:rsidRDefault="002E6758" w:rsidP="1309974C">
      <w:pPr>
        <w:pStyle w:val="Heading2"/>
        <w:keepLines/>
        <w:tabs>
          <w:tab w:val="left" w:pos="680"/>
        </w:tabs>
        <w:spacing w:before="200" w:line="240" w:lineRule="auto"/>
        <w:ind w:left="576" w:hanging="576"/>
      </w:pPr>
      <w:bookmarkStart w:id="26" w:name="_Toc211609313"/>
      <w:bookmarkStart w:id="27" w:name="_Hlk201924093"/>
      <w:bookmarkStart w:id="28" w:name="_Toc181183589"/>
      <w:bookmarkStart w:id="29" w:name="_Toc189733745"/>
      <w:bookmarkStart w:id="30" w:name="_Toc189734367"/>
      <w:r w:rsidRPr="00FD4BA3">
        <w:t>Chief Executive Officer</w:t>
      </w:r>
      <w:r w:rsidR="00573824" w:rsidRPr="00FD4BA3">
        <w:t xml:space="preserve"> </w:t>
      </w:r>
      <w:r w:rsidR="008E5812">
        <w:t>-</w:t>
      </w:r>
      <w:r w:rsidR="00443F4B">
        <w:t xml:space="preserve"> Funds in Court</w:t>
      </w:r>
      <w:bookmarkEnd w:id="26"/>
    </w:p>
    <w:p w14:paraId="01BD4E8D" w14:textId="66A3999A" w:rsidR="00AF46BC" w:rsidRPr="00DF7DD8" w:rsidRDefault="005E5549" w:rsidP="00E044F3">
      <w:pPr>
        <w:spacing w:after="0"/>
        <w:rPr>
          <w:rFonts w:cs="Calibri"/>
        </w:rPr>
      </w:pPr>
      <w:r w:rsidRPr="00DF7DD8">
        <w:rPr>
          <w:rFonts w:cs="Calibri"/>
        </w:rPr>
        <w:t xml:space="preserve">The role of the </w:t>
      </w:r>
      <w:r w:rsidR="00A62058">
        <w:rPr>
          <w:rFonts w:cs="Calibri"/>
        </w:rPr>
        <w:t>Chief Executive Officer - Funds in Court</w:t>
      </w:r>
      <w:r w:rsidR="00A62058" w:rsidRPr="00DF7DD8">
        <w:rPr>
          <w:rFonts w:cs="Calibri"/>
        </w:rPr>
        <w:t xml:space="preserve"> </w:t>
      </w:r>
      <w:r w:rsidRPr="00DF7DD8">
        <w:rPr>
          <w:rFonts w:cs="Calibri"/>
        </w:rPr>
        <w:t>is to</w:t>
      </w:r>
      <w:r w:rsidR="00AF46BC" w:rsidRPr="00DF7DD8">
        <w:rPr>
          <w:rFonts w:cs="Calibri"/>
        </w:rPr>
        <w:t>:</w:t>
      </w:r>
    </w:p>
    <w:p w14:paraId="6960EAD8" w14:textId="400BBC28" w:rsidR="00723E1C" w:rsidRPr="009F745F" w:rsidRDefault="00723E1C" w:rsidP="001C4924">
      <w:pPr>
        <w:pStyle w:val="DotPoint1"/>
      </w:pPr>
      <w:r w:rsidRPr="009F745F">
        <w:t>s</w:t>
      </w:r>
      <w:r w:rsidR="00EB4AB0" w:rsidRPr="009F745F">
        <w:t>et the tone for FIC in conjunction with the Senior Master</w:t>
      </w:r>
    </w:p>
    <w:p w14:paraId="3FF8AAC3" w14:textId="5669CE4D" w:rsidR="00EE4ABF" w:rsidRPr="009F745F" w:rsidRDefault="00EE4ABF" w:rsidP="001C4924">
      <w:pPr>
        <w:pStyle w:val="DotPoint1"/>
      </w:pPr>
      <w:r w:rsidRPr="009F745F">
        <w:t>consistently promote FIC’s values and governance principles across the organisation</w:t>
      </w:r>
    </w:p>
    <w:p w14:paraId="5173880B" w14:textId="723FF69D" w:rsidR="005F6E6E" w:rsidRPr="009F745F" w:rsidRDefault="005F6E6E" w:rsidP="001C4924">
      <w:pPr>
        <w:pStyle w:val="DotPoint1"/>
      </w:pPr>
      <w:r w:rsidRPr="009F745F">
        <w:t xml:space="preserve">provide strategic leadership by driving the implementation of </w:t>
      </w:r>
      <w:r w:rsidR="009711E4" w:rsidRPr="009F745F">
        <w:t>strategic objectives</w:t>
      </w:r>
    </w:p>
    <w:p w14:paraId="440525A8" w14:textId="5A01A97E" w:rsidR="00DF7DD8" w:rsidRPr="009F745F" w:rsidRDefault="00814117" w:rsidP="001C4924">
      <w:pPr>
        <w:pStyle w:val="DotPoint1"/>
      </w:pPr>
      <w:r w:rsidRPr="009F745F">
        <w:t>m</w:t>
      </w:r>
      <w:r w:rsidR="005F6E6E" w:rsidRPr="009F745F">
        <w:t>onitor performance</w:t>
      </w:r>
      <w:r w:rsidR="00D65A79" w:rsidRPr="009F745F">
        <w:t xml:space="preserve"> through regular reporting on key indicators</w:t>
      </w:r>
    </w:p>
    <w:p w14:paraId="68E7369F" w14:textId="0CD02CD4" w:rsidR="00EE4ABF" w:rsidRPr="009F745F" w:rsidRDefault="00EE4ABF" w:rsidP="001C4924">
      <w:pPr>
        <w:pStyle w:val="DotPoint1"/>
      </w:pPr>
      <w:r w:rsidRPr="009F745F">
        <w:t>proactively manage risk through robust strategies</w:t>
      </w:r>
    </w:p>
    <w:p w14:paraId="79EC78A6" w14:textId="295483A1" w:rsidR="00EE4ABF" w:rsidRPr="009F745F" w:rsidRDefault="00EE4ABF" w:rsidP="001C4924">
      <w:pPr>
        <w:pStyle w:val="DotPoint1"/>
      </w:pPr>
      <w:r w:rsidRPr="009F745F">
        <w:t>support timely operational and financial reporting</w:t>
      </w:r>
    </w:p>
    <w:p w14:paraId="4BBF7DA5" w14:textId="26A1F849" w:rsidR="009711E4" w:rsidRPr="009F745F" w:rsidRDefault="00723E1C" w:rsidP="001C4924">
      <w:pPr>
        <w:pStyle w:val="DotPoint1"/>
      </w:pPr>
      <w:r w:rsidRPr="009F745F">
        <w:t>l</w:t>
      </w:r>
      <w:r w:rsidR="009711E4" w:rsidRPr="009F745F">
        <w:t>ead,</w:t>
      </w:r>
      <w:r w:rsidR="00EE4ABF" w:rsidRPr="009F745F">
        <w:t xml:space="preserve"> manage,</w:t>
      </w:r>
      <w:r w:rsidR="009711E4" w:rsidRPr="009F745F">
        <w:t xml:space="preserve"> mentor and develop FIC’s Leadership Team</w:t>
      </w:r>
      <w:r w:rsidR="00EE4ABF" w:rsidRPr="009F745F">
        <w:t>.</w:t>
      </w:r>
    </w:p>
    <w:p w14:paraId="6A1DABC0" w14:textId="6F59EC58" w:rsidR="00D95853" w:rsidRPr="00D01AD1" w:rsidRDefault="00D95853" w:rsidP="1309974C">
      <w:pPr>
        <w:pStyle w:val="Heading2"/>
        <w:keepLines/>
        <w:tabs>
          <w:tab w:val="left" w:pos="680"/>
        </w:tabs>
        <w:spacing w:before="200" w:line="240" w:lineRule="auto"/>
        <w:ind w:left="576" w:hanging="576"/>
      </w:pPr>
      <w:bookmarkStart w:id="31" w:name="_Toc211609314"/>
      <w:bookmarkEnd w:id="27"/>
      <w:r w:rsidRPr="00D01AD1">
        <w:t xml:space="preserve">FIC’s </w:t>
      </w:r>
      <w:r w:rsidR="00DB3158" w:rsidRPr="00D01AD1">
        <w:t>Leadership</w:t>
      </w:r>
      <w:r w:rsidR="00884854" w:rsidRPr="00D01AD1">
        <w:t xml:space="preserve"> </w:t>
      </w:r>
      <w:r w:rsidRPr="00D01AD1">
        <w:t>Team</w:t>
      </w:r>
      <w:bookmarkEnd w:id="28"/>
      <w:bookmarkEnd w:id="29"/>
      <w:bookmarkEnd w:id="30"/>
      <w:bookmarkEnd w:id="31"/>
    </w:p>
    <w:p w14:paraId="2F9E581C" w14:textId="77777777" w:rsidR="00723E1C" w:rsidRPr="00FD4BA3" w:rsidRDefault="00723E1C" w:rsidP="00723E1C">
      <w:pPr>
        <w:widowControl w:val="0"/>
        <w:tabs>
          <w:tab w:val="left" w:pos="204"/>
        </w:tabs>
        <w:autoSpaceDE w:val="0"/>
        <w:autoSpaceDN w:val="0"/>
        <w:adjustRightInd w:val="0"/>
        <w:rPr>
          <w:rFonts w:asciiTheme="minorHAnsi" w:hAnsiTheme="minorHAnsi" w:cstheme="minorHAnsi"/>
          <w:lang w:eastAsia="en-AU"/>
        </w:rPr>
      </w:pPr>
      <w:r w:rsidRPr="00FD4BA3">
        <w:rPr>
          <w:rFonts w:asciiTheme="minorHAnsi" w:hAnsiTheme="minorHAnsi" w:cstheme="minorHAnsi"/>
          <w:lang w:eastAsia="en-AU"/>
        </w:rPr>
        <w:t xml:space="preserve">The </w:t>
      </w:r>
      <w:r>
        <w:rPr>
          <w:rFonts w:asciiTheme="minorHAnsi" w:hAnsiTheme="minorHAnsi" w:cstheme="minorHAnsi"/>
          <w:lang w:eastAsia="en-AU"/>
        </w:rPr>
        <w:t xml:space="preserve">composition of the </w:t>
      </w:r>
      <w:r w:rsidRPr="00FD4BA3">
        <w:rPr>
          <w:rFonts w:asciiTheme="minorHAnsi" w:hAnsiTheme="minorHAnsi" w:cstheme="minorHAnsi"/>
          <w:lang w:eastAsia="en-AU"/>
        </w:rPr>
        <w:t xml:space="preserve">Leadership Team </w:t>
      </w:r>
      <w:r>
        <w:rPr>
          <w:rFonts w:asciiTheme="minorHAnsi" w:hAnsiTheme="minorHAnsi" w:cstheme="minorHAnsi"/>
          <w:lang w:eastAsia="en-AU"/>
        </w:rPr>
        <w:t>is</w:t>
      </w:r>
      <w:r w:rsidRPr="00FD4BA3">
        <w:rPr>
          <w:rFonts w:asciiTheme="minorHAnsi" w:hAnsiTheme="minorHAnsi" w:cstheme="minorHAnsi"/>
          <w:lang w:eastAsia="en-AU"/>
        </w:rPr>
        <w:t>:</w:t>
      </w:r>
    </w:p>
    <w:p w14:paraId="68A7025C" w14:textId="77777777" w:rsidR="00723E1C" w:rsidRPr="00FD4BA3" w:rsidRDefault="00723E1C" w:rsidP="00723E1C">
      <w:pPr>
        <w:pStyle w:val="NoSpacing"/>
        <w:rPr>
          <w:lang w:eastAsia="en-AU"/>
        </w:rPr>
      </w:pPr>
      <w:r w:rsidRPr="00FD4BA3">
        <w:rPr>
          <w:lang w:eastAsia="en-AU"/>
        </w:rPr>
        <w:t>Ex</w:t>
      </w:r>
      <w:r w:rsidRPr="00FD4BA3">
        <w:rPr>
          <w:rStyle w:val="NoSpacingChar"/>
        </w:rPr>
        <w:t>ecutiv</w:t>
      </w:r>
      <w:r w:rsidRPr="00FD4BA3">
        <w:rPr>
          <w:lang w:eastAsia="en-AU"/>
        </w:rPr>
        <w:t>e</w:t>
      </w:r>
    </w:p>
    <w:p w14:paraId="6A127B9B" w14:textId="2BB00699" w:rsidR="00723E1C" w:rsidRPr="00FD4BA3" w:rsidRDefault="00723E1C" w:rsidP="00E044F3">
      <w:pPr>
        <w:pStyle w:val="DotPoint1"/>
        <w:rPr>
          <w:lang w:eastAsia="en-AU"/>
        </w:rPr>
      </w:pPr>
      <w:r>
        <w:rPr>
          <w:lang w:eastAsia="en-AU"/>
        </w:rPr>
        <w:t>C</w:t>
      </w:r>
      <w:r w:rsidR="00EE4ABF">
        <w:rPr>
          <w:lang w:eastAsia="en-AU"/>
        </w:rPr>
        <w:t xml:space="preserve">hief </w:t>
      </w:r>
      <w:r>
        <w:rPr>
          <w:lang w:eastAsia="en-AU"/>
        </w:rPr>
        <w:t>E</w:t>
      </w:r>
      <w:r w:rsidR="00EE4ABF">
        <w:rPr>
          <w:lang w:eastAsia="en-AU"/>
        </w:rPr>
        <w:t xml:space="preserve">xecutive </w:t>
      </w:r>
      <w:r w:rsidR="00A62058">
        <w:rPr>
          <w:lang w:eastAsia="en-AU"/>
        </w:rPr>
        <w:t>Officer -</w:t>
      </w:r>
      <w:r>
        <w:rPr>
          <w:lang w:eastAsia="en-AU"/>
        </w:rPr>
        <w:t xml:space="preserve"> F</w:t>
      </w:r>
      <w:r w:rsidR="00EE4ABF">
        <w:rPr>
          <w:lang w:eastAsia="en-AU"/>
        </w:rPr>
        <w:t xml:space="preserve">unds </w:t>
      </w:r>
      <w:r w:rsidR="00A62058">
        <w:rPr>
          <w:lang w:eastAsia="en-AU"/>
        </w:rPr>
        <w:t>i</w:t>
      </w:r>
      <w:r w:rsidR="00EE4ABF">
        <w:rPr>
          <w:lang w:eastAsia="en-AU"/>
        </w:rPr>
        <w:t xml:space="preserve">n </w:t>
      </w:r>
      <w:r>
        <w:rPr>
          <w:lang w:eastAsia="en-AU"/>
        </w:rPr>
        <w:t>C</w:t>
      </w:r>
      <w:r w:rsidR="00EE4ABF">
        <w:rPr>
          <w:lang w:eastAsia="en-AU"/>
        </w:rPr>
        <w:t>ourt</w:t>
      </w:r>
      <w:r w:rsidRPr="00FD4BA3">
        <w:rPr>
          <w:lang w:eastAsia="en-AU"/>
        </w:rPr>
        <w:t xml:space="preserve"> </w:t>
      </w:r>
    </w:p>
    <w:p w14:paraId="621CD0A2" w14:textId="00889616" w:rsidR="00723E1C" w:rsidRPr="00FD4BA3" w:rsidRDefault="00723E1C" w:rsidP="009F745F">
      <w:pPr>
        <w:pStyle w:val="DotPoint1"/>
        <w:rPr>
          <w:lang w:eastAsia="en-AU"/>
        </w:rPr>
      </w:pPr>
      <w:r w:rsidRPr="00FD4BA3">
        <w:rPr>
          <w:lang w:eastAsia="en-AU"/>
        </w:rPr>
        <w:t xml:space="preserve">Director Client Services </w:t>
      </w:r>
    </w:p>
    <w:p w14:paraId="067CC334" w14:textId="132B51AD" w:rsidR="00723E1C" w:rsidRPr="00FD4BA3" w:rsidRDefault="00723E1C" w:rsidP="009F745F">
      <w:pPr>
        <w:pStyle w:val="DotPoint1"/>
        <w:rPr>
          <w:lang w:eastAsia="en-AU"/>
        </w:rPr>
      </w:pPr>
      <w:r w:rsidRPr="00FD4BA3">
        <w:rPr>
          <w:lang w:eastAsia="en-AU"/>
        </w:rPr>
        <w:t>Director Investment</w:t>
      </w:r>
      <w:r w:rsidR="007B29A0">
        <w:rPr>
          <w:lang w:eastAsia="en-AU"/>
        </w:rPr>
        <w:t xml:space="preserve"> Service</w:t>
      </w:r>
      <w:r w:rsidRPr="00FD4BA3">
        <w:rPr>
          <w:lang w:eastAsia="en-AU"/>
        </w:rPr>
        <w:t>s</w:t>
      </w:r>
    </w:p>
    <w:p w14:paraId="632AACDC" w14:textId="77777777" w:rsidR="00411D9C" w:rsidRDefault="00411D9C" w:rsidP="00723E1C">
      <w:pPr>
        <w:pStyle w:val="NoSpacing"/>
        <w:rPr>
          <w:lang w:eastAsia="en-AU"/>
        </w:rPr>
      </w:pPr>
    </w:p>
    <w:p w14:paraId="2B2D1FD8" w14:textId="11C8E5F5" w:rsidR="00723E1C" w:rsidRPr="00FD4BA3" w:rsidRDefault="00723E1C" w:rsidP="00723E1C">
      <w:pPr>
        <w:pStyle w:val="NoSpacing"/>
        <w:rPr>
          <w:lang w:eastAsia="en-AU"/>
        </w:rPr>
      </w:pPr>
      <w:r w:rsidRPr="00FD4BA3">
        <w:rPr>
          <w:lang w:eastAsia="en-AU"/>
        </w:rPr>
        <w:t>Senior Management</w:t>
      </w:r>
    </w:p>
    <w:p w14:paraId="7D2B5923" w14:textId="77777777" w:rsidR="00723E1C" w:rsidRPr="00FD4BA3" w:rsidRDefault="00723E1C" w:rsidP="00E044F3">
      <w:pPr>
        <w:pStyle w:val="DotPoint1"/>
        <w:rPr>
          <w:lang w:eastAsia="en-AU"/>
        </w:rPr>
      </w:pPr>
      <w:r w:rsidRPr="00FD4BA3">
        <w:rPr>
          <w:lang w:eastAsia="en-AU"/>
        </w:rPr>
        <w:t>Corporate Counsel</w:t>
      </w:r>
    </w:p>
    <w:p w14:paraId="03079259" w14:textId="7FE92346" w:rsidR="00723E1C" w:rsidRPr="00FD4BA3" w:rsidRDefault="00723E1C" w:rsidP="009F745F">
      <w:pPr>
        <w:pStyle w:val="DotPoint1"/>
        <w:rPr>
          <w:lang w:eastAsia="en-AU"/>
        </w:rPr>
      </w:pPr>
      <w:r w:rsidRPr="00FD4BA3">
        <w:rPr>
          <w:lang w:eastAsia="en-AU"/>
        </w:rPr>
        <w:t>I</w:t>
      </w:r>
      <w:r w:rsidR="00561448">
        <w:rPr>
          <w:lang w:eastAsia="en-AU"/>
        </w:rPr>
        <w:t xml:space="preserve">nformation Communications </w:t>
      </w:r>
      <w:r w:rsidR="006A02A3">
        <w:rPr>
          <w:lang w:eastAsia="en-AU"/>
        </w:rPr>
        <w:t xml:space="preserve">and </w:t>
      </w:r>
      <w:r w:rsidR="00561448">
        <w:rPr>
          <w:lang w:eastAsia="en-AU"/>
        </w:rPr>
        <w:t>Technology</w:t>
      </w:r>
      <w:r w:rsidRPr="00FD4BA3">
        <w:rPr>
          <w:lang w:eastAsia="en-AU"/>
        </w:rPr>
        <w:t xml:space="preserve"> Services Manager</w:t>
      </w:r>
    </w:p>
    <w:p w14:paraId="548612E8" w14:textId="77777777" w:rsidR="00723E1C" w:rsidRPr="00FD4BA3" w:rsidRDefault="00723E1C" w:rsidP="009F745F">
      <w:pPr>
        <w:pStyle w:val="DotPoint1"/>
        <w:rPr>
          <w:lang w:eastAsia="en-AU"/>
        </w:rPr>
      </w:pPr>
      <w:r w:rsidRPr="00FD4BA3">
        <w:rPr>
          <w:lang w:eastAsia="en-AU"/>
        </w:rPr>
        <w:t>Legal Services Manager</w:t>
      </w:r>
    </w:p>
    <w:p w14:paraId="36903F6D" w14:textId="3C2ECF48" w:rsidR="00723E1C" w:rsidRPr="00FD4BA3" w:rsidRDefault="00723E1C" w:rsidP="009F745F">
      <w:pPr>
        <w:pStyle w:val="DotPoint1"/>
        <w:rPr>
          <w:lang w:eastAsia="en-AU"/>
        </w:rPr>
      </w:pPr>
      <w:r w:rsidRPr="00FD4BA3">
        <w:rPr>
          <w:lang w:eastAsia="en-AU"/>
        </w:rPr>
        <w:t>Accounting and Tax</w:t>
      </w:r>
      <w:r w:rsidR="007865E8">
        <w:rPr>
          <w:lang w:eastAsia="en-AU"/>
        </w:rPr>
        <w:t>ation</w:t>
      </w:r>
      <w:r w:rsidRPr="00FD4BA3">
        <w:rPr>
          <w:lang w:eastAsia="en-AU"/>
        </w:rPr>
        <w:t xml:space="preserve"> Manager</w:t>
      </w:r>
    </w:p>
    <w:p w14:paraId="56DE0DB7" w14:textId="21EEE298" w:rsidR="00723E1C" w:rsidRPr="00FD4BA3" w:rsidRDefault="00723E1C" w:rsidP="009F745F">
      <w:pPr>
        <w:pStyle w:val="DotPoint1"/>
        <w:rPr>
          <w:lang w:eastAsia="en-AU"/>
        </w:rPr>
      </w:pPr>
      <w:r w:rsidRPr="00FD4BA3">
        <w:rPr>
          <w:lang w:eastAsia="en-AU"/>
        </w:rPr>
        <w:t>Corporate Governance Manager</w:t>
      </w:r>
      <w:r w:rsidR="00B64CC7">
        <w:rPr>
          <w:lang w:eastAsia="en-AU"/>
        </w:rPr>
        <w:t>.</w:t>
      </w:r>
    </w:p>
    <w:p w14:paraId="6F3556A1" w14:textId="77777777" w:rsidR="00723E1C" w:rsidRDefault="00723E1C" w:rsidP="00723E1C">
      <w:pPr>
        <w:spacing w:after="0"/>
      </w:pPr>
    </w:p>
    <w:p w14:paraId="500537BF" w14:textId="757C3E67" w:rsidR="00723E1C" w:rsidRPr="00FD4BA3" w:rsidRDefault="00EE4ABF" w:rsidP="00140CCB">
      <w:pPr>
        <w:spacing w:after="0"/>
        <w:rPr>
          <w:rFonts w:asciiTheme="minorHAnsi" w:hAnsiTheme="minorHAnsi"/>
        </w:rPr>
      </w:pPr>
      <w:r>
        <w:t>Led by the Chief Executive Officer - Funds in Court t</w:t>
      </w:r>
      <w:r w:rsidR="00723E1C" w:rsidRPr="00FD4BA3">
        <w:t xml:space="preserve">he </w:t>
      </w:r>
      <w:r w:rsidR="00723E1C" w:rsidRPr="00D01AD1">
        <w:t xml:space="preserve">Leadership </w:t>
      </w:r>
      <w:r w:rsidR="00723E1C" w:rsidRPr="00FD4BA3">
        <w:t xml:space="preserve">Team is responsible for delivering FIC’s strategic and operational objectives in line with FIC’s pillars </w:t>
      </w:r>
      <w:r w:rsidR="00997CA1">
        <w:t>(</w:t>
      </w:r>
      <w:r w:rsidR="00D41540">
        <w:t xml:space="preserve">see </w:t>
      </w:r>
      <w:hyperlink w:anchor="_Vision,_mission_and" w:history="1">
        <w:r w:rsidR="00997CA1" w:rsidRPr="00D41540">
          <w:rPr>
            <w:rStyle w:val="Hyperlink"/>
          </w:rPr>
          <w:t>Vision, mission and values</w:t>
        </w:r>
      </w:hyperlink>
      <w:r w:rsidR="00D41540">
        <w:t>).</w:t>
      </w:r>
    </w:p>
    <w:p w14:paraId="1DF17576" w14:textId="77777777" w:rsidR="00723E1C" w:rsidRDefault="00723E1C" w:rsidP="006349F8">
      <w:pPr>
        <w:spacing w:after="0"/>
      </w:pPr>
    </w:p>
    <w:p w14:paraId="19E58100" w14:textId="44C6E950" w:rsidR="006349F8" w:rsidRPr="00D01AD1" w:rsidRDefault="006349F8" w:rsidP="006349F8">
      <w:pPr>
        <w:spacing w:after="0"/>
      </w:pPr>
      <w:r w:rsidRPr="00D01AD1">
        <w:t>The Leadership Team objectives are to:</w:t>
      </w:r>
    </w:p>
    <w:p w14:paraId="1492A7C8" w14:textId="25E73B06" w:rsidR="006349F8" w:rsidRPr="00DA166B" w:rsidRDefault="006349F8" w:rsidP="009F745F">
      <w:pPr>
        <w:pStyle w:val="DotPoint1"/>
      </w:pPr>
      <w:r w:rsidRPr="00DA166B">
        <w:t>ensure FIC operates effectively and efficiently pursuant to legal and strategic requirements</w:t>
      </w:r>
    </w:p>
    <w:p w14:paraId="593B6D46" w14:textId="0467FF5C" w:rsidR="006349F8" w:rsidRPr="00DA166B" w:rsidRDefault="006349F8" w:rsidP="009F745F">
      <w:pPr>
        <w:pStyle w:val="DotPoint1"/>
      </w:pPr>
      <w:r w:rsidRPr="00DA166B">
        <w:t xml:space="preserve">drive and maintain FIC culture in line with the FIC Code of Conduct and </w:t>
      </w:r>
      <w:r w:rsidR="00220324">
        <w:t>v</w:t>
      </w:r>
      <w:r w:rsidRPr="00DA166B">
        <w:t>alues</w:t>
      </w:r>
    </w:p>
    <w:p w14:paraId="57DBEECE" w14:textId="77777777" w:rsidR="006349F8" w:rsidRPr="00DA166B" w:rsidRDefault="006349F8" w:rsidP="009F745F">
      <w:pPr>
        <w:pStyle w:val="DotPoint1"/>
      </w:pPr>
      <w:r w:rsidRPr="00DA166B">
        <w:t>ensure the interests of the clients are fully supported and protected</w:t>
      </w:r>
    </w:p>
    <w:p w14:paraId="2B654B39" w14:textId="77777777" w:rsidR="006349F8" w:rsidRPr="00DA166B" w:rsidRDefault="006349F8" w:rsidP="009F745F">
      <w:pPr>
        <w:pStyle w:val="DotPoint1"/>
      </w:pPr>
      <w:r w:rsidRPr="00DA166B">
        <w:t>ensure financial and other risks to the funds administered by FIC are minimised</w:t>
      </w:r>
    </w:p>
    <w:p w14:paraId="6803A33F" w14:textId="6769D8CE" w:rsidR="006349F8" w:rsidRPr="00140CCB" w:rsidRDefault="006349F8" w:rsidP="009F745F">
      <w:pPr>
        <w:pStyle w:val="DotPoint1"/>
        <w:rPr>
          <w:strike/>
        </w:rPr>
      </w:pPr>
      <w:r w:rsidRPr="00DA166B">
        <w:t xml:space="preserve">ensure FIC is fully accountable to clients and other key stakeholders for </w:t>
      </w:r>
      <w:r w:rsidR="00120D59">
        <w:t>its</w:t>
      </w:r>
      <w:r w:rsidR="00120D59" w:rsidRPr="00DA166B">
        <w:t xml:space="preserve"> </w:t>
      </w:r>
      <w:r w:rsidRPr="00DA166B">
        <w:t>proper administration</w:t>
      </w:r>
      <w:r w:rsidR="0061739A">
        <w:t xml:space="preserve"> </w:t>
      </w:r>
      <w:r w:rsidR="0061739A">
        <w:rPr>
          <w:strike/>
        </w:rPr>
        <w:t xml:space="preserve"> </w:t>
      </w:r>
    </w:p>
    <w:p w14:paraId="6E9A840C" w14:textId="78359422" w:rsidR="006349F8" w:rsidRPr="00DA166B" w:rsidRDefault="006349F8" w:rsidP="009F745F">
      <w:pPr>
        <w:pStyle w:val="DotPoint1"/>
      </w:pPr>
      <w:r w:rsidRPr="00DA166B">
        <w:t xml:space="preserve">ensure FIC is operated in accordance with the strategy, plans and policies approved by the Chief Executive Officer </w:t>
      </w:r>
      <w:r w:rsidR="00220324">
        <w:t>- Funds in Court</w:t>
      </w:r>
      <w:r w:rsidRPr="00DA166B">
        <w:t xml:space="preserve"> or the Senior Master</w:t>
      </w:r>
      <w:r w:rsidR="00D06277">
        <w:t>.</w:t>
      </w:r>
    </w:p>
    <w:p w14:paraId="1261DECF" w14:textId="77777777" w:rsidR="00D95853" w:rsidRPr="00D01AD1" w:rsidRDefault="00D95853" w:rsidP="00D95853">
      <w:pPr>
        <w:spacing w:after="160"/>
        <w:rPr>
          <w:rFonts w:eastAsia="Arial" w:cs="Times New Roman"/>
          <w:bCs/>
          <w:color w:val="981E32"/>
          <w:sz w:val="48"/>
          <w:szCs w:val="32"/>
          <w14:ligatures w14:val="none"/>
        </w:rPr>
      </w:pPr>
      <w:r w:rsidRPr="00D01AD1">
        <w:br w:type="page"/>
      </w:r>
    </w:p>
    <w:p w14:paraId="4FAD748E" w14:textId="3A80DF67" w:rsidR="00D95853" w:rsidRPr="00FD4BA3" w:rsidRDefault="00D41540" w:rsidP="003E2E4C">
      <w:pPr>
        <w:pStyle w:val="Heading1"/>
        <w:rPr>
          <w:lang w:val="en-AU"/>
        </w:rPr>
      </w:pPr>
      <w:bookmarkStart w:id="32" w:name="_Toc181183591"/>
      <w:bookmarkStart w:id="33" w:name="_Toc211609315"/>
      <w:bookmarkStart w:id="34" w:name="_Toc222924567"/>
      <w:r>
        <w:rPr>
          <w:lang w:val="en-AU"/>
        </w:rPr>
        <w:lastRenderedPageBreak/>
        <w:t>Specialist advisory</w:t>
      </w:r>
      <w:r w:rsidRPr="00FD4BA3">
        <w:rPr>
          <w:lang w:val="en-AU"/>
        </w:rPr>
        <w:t xml:space="preserve"> </w:t>
      </w:r>
      <w:r w:rsidR="00D95853" w:rsidRPr="00FD4BA3">
        <w:rPr>
          <w:lang w:val="en-AU"/>
        </w:rPr>
        <w:t>committees</w:t>
      </w:r>
      <w:bookmarkEnd w:id="32"/>
      <w:bookmarkEnd w:id="33"/>
      <w:bookmarkEnd w:id="34"/>
    </w:p>
    <w:p w14:paraId="4C5D3EC2" w14:textId="558348EF" w:rsidR="00D95853" w:rsidRPr="00D01AD1" w:rsidRDefault="00D95853" w:rsidP="00D95853">
      <w:r w:rsidRPr="00D01AD1">
        <w:t xml:space="preserve">The Senior Master has established several specialist advisory committees. These are integral components of FIC's </w:t>
      </w:r>
      <w:r w:rsidR="007460A1">
        <w:t>c</w:t>
      </w:r>
      <w:r w:rsidRPr="00D01AD1">
        <w:t xml:space="preserve">orporate </w:t>
      </w:r>
      <w:r w:rsidR="007460A1">
        <w:t>g</w:t>
      </w:r>
      <w:r w:rsidRPr="00D01AD1">
        <w:t xml:space="preserve">overnance </w:t>
      </w:r>
      <w:r w:rsidR="007460A1">
        <w:t>s</w:t>
      </w:r>
      <w:r w:rsidRPr="00D01AD1">
        <w:t>tructure.</w:t>
      </w:r>
    </w:p>
    <w:p w14:paraId="303D63C8" w14:textId="5223C679" w:rsidR="00D95853" w:rsidRPr="00D01AD1" w:rsidRDefault="00D95853" w:rsidP="00533E37">
      <w:pPr>
        <w:spacing w:after="0"/>
      </w:pPr>
      <w:r w:rsidRPr="00D01AD1">
        <w:t>Each Committee has a Charter or Terms of Reference that has been approved by the Senior Master</w:t>
      </w:r>
      <w:r w:rsidR="00363538" w:rsidRPr="00D01AD1">
        <w:t xml:space="preserve">. </w:t>
      </w:r>
      <w:r w:rsidR="00D34984" w:rsidRPr="00D01AD1">
        <w:t>Each Committee reviews their</w:t>
      </w:r>
      <w:r w:rsidR="00363538" w:rsidRPr="00D01AD1">
        <w:t xml:space="preserve"> Charter or Terms of </w:t>
      </w:r>
      <w:r w:rsidR="00D34984" w:rsidRPr="00D01AD1">
        <w:t>Reference every two years.</w:t>
      </w:r>
      <w:r w:rsidRPr="00D01AD1">
        <w:t xml:space="preserve"> They contain details including:</w:t>
      </w:r>
    </w:p>
    <w:p w14:paraId="02F74AFF" w14:textId="77777777" w:rsidR="00625F7B" w:rsidRPr="00A7321F" w:rsidRDefault="00625F7B" w:rsidP="009F745F">
      <w:pPr>
        <w:pStyle w:val="DotPoint1"/>
        <w:sectPr w:rsidR="00625F7B" w:rsidRPr="00A7321F" w:rsidSect="00B4092D">
          <w:pgSz w:w="11906" w:h="16838" w:code="9"/>
          <w:pgMar w:top="1276" w:right="902" w:bottom="567" w:left="709" w:header="284" w:footer="708" w:gutter="0"/>
          <w:cols w:space="708"/>
          <w:docGrid w:linePitch="360"/>
        </w:sectPr>
      </w:pPr>
    </w:p>
    <w:p w14:paraId="3E29B830" w14:textId="04E196FC" w:rsidR="00D95853" w:rsidRPr="00A7321F" w:rsidRDefault="00D95853" w:rsidP="009F745F">
      <w:pPr>
        <w:pStyle w:val="DotPoint1"/>
      </w:pPr>
      <w:r w:rsidRPr="00A7321F">
        <w:t>purpose</w:t>
      </w:r>
    </w:p>
    <w:p w14:paraId="618BDCAE" w14:textId="64B9851E" w:rsidR="00D95853" w:rsidRPr="00A7321F" w:rsidRDefault="00D95853" w:rsidP="009F745F">
      <w:pPr>
        <w:pStyle w:val="DotPoint1"/>
      </w:pPr>
      <w:r w:rsidRPr="00A7321F">
        <w:t>objectives</w:t>
      </w:r>
    </w:p>
    <w:p w14:paraId="4D9DF7D8" w14:textId="1DEF938B" w:rsidR="00D95853" w:rsidRPr="00A7321F" w:rsidRDefault="00D95853" w:rsidP="009F745F">
      <w:pPr>
        <w:pStyle w:val="DotPoint1"/>
      </w:pPr>
      <w:r w:rsidRPr="00A7321F">
        <w:t>authority</w:t>
      </w:r>
    </w:p>
    <w:p w14:paraId="403A043E" w14:textId="50D618E1" w:rsidR="00D95853" w:rsidRPr="00A7321F" w:rsidRDefault="00D95853" w:rsidP="009F745F">
      <w:pPr>
        <w:pStyle w:val="DotPoint1"/>
      </w:pPr>
      <w:r w:rsidRPr="00A7321F">
        <w:t>membership</w:t>
      </w:r>
    </w:p>
    <w:p w14:paraId="0CC19226" w14:textId="73D959B7" w:rsidR="00D95853" w:rsidRPr="00A7321F" w:rsidRDefault="00D95853" w:rsidP="009F745F">
      <w:pPr>
        <w:pStyle w:val="DotPoint1"/>
      </w:pPr>
      <w:r w:rsidRPr="00A7321F">
        <w:t>meetings</w:t>
      </w:r>
    </w:p>
    <w:p w14:paraId="79106430" w14:textId="1B3FC14C" w:rsidR="00D95853" w:rsidRPr="00A7321F" w:rsidRDefault="00D95853" w:rsidP="009F745F">
      <w:pPr>
        <w:pStyle w:val="DotPoint1"/>
      </w:pPr>
      <w:r w:rsidRPr="00A7321F">
        <w:t>duties and responsibilities</w:t>
      </w:r>
    </w:p>
    <w:p w14:paraId="04E081F9" w14:textId="272491C9" w:rsidR="00D95853" w:rsidRPr="00A7321F" w:rsidRDefault="00D95853" w:rsidP="009F745F">
      <w:pPr>
        <w:pStyle w:val="DotPoint1"/>
      </w:pPr>
      <w:r w:rsidRPr="00A7321F">
        <w:t>reporting</w:t>
      </w:r>
    </w:p>
    <w:p w14:paraId="33E6DCBD" w14:textId="104769E3" w:rsidR="00D95853" w:rsidRPr="00A7321F" w:rsidRDefault="00D95853" w:rsidP="009F745F">
      <w:pPr>
        <w:pStyle w:val="DotPoint1"/>
      </w:pPr>
      <w:r w:rsidRPr="00A7321F">
        <w:t>administrative arrangements</w:t>
      </w:r>
    </w:p>
    <w:p w14:paraId="3AAF09BD" w14:textId="797F2A49" w:rsidR="00D95853" w:rsidRPr="00A7321F" w:rsidRDefault="00D95853" w:rsidP="009F745F">
      <w:pPr>
        <w:pStyle w:val="DotPoint1"/>
      </w:pPr>
      <w:r w:rsidRPr="00A7321F">
        <w:t>conflicts of interest</w:t>
      </w:r>
    </w:p>
    <w:p w14:paraId="681571A6" w14:textId="77777777" w:rsidR="00D95853" w:rsidRPr="00A7321F" w:rsidRDefault="00D95853" w:rsidP="009F745F">
      <w:pPr>
        <w:pStyle w:val="DotPoint1"/>
      </w:pPr>
      <w:r w:rsidRPr="00A7321F">
        <w:t>induction.</w:t>
      </w:r>
    </w:p>
    <w:p w14:paraId="6404D6C0" w14:textId="77777777" w:rsidR="00625F7B" w:rsidRPr="00D01AD1" w:rsidRDefault="00625F7B" w:rsidP="00D95853">
      <w:pPr>
        <w:pStyle w:val="Heading2"/>
        <w:keepLines/>
        <w:numPr>
          <w:ilvl w:val="1"/>
          <w:numId w:val="0"/>
        </w:numPr>
        <w:tabs>
          <w:tab w:val="left" w:pos="680"/>
        </w:tabs>
        <w:spacing w:before="200" w:line="240" w:lineRule="auto"/>
        <w:ind w:left="576" w:hanging="576"/>
        <w:sectPr w:rsidR="00625F7B" w:rsidRPr="00D01AD1" w:rsidSect="00625F7B">
          <w:type w:val="continuous"/>
          <w:pgSz w:w="11906" w:h="16838" w:code="9"/>
          <w:pgMar w:top="1276" w:right="902" w:bottom="567" w:left="709" w:header="284" w:footer="708" w:gutter="0"/>
          <w:cols w:num="2" w:space="708"/>
          <w:docGrid w:linePitch="360"/>
        </w:sectPr>
      </w:pPr>
      <w:bookmarkStart w:id="35" w:name="_Toc181183593"/>
    </w:p>
    <w:p w14:paraId="24F1627D" w14:textId="2980F7B4" w:rsidR="00D95853" w:rsidRPr="00D01AD1" w:rsidRDefault="00D95853" w:rsidP="001E3CDB">
      <w:pPr>
        <w:pStyle w:val="Heading2"/>
        <w:keepLines/>
        <w:numPr>
          <w:ilvl w:val="1"/>
          <w:numId w:val="0"/>
        </w:numPr>
        <w:tabs>
          <w:tab w:val="left" w:pos="680"/>
        </w:tabs>
        <w:spacing w:before="360" w:line="240" w:lineRule="auto"/>
        <w:ind w:left="578" w:hanging="578"/>
      </w:pPr>
      <w:bookmarkStart w:id="36" w:name="_Toc189733748"/>
      <w:bookmarkStart w:id="37" w:name="_Toc189734370"/>
      <w:bookmarkStart w:id="38" w:name="_Toc211609316"/>
      <w:r w:rsidRPr="00D01AD1">
        <w:t>Audit &amp; Risk Committee</w:t>
      </w:r>
      <w:bookmarkEnd w:id="35"/>
      <w:bookmarkEnd w:id="36"/>
      <w:bookmarkEnd w:id="37"/>
      <w:bookmarkEnd w:id="38"/>
    </w:p>
    <w:tbl>
      <w:tblPr>
        <w:tblStyle w:val="Style1"/>
        <w:tblW w:w="10206" w:type="dxa"/>
        <w:tblLook w:val="00A0" w:firstRow="1" w:lastRow="0" w:firstColumn="1" w:lastColumn="0" w:noHBand="0" w:noVBand="0"/>
      </w:tblPr>
      <w:tblGrid>
        <w:gridCol w:w="5103"/>
        <w:gridCol w:w="5103"/>
      </w:tblGrid>
      <w:tr w:rsidR="00B1023B" w:rsidRPr="00D01AD1" w14:paraId="21B1B1E0" w14:textId="77777777" w:rsidTr="00B54B76">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5070" w:type="dxa"/>
            <w:vAlign w:val="center"/>
          </w:tcPr>
          <w:p w14:paraId="5B5C0D28" w14:textId="77777777" w:rsidR="00B1023B" w:rsidRPr="00FD4BA3" w:rsidRDefault="00B1023B" w:rsidP="00B54B76">
            <w:pPr>
              <w:pStyle w:val="TableHeaderRow"/>
              <w:spacing w:before="0"/>
              <w:rPr>
                <w:rStyle w:val="Strong"/>
                <w:lang w:val="en-AU"/>
              </w:rPr>
            </w:pPr>
            <w:r w:rsidRPr="00FD4BA3">
              <w:rPr>
                <w:rStyle w:val="Strong"/>
                <w:b w:val="0"/>
                <w:bCs/>
                <w:lang w:val="en-AU"/>
              </w:rPr>
              <w:t>Role</w:t>
            </w:r>
          </w:p>
        </w:tc>
        <w:tc>
          <w:tcPr>
            <w:tcW w:w="5070" w:type="dxa"/>
            <w:vAlign w:val="center"/>
          </w:tcPr>
          <w:p w14:paraId="757196C3" w14:textId="0608F8B2" w:rsidR="00B1023B" w:rsidRPr="00FD4BA3" w:rsidRDefault="00B1023B" w:rsidP="00B54B76">
            <w:pPr>
              <w:pStyle w:val="TableHeaderRow"/>
              <w:spacing w:before="0"/>
              <w:jc w:val="left"/>
              <w:cnfStyle w:val="100000000000" w:firstRow="1" w:lastRow="0" w:firstColumn="0" w:lastColumn="0" w:oddVBand="0" w:evenVBand="0" w:oddHBand="0" w:evenHBand="0" w:firstRowFirstColumn="0" w:firstRowLastColumn="0" w:lastRowFirstColumn="0" w:lastRowLastColumn="0"/>
              <w:rPr>
                <w:rStyle w:val="Strong"/>
                <w:lang w:val="en-AU"/>
              </w:rPr>
            </w:pPr>
            <w:r w:rsidRPr="00FD4BA3">
              <w:rPr>
                <w:rStyle w:val="Strong"/>
                <w:b w:val="0"/>
                <w:bCs/>
                <w:lang w:val="en-AU"/>
              </w:rPr>
              <w:t>Members</w:t>
            </w:r>
          </w:p>
        </w:tc>
      </w:tr>
      <w:tr w:rsidR="00B1023B" w:rsidRPr="00D01AD1" w14:paraId="413A6D05" w14:textId="77777777" w:rsidTr="004C1E1D">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5070" w:type="dxa"/>
          </w:tcPr>
          <w:p w14:paraId="39019BBE" w14:textId="7D2CA11D" w:rsidR="00B1023B" w:rsidRPr="00FD4BA3" w:rsidRDefault="008A6446">
            <w:pPr>
              <w:pStyle w:val="TableText"/>
              <w:rPr>
                <w:lang w:val="en-AU"/>
              </w:rPr>
            </w:pPr>
            <w:r w:rsidRPr="00D01AD1">
              <w:t xml:space="preserve">The </w:t>
            </w:r>
            <w:r w:rsidR="00C465B7">
              <w:t xml:space="preserve">Audit </w:t>
            </w:r>
            <w:r w:rsidR="00174F2A">
              <w:t xml:space="preserve">&amp; </w:t>
            </w:r>
            <w:r w:rsidR="00C465B7">
              <w:t>Risk Committee</w:t>
            </w:r>
            <w:r w:rsidRPr="00D01AD1">
              <w:t xml:space="preserve"> p</w:t>
            </w:r>
            <w:r w:rsidR="00B1023B" w:rsidRPr="00D01AD1">
              <w:t xml:space="preserve">rovides oversight of the following corporate activities </w:t>
            </w:r>
            <w:r w:rsidRPr="00D01AD1">
              <w:t xml:space="preserve">and </w:t>
            </w:r>
            <w:r w:rsidR="001300D4">
              <w:t xml:space="preserve">gives advice and </w:t>
            </w:r>
            <w:r w:rsidR="00B1023B" w:rsidRPr="00D01AD1">
              <w:t>mak</w:t>
            </w:r>
            <w:r w:rsidRPr="00D01AD1">
              <w:t>es</w:t>
            </w:r>
            <w:r w:rsidR="00B1023B" w:rsidRPr="00D01AD1">
              <w:t xml:space="preserve"> recommendations to the Senior Master as appropriate</w:t>
            </w:r>
            <w:r w:rsidRPr="00D01AD1">
              <w:t>, relating to</w:t>
            </w:r>
            <w:r w:rsidR="00B1023B" w:rsidRPr="00D01AD1">
              <w:t>:</w:t>
            </w:r>
          </w:p>
          <w:p w14:paraId="0DC098CD" w14:textId="77777777" w:rsidR="00B1023B" w:rsidRPr="00FD4BA3" w:rsidRDefault="00B1023B" w:rsidP="001C4924">
            <w:pPr>
              <w:pStyle w:val="DotPoint1"/>
              <w:rPr>
                <w:lang w:val="en-AU"/>
              </w:rPr>
            </w:pPr>
            <w:r w:rsidRPr="00FD4BA3">
              <w:rPr>
                <w:lang w:val="en-AU"/>
              </w:rPr>
              <w:t>financial reporting</w:t>
            </w:r>
          </w:p>
          <w:p w14:paraId="30B29C9B" w14:textId="77777777" w:rsidR="00B1023B" w:rsidRPr="00FD4BA3" w:rsidRDefault="00B1023B" w:rsidP="001C4924">
            <w:pPr>
              <w:pStyle w:val="DotPoint1"/>
              <w:rPr>
                <w:lang w:val="en-AU"/>
              </w:rPr>
            </w:pPr>
            <w:r w:rsidRPr="00FD4BA3">
              <w:rPr>
                <w:lang w:val="en-AU"/>
              </w:rPr>
              <w:t>risk management</w:t>
            </w:r>
          </w:p>
          <w:p w14:paraId="4F2EBF9F" w14:textId="77777777" w:rsidR="00B1023B" w:rsidRPr="00FD4BA3" w:rsidRDefault="00B1023B" w:rsidP="001C4924">
            <w:pPr>
              <w:pStyle w:val="DotPoint1"/>
              <w:rPr>
                <w:lang w:val="en-AU"/>
              </w:rPr>
            </w:pPr>
            <w:r w:rsidRPr="00FD4BA3">
              <w:rPr>
                <w:lang w:val="en-AU"/>
              </w:rPr>
              <w:t>internal controls</w:t>
            </w:r>
          </w:p>
          <w:p w14:paraId="4F7A2462" w14:textId="77777777" w:rsidR="00B1023B" w:rsidRPr="00FD4BA3" w:rsidRDefault="00B1023B" w:rsidP="001C4924">
            <w:pPr>
              <w:pStyle w:val="DotPoint1"/>
              <w:rPr>
                <w:lang w:val="en-AU"/>
              </w:rPr>
            </w:pPr>
            <w:r w:rsidRPr="00FD4BA3">
              <w:rPr>
                <w:lang w:val="en-AU"/>
              </w:rPr>
              <w:t>internal and external audit activities</w:t>
            </w:r>
          </w:p>
          <w:p w14:paraId="1BD2937A" w14:textId="77777777" w:rsidR="00B1023B" w:rsidRPr="00FD4BA3" w:rsidRDefault="00B1023B" w:rsidP="001C4924">
            <w:pPr>
              <w:pStyle w:val="DotPoint1"/>
              <w:rPr>
                <w:lang w:val="en-AU"/>
              </w:rPr>
            </w:pPr>
            <w:r w:rsidRPr="00FD4BA3">
              <w:rPr>
                <w:lang w:val="en-AU"/>
              </w:rPr>
              <w:t>policies and procedures</w:t>
            </w:r>
          </w:p>
          <w:p w14:paraId="78707AEB" w14:textId="77777777" w:rsidR="00B1023B" w:rsidRPr="00FD4BA3" w:rsidRDefault="00B1023B" w:rsidP="001C4924">
            <w:pPr>
              <w:pStyle w:val="DotPoint1"/>
              <w:rPr>
                <w:lang w:val="en-AU"/>
              </w:rPr>
            </w:pPr>
            <w:r w:rsidRPr="00FD4BA3">
              <w:rPr>
                <w:lang w:val="en-AU"/>
              </w:rPr>
              <w:t>compliance monitoring</w:t>
            </w:r>
          </w:p>
          <w:p w14:paraId="0E289424" w14:textId="77777777" w:rsidR="00B1023B" w:rsidRPr="00FD4BA3" w:rsidRDefault="00B1023B" w:rsidP="001C4924">
            <w:pPr>
              <w:pStyle w:val="DotPoint1"/>
              <w:rPr>
                <w:lang w:val="en-AU"/>
              </w:rPr>
            </w:pPr>
            <w:r w:rsidRPr="00FD4BA3">
              <w:rPr>
                <w:lang w:val="en-AU"/>
              </w:rPr>
              <w:t>resolution of ethical issues.</w:t>
            </w:r>
          </w:p>
          <w:p w14:paraId="21AF6AE1" w14:textId="07D011A0" w:rsidR="00B1023B" w:rsidRPr="00FD4BA3" w:rsidRDefault="00106A6B">
            <w:pPr>
              <w:pStyle w:val="TableText"/>
              <w:rPr>
                <w:lang w:val="en-AU"/>
              </w:rPr>
            </w:pPr>
            <w:r w:rsidRPr="00D01AD1">
              <w:t xml:space="preserve">The </w:t>
            </w:r>
            <w:r>
              <w:t xml:space="preserve">Audit </w:t>
            </w:r>
            <w:r w:rsidR="00174F2A">
              <w:t>&amp;</w:t>
            </w:r>
            <w:r>
              <w:t xml:space="preserve"> Risk Committee meets </w:t>
            </w:r>
            <w:r w:rsidR="00711071">
              <w:t>a minimum of four</w:t>
            </w:r>
            <w:r>
              <w:t xml:space="preserve"> times per year.</w:t>
            </w:r>
          </w:p>
        </w:tc>
        <w:tc>
          <w:tcPr>
            <w:tcW w:w="5070" w:type="dxa"/>
          </w:tcPr>
          <w:p w14:paraId="61A3F00F" w14:textId="6DA4AB68" w:rsidR="00B1023B" w:rsidRPr="00FD4BA3" w:rsidRDefault="00B1023B" w:rsidP="007460A1">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D01AD1">
              <w:t xml:space="preserve">The </w:t>
            </w:r>
            <w:r w:rsidR="00396AF9">
              <w:t>C</w:t>
            </w:r>
            <w:r w:rsidRPr="00D01AD1">
              <w:t>ommittee consists of:</w:t>
            </w:r>
          </w:p>
          <w:p w14:paraId="693D63BC" w14:textId="28200D08" w:rsidR="00B1023B" w:rsidRPr="00FD4BA3" w:rsidRDefault="00B1023B" w:rsidP="007460A1">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sidRPr="00FD4BA3">
              <w:rPr>
                <w:lang w:val="en-AU"/>
              </w:rPr>
              <w:t>an independent chair</w:t>
            </w:r>
          </w:p>
          <w:p w14:paraId="73281FE6" w14:textId="5902A2BE" w:rsidR="00B1023B" w:rsidRPr="00FD4BA3" w:rsidRDefault="00EE1206" w:rsidP="007460A1">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Pr>
                <w:lang w:val="en-AU"/>
              </w:rPr>
              <w:t xml:space="preserve">a minimum of </w:t>
            </w:r>
            <w:r w:rsidR="00B1023B" w:rsidRPr="00FD4BA3">
              <w:rPr>
                <w:lang w:val="en-AU"/>
              </w:rPr>
              <w:t>three independent members</w:t>
            </w:r>
            <w:r w:rsidR="00396AF9">
              <w:rPr>
                <w:lang w:val="en-AU"/>
              </w:rPr>
              <w:t xml:space="preserve"> all with f</w:t>
            </w:r>
            <w:r w:rsidR="00396AF9" w:rsidRPr="00396AF9">
              <w:rPr>
                <w:lang w:val="en-AU"/>
              </w:rPr>
              <w:t>amiliarity with general finance and accounting practices. At least one member of the Committee must have accounting, risk management</w:t>
            </w:r>
            <w:r w:rsidR="00010C6D">
              <w:rPr>
                <w:lang w:val="en-AU"/>
              </w:rPr>
              <w:t>,</w:t>
            </w:r>
            <w:r w:rsidR="00396AF9" w:rsidRPr="00396AF9">
              <w:rPr>
                <w:lang w:val="en-AU"/>
              </w:rPr>
              <w:t xml:space="preserve"> auditing or related financial management expertise</w:t>
            </w:r>
            <w:r w:rsidR="00B1023B" w:rsidRPr="00FD4BA3">
              <w:rPr>
                <w:lang w:val="en-AU"/>
              </w:rPr>
              <w:t xml:space="preserve">. </w:t>
            </w:r>
          </w:p>
          <w:p w14:paraId="655CBD61" w14:textId="77777777" w:rsidR="00B1023B" w:rsidRPr="00FD4BA3" w:rsidRDefault="00B1023B" w:rsidP="007460A1">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D01AD1">
              <w:t>Other attendees include:</w:t>
            </w:r>
          </w:p>
          <w:p w14:paraId="31DA11C6" w14:textId="4A109F18" w:rsidR="00B1023B" w:rsidRPr="00FD4BA3" w:rsidRDefault="00B1023B" w:rsidP="007460A1">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sidRPr="00FD4BA3">
              <w:rPr>
                <w:lang w:val="en-AU"/>
              </w:rPr>
              <w:t>the Senior Master</w:t>
            </w:r>
          </w:p>
          <w:p w14:paraId="15E8A31D" w14:textId="583EB178" w:rsidR="00B1023B" w:rsidRPr="00FD4BA3" w:rsidRDefault="00B1023B" w:rsidP="007460A1">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sidRPr="00FD4BA3">
              <w:rPr>
                <w:lang w:val="en-AU"/>
              </w:rPr>
              <w:t xml:space="preserve">representatives of the Victorian </w:t>
            </w:r>
            <w:r w:rsidR="00187601">
              <w:rPr>
                <w:lang w:val="en-AU"/>
              </w:rPr>
              <w:br/>
            </w:r>
            <w:r w:rsidRPr="00FD4BA3">
              <w:rPr>
                <w:lang w:val="en-AU"/>
              </w:rPr>
              <w:t>Auditor-General</w:t>
            </w:r>
          </w:p>
          <w:p w14:paraId="18C63C45" w14:textId="715E44B0" w:rsidR="00B1023B" w:rsidRPr="00FD4BA3" w:rsidRDefault="00B1023B" w:rsidP="007460A1">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sidRPr="00FD4BA3">
              <w:rPr>
                <w:lang w:val="en-AU"/>
              </w:rPr>
              <w:t>the internal auditor</w:t>
            </w:r>
          </w:p>
          <w:p w14:paraId="0802E768" w14:textId="73FDAE15" w:rsidR="00B1023B" w:rsidRPr="00FD4BA3" w:rsidRDefault="00A62058" w:rsidP="007460A1">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Pr>
                <w:lang w:val="en-AU"/>
              </w:rPr>
              <w:t>Chief Executive Officer - Funds in Court</w:t>
            </w:r>
            <w:r w:rsidR="00B1023B" w:rsidRPr="00FD4BA3">
              <w:rPr>
                <w:lang w:val="en-AU"/>
              </w:rPr>
              <w:t xml:space="preserve"> </w:t>
            </w:r>
          </w:p>
          <w:p w14:paraId="72742711" w14:textId="6EAEE991" w:rsidR="00B1023B" w:rsidRPr="00FD4BA3" w:rsidRDefault="00B1023B" w:rsidP="007460A1">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sidRPr="00FD4BA3">
              <w:rPr>
                <w:lang w:val="en-AU"/>
              </w:rPr>
              <w:t>the FIC Judicial Registrar</w:t>
            </w:r>
          </w:p>
          <w:p w14:paraId="6D0BB068" w14:textId="688C81DB" w:rsidR="00B1023B" w:rsidRPr="00FD4BA3" w:rsidRDefault="00B1023B" w:rsidP="007460A1">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sidRPr="00FD4BA3">
              <w:rPr>
                <w:lang w:val="en-AU"/>
              </w:rPr>
              <w:t>Accounting and Tax</w:t>
            </w:r>
            <w:r w:rsidR="008C3900">
              <w:rPr>
                <w:lang w:val="en-AU"/>
              </w:rPr>
              <w:t>ation</w:t>
            </w:r>
            <w:r w:rsidRPr="00FD4BA3">
              <w:rPr>
                <w:lang w:val="en-AU"/>
              </w:rPr>
              <w:t xml:space="preserve"> Manager</w:t>
            </w:r>
          </w:p>
          <w:p w14:paraId="747B8216" w14:textId="6D637F21" w:rsidR="008A6446" w:rsidRPr="00FD4BA3" w:rsidRDefault="00B1023B" w:rsidP="007460A1">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sidRPr="00FD4BA3">
              <w:rPr>
                <w:lang w:val="en-AU"/>
              </w:rPr>
              <w:t>Corporate Governance Manager</w:t>
            </w:r>
            <w:r w:rsidR="004E5759">
              <w:rPr>
                <w:lang w:val="en-AU"/>
              </w:rPr>
              <w:t>.</w:t>
            </w:r>
            <w:r w:rsidR="0067409D">
              <w:rPr>
                <w:lang w:val="en-AU"/>
              </w:rPr>
              <w:t xml:space="preserve"> </w:t>
            </w:r>
          </w:p>
        </w:tc>
      </w:tr>
    </w:tbl>
    <w:p w14:paraId="27F28DAF" w14:textId="4E2F1224" w:rsidR="00D95853" w:rsidRPr="00D01AD1" w:rsidRDefault="00D95853" w:rsidP="00D95853">
      <w:pPr>
        <w:pStyle w:val="Heading2"/>
        <w:keepLines/>
        <w:numPr>
          <w:ilvl w:val="1"/>
          <w:numId w:val="0"/>
        </w:numPr>
        <w:tabs>
          <w:tab w:val="left" w:pos="680"/>
        </w:tabs>
        <w:spacing w:before="200" w:line="240" w:lineRule="auto"/>
        <w:ind w:left="576" w:hanging="576"/>
      </w:pPr>
      <w:bookmarkStart w:id="39" w:name="_Toc181183594"/>
      <w:bookmarkStart w:id="40" w:name="_Toc189733749"/>
      <w:bookmarkStart w:id="41" w:name="_Toc189734371"/>
      <w:bookmarkStart w:id="42" w:name="_Toc211609317"/>
      <w:r w:rsidRPr="00D01AD1">
        <w:t>Investment Review Panel</w:t>
      </w:r>
      <w:bookmarkEnd w:id="39"/>
      <w:bookmarkEnd w:id="40"/>
      <w:bookmarkEnd w:id="41"/>
      <w:bookmarkEnd w:id="42"/>
    </w:p>
    <w:tbl>
      <w:tblPr>
        <w:tblStyle w:val="Style1"/>
        <w:tblW w:w="10206" w:type="dxa"/>
        <w:tblLook w:val="00A0" w:firstRow="1" w:lastRow="0" w:firstColumn="1" w:lastColumn="0" w:noHBand="0" w:noVBand="0"/>
      </w:tblPr>
      <w:tblGrid>
        <w:gridCol w:w="5103"/>
        <w:gridCol w:w="5103"/>
      </w:tblGrid>
      <w:tr w:rsidR="00B54B76" w:rsidRPr="00FD4BA3" w14:paraId="0CF6C6B8" w14:textId="77777777" w:rsidTr="7FEC0C47">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5070" w:type="dxa"/>
            <w:vAlign w:val="center"/>
          </w:tcPr>
          <w:p w14:paraId="250DD24E" w14:textId="77777777" w:rsidR="00B54B76" w:rsidRPr="00FD4BA3" w:rsidRDefault="00B54B76">
            <w:pPr>
              <w:pStyle w:val="TableHeaderRow"/>
              <w:spacing w:before="0"/>
              <w:rPr>
                <w:rStyle w:val="Strong"/>
                <w:lang w:val="en-AU"/>
              </w:rPr>
            </w:pPr>
            <w:r w:rsidRPr="00FD4BA3">
              <w:rPr>
                <w:rStyle w:val="Strong"/>
                <w:b w:val="0"/>
                <w:bCs/>
                <w:lang w:val="en-AU"/>
              </w:rPr>
              <w:t>Role</w:t>
            </w:r>
          </w:p>
        </w:tc>
        <w:tc>
          <w:tcPr>
            <w:tcW w:w="5070" w:type="dxa"/>
            <w:vAlign w:val="center"/>
          </w:tcPr>
          <w:p w14:paraId="1E49B6CE" w14:textId="77777777" w:rsidR="00B54B76" w:rsidRPr="00FD4BA3" w:rsidRDefault="00B54B76">
            <w:pPr>
              <w:pStyle w:val="TableHeaderRow"/>
              <w:spacing w:before="0"/>
              <w:jc w:val="left"/>
              <w:cnfStyle w:val="100000000000" w:firstRow="1" w:lastRow="0" w:firstColumn="0" w:lastColumn="0" w:oddVBand="0" w:evenVBand="0" w:oddHBand="0" w:evenHBand="0" w:firstRowFirstColumn="0" w:firstRowLastColumn="0" w:lastRowFirstColumn="0" w:lastRowLastColumn="0"/>
              <w:rPr>
                <w:rStyle w:val="Strong"/>
                <w:lang w:val="en-AU"/>
              </w:rPr>
            </w:pPr>
            <w:r w:rsidRPr="00FD4BA3">
              <w:rPr>
                <w:rStyle w:val="Strong"/>
                <w:b w:val="0"/>
                <w:bCs/>
                <w:lang w:val="en-AU"/>
              </w:rPr>
              <w:t>Members</w:t>
            </w:r>
          </w:p>
        </w:tc>
      </w:tr>
      <w:tr w:rsidR="0061262F" w:rsidRPr="00D01AD1" w14:paraId="1C3EE14D" w14:textId="77777777" w:rsidTr="7FEC0C4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5D84FB74" w14:textId="634F62C4" w:rsidR="0061262F" w:rsidRDefault="2AEAE2AF" w:rsidP="00E611ED">
            <w:pPr>
              <w:pStyle w:val="TableText"/>
            </w:pPr>
            <w:r>
              <w:t xml:space="preserve">The </w:t>
            </w:r>
            <w:r w:rsidR="00D06277">
              <w:t>Investment Review Panel</w:t>
            </w:r>
            <w:r>
              <w:t xml:space="preserve"> provides investment recommendations</w:t>
            </w:r>
            <w:r w:rsidR="001300D4">
              <w:t xml:space="preserve"> and advice</w:t>
            </w:r>
            <w:r>
              <w:t xml:space="preserve"> to the Senior Master</w:t>
            </w:r>
            <w:r w:rsidR="00E81710">
              <w:t xml:space="preserve"> in light of the investment performance and reports from FIC’s fixed income and equity advisors.</w:t>
            </w:r>
            <w:r>
              <w:t xml:space="preserve"> </w:t>
            </w:r>
            <w:r w:rsidR="00E611ED" w:rsidRPr="00D01AD1">
              <w:t xml:space="preserve">The </w:t>
            </w:r>
            <w:r w:rsidR="00D06277">
              <w:t>Investment Review Panel</w:t>
            </w:r>
            <w:r w:rsidR="00E611ED" w:rsidRPr="00D01AD1">
              <w:t xml:space="preserve"> focusses on broad policy and investment issues relating to FIC investments as a whole. It does not look at the details of </w:t>
            </w:r>
            <w:r w:rsidR="005B49DA" w:rsidRPr="00D01AD1">
              <w:t xml:space="preserve">individual </w:t>
            </w:r>
            <w:r w:rsidR="00E611ED" w:rsidRPr="00D01AD1">
              <w:t>clients.</w:t>
            </w:r>
          </w:p>
          <w:p w14:paraId="68237F8D" w14:textId="24D8F35D" w:rsidR="00C047DB" w:rsidRPr="00FD4BA3" w:rsidRDefault="00C047DB" w:rsidP="00140CCB">
            <w:pPr>
              <w:pStyle w:val="TableText"/>
              <w:spacing w:after="120"/>
              <w:rPr>
                <w:lang w:val="en-AU"/>
              </w:rPr>
            </w:pPr>
            <w:r>
              <w:t xml:space="preserve">The Investment Review Panel meets </w:t>
            </w:r>
            <w:r w:rsidR="001445A8">
              <w:t>a minimum of four</w:t>
            </w:r>
            <w:r>
              <w:t xml:space="preserve"> times per year.</w:t>
            </w:r>
          </w:p>
        </w:tc>
        <w:tc>
          <w:tcPr>
            <w:tcW w:w="5070" w:type="dxa"/>
          </w:tcPr>
          <w:p w14:paraId="60BD5DD4" w14:textId="7C82A4F5" w:rsidR="00E611ED" w:rsidRPr="00FD4BA3" w:rsidRDefault="00E611ED" w:rsidP="005573C2">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lang w:val="en-AU"/>
              </w:rPr>
            </w:pPr>
            <w:r w:rsidRPr="00D01AD1">
              <w:t>The</w:t>
            </w:r>
            <w:r w:rsidR="00D06277">
              <w:t xml:space="preserve"> Panel</w:t>
            </w:r>
            <w:r w:rsidRPr="00D01AD1">
              <w:t xml:space="preserve"> consists of:</w:t>
            </w:r>
            <w:r w:rsidRPr="00D01AD1">
              <w:rPr>
                <w:rFonts w:eastAsia="Times New Roman"/>
              </w:rPr>
              <w:t xml:space="preserve"> </w:t>
            </w:r>
          </w:p>
          <w:p w14:paraId="5BC569E0" w14:textId="53515CF6" w:rsidR="00E611ED" w:rsidRPr="00FD4BA3" w:rsidRDefault="65C85D5F" w:rsidP="005573C2">
            <w:pPr>
              <w:pStyle w:val="DotPoint1"/>
              <w:jc w:val="left"/>
              <w:cnfStyle w:val="000000100000" w:firstRow="0" w:lastRow="0" w:firstColumn="0" w:lastColumn="0" w:oddVBand="0" w:evenVBand="0" w:oddHBand="1" w:evenHBand="0" w:firstRowFirstColumn="0" w:firstRowLastColumn="0" w:lastRowFirstColumn="0" w:lastRowLastColumn="0"/>
            </w:pPr>
            <w:r>
              <w:t xml:space="preserve">a minimum of </w:t>
            </w:r>
            <w:r w:rsidR="1BF6EB2B">
              <w:t>three</w:t>
            </w:r>
            <w:r w:rsidR="204EA3ED">
              <w:t xml:space="preserve"> </w:t>
            </w:r>
            <w:r w:rsidR="5AEB6D77">
              <w:t>independen</w:t>
            </w:r>
            <w:r w:rsidR="204EA3ED">
              <w:t>t members</w:t>
            </w:r>
            <w:r w:rsidR="00E81710">
              <w:t xml:space="preserve"> with relevant investment experience and expertise</w:t>
            </w:r>
            <w:r w:rsidR="00E03DF6">
              <w:t xml:space="preserve">, including the external </w:t>
            </w:r>
            <w:r w:rsidR="00AC0AD9">
              <w:t xml:space="preserve">investment </w:t>
            </w:r>
            <w:r w:rsidR="00E03DF6">
              <w:t xml:space="preserve">advisor retained </w:t>
            </w:r>
            <w:r w:rsidR="00AC0AD9">
              <w:t xml:space="preserve">by FIC </w:t>
            </w:r>
          </w:p>
          <w:p w14:paraId="3F7BAABD" w14:textId="74829C0D" w:rsidR="00E611ED" w:rsidRPr="00FD4BA3" w:rsidRDefault="00E611ED" w:rsidP="005573C2">
            <w:pPr>
              <w:pStyle w:val="DotPoint1"/>
              <w:jc w:val="left"/>
              <w:cnfStyle w:val="000000100000" w:firstRow="0" w:lastRow="0" w:firstColumn="0" w:lastColumn="0" w:oddVBand="0" w:evenVBand="0" w:oddHBand="1" w:evenHBand="0" w:firstRowFirstColumn="0" w:firstRowLastColumn="0" w:lastRowFirstColumn="0" w:lastRowLastColumn="0"/>
            </w:pPr>
            <w:r w:rsidRPr="00FD4BA3">
              <w:t xml:space="preserve">the Senior Master </w:t>
            </w:r>
            <w:r w:rsidR="00956C04" w:rsidRPr="00FD4BA3">
              <w:t>(</w:t>
            </w:r>
            <w:r w:rsidRPr="00FD4BA3">
              <w:t>Chair</w:t>
            </w:r>
            <w:r w:rsidR="00956C04" w:rsidRPr="00FD4BA3">
              <w:t>)</w:t>
            </w:r>
          </w:p>
          <w:p w14:paraId="3AE5C631" w14:textId="51200FB4" w:rsidR="00D82225" w:rsidRPr="00FD4BA3" w:rsidRDefault="00977700" w:rsidP="005573C2">
            <w:pPr>
              <w:pStyle w:val="DotPoint1"/>
              <w:jc w:val="left"/>
              <w:cnfStyle w:val="000000100000" w:firstRow="0" w:lastRow="0" w:firstColumn="0" w:lastColumn="0" w:oddVBand="0" w:evenVBand="0" w:oddHBand="1" w:evenHBand="0" w:firstRowFirstColumn="0" w:firstRowLastColumn="0" w:lastRowFirstColumn="0" w:lastRowLastColumn="0"/>
            </w:pPr>
            <w:r>
              <w:t>Director</w:t>
            </w:r>
            <w:r w:rsidR="00D82225" w:rsidRPr="00FD4BA3">
              <w:t xml:space="preserve"> Investment Services</w:t>
            </w:r>
            <w:r w:rsidR="00786137">
              <w:t>.</w:t>
            </w:r>
          </w:p>
          <w:p w14:paraId="10B8D05B" w14:textId="77777777" w:rsidR="00E611ED" w:rsidRPr="00FD4BA3" w:rsidRDefault="00E611ED" w:rsidP="005573C2">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D01AD1">
              <w:t>Other attendees include:</w:t>
            </w:r>
          </w:p>
          <w:p w14:paraId="72CA3032" w14:textId="3BEC7E12" w:rsidR="00956C04" w:rsidRPr="00FD4BA3" w:rsidRDefault="00A62058" w:rsidP="005573C2">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Pr>
                <w:lang w:val="en-AU"/>
              </w:rPr>
              <w:t>Chief Executive Officer - Funds in Court</w:t>
            </w:r>
            <w:r w:rsidR="00E90B6C" w:rsidRPr="00FD4BA3">
              <w:rPr>
                <w:lang w:val="en-AU"/>
              </w:rPr>
              <w:t xml:space="preserve"> </w:t>
            </w:r>
          </w:p>
          <w:p w14:paraId="2004FD3A" w14:textId="3824EC12" w:rsidR="00E611ED" w:rsidRPr="00FD4BA3" w:rsidRDefault="00E611ED" w:rsidP="005573C2">
            <w:pPr>
              <w:pStyle w:val="DotPoint1"/>
              <w:jc w:val="left"/>
              <w:cnfStyle w:val="000000100000" w:firstRow="0" w:lastRow="0" w:firstColumn="0" w:lastColumn="0" w:oddVBand="0" w:evenVBand="0" w:oddHBand="1" w:evenHBand="0" w:firstRowFirstColumn="0" w:firstRowLastColumn="0" w:lastRowFirstColumn="0" w:lastRowLastColumn="0"/>
            </w:pPr>
            <w:r w:rsidRPr="00FD4BA3">
              <w:t>Senior Master’s Asset Consultant</w:t>
            </w:r>
            <w:r w:rsidR="00155034">
              <w:t xml:space="preserve"> </w:t>
            </w:r>
          </w:p>
          <w:p w14:paraId="34B1DDFD" w14:textId="782B3889" w:rsidR="0061262F" w:rsidRDefault="00E611ED" w:rsidP="00155034">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sidRPr="00FD4BA3">
              <w:rPr>
                <w:lang w:val="en-AU"/>
              </w:rPr>
              <w:lastRenderedPageBreak/>
              <w:t xml:space="preserve">FIC Investment </w:t>
            </w:r>
            <w:r w:rsidR="00913A06">
              <w:rPr>
                <w:lang w:val="en-AU"/>
              </w:rPr>
              <w:t xml:space="preserve">Services </w:t>
            </w:r>
            <w:r w:rsidRPr="00FD4BA3">
              <w:rPr>
                <w:lang w:val="en-AU"/>
              </w:rPr>
              <w:t>Team</w:t>
            </w:r>
          </w:p>
          <w:p w14:paraId="34E12661" w14:textId="2D24C7D9" w:rsidR="008C59F6" w:rsidRPr="00FD4BA3" w:rsidRDefault="008C59F6" w:rsidP="00155034">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Pr>
                <w:lang w:val="en-AU"/>
              </w:rPr>
              <w:t>JANA (Senior Master’s Asset Consultants)</w:t>
            </w:r>
            <w:r w:rsidR="00187601">
              <w:rPr>
                <w:lang w:val="en-AU"/>
              </w:rPr>
              <w:t>.</w:t>
            </w:r>
          </w:p>
        </w:tc>
      </w:tr>
    </w:tbl>
    <w:p w14:paraId="1FBA0C27" w14:textId="74A3565C" w:rsidR="00D95853" w:rsidRDefault="00D95853" w:rsidP="00155034">
      <w:pPr>
        <w:pStyle w:val="Heading2"/>
        <w:keepLines/>
        <w:numPr>
          <w:ilvl w:val="1"/>
          <w:numId w:val="0"/>
        </w:numPr>
        <w:tabs>
          <w:tab w:val="left" w:pos="680"/>
        </w:tabs>
        <w:spacing w:before="200" w:line="240" w:lineRule="auto"/>
      </w:pPr>
      <w:bookmarkStart w:id="43" w:name="_Toc181183595"/>
      <w:bookmarkStart w:id="44" w:name="_Toc181183596"/>
      <w:bookmarkStart w:id="45" w:name="_Toc181183597"/>
      <w:bookmarkStart w:id="46" w:name="_Toc181183598"/>
      <w:bookmarkStart w:id="47" w:name="_Toc189733750"/>
      <w:bookmarkStart w:id="48" w:name="_Toc189734372"/>
      <w:bookmarkStart w:id="49" w:name="_Toc211609318"/>
      <w:bookmarkEnd w:id="43"/>
      <w:bookmarkEnd w:id="44"/>
      <w:bookmarkEnd w:id="45"/>
      <w:r w:rsidRPr="00D01AD1">
        <w:lastRenderedPageBreak/>
        <w:t>Investment Compliance Committee</w:t>
      </w:r>
      <w:bookmarkEnd w:id="46"/>
      <w:bookmarkEnd w:id="47"/>
      <w:bookmarkEnd w:id="48"/>
      <w:bookmarkEnd w:id="49"/>
    </w:p>
    <w:tbl>
      <w:tblPr>
        <w:tblStyle w:val="Style1"/>
        <w:tblW w:w="10270" w:type="dxa"/>
        <w:tblLook w:val="04A0" w:firstRow="1" w:lastRow="0" w:firstColumn="1" w:lastColumn="0" w:noHBand="0" w:noVBand="1"/>
      </w:tblPr>
      <w:tblGrid>
        <w:gridCol w:w="5135"/>
        <w:gridCol w:w="5135"/>
      </w:tblGrid>
      <w:tr w:rsidR="006304C3" w:rsidRPr="00D01AD1" w14:paraId="1429E413" w14:textId="77777777" w:rsidTr="7FEC0C47">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5102" w:type="dxa"/>
            <w:vAlign w:val="center"/>
          </w:tcPr>
          <w:p w14:paraId="4ACBD374" w14:textId="380C71BC" w:rsidR="006304C3" w:rsidRPr="00A670BF" w:rsidRDefault="006304C3" w:rsidP="00A670BF">
            <w:pPr>
              <w:pStyle w:val="TableHeaderRow"/>
              <w:rPr>
                <w:rStyle w:val="Strong"/>
                <w:b w:val="0"/>
                <w:bCs/>
                <w:lang w:val="en-AU"/>
              </w:rPr>
            </w:pPr>
            <w:r w:rsidRPr="00FD4BA3">
              <w:rPr>
                <w:rStyle w:val="Strong"/>
                <w:b w:val="0"/>
                <w:bCs/>
                <w:lang w:val="en-AU"/>
              </w:rPr>
              <w:t>Role</w:t>
            </w:r>
          </w:p>
        </w:tc>
        <w:tc>
          <w:tcPr>
            <w:tcW w:w="5102" w:type="dxa"/>
            <w:vAlign w:val="center"/>
          </w:tcPr>
          <w:p w14:paraId="087BE5C1" w14:textId="0D3D77DA" w:rsidR="006304C3" w:rsidRPr="00A670BF" w:rsidRDefault="006304C3" w:rsidP="00A670BF">
            <w:pPr>
              <w:pStyle w:val="TableHeaderRow"/>
              <w:jc w:val="left"/>
              <w:cnfStyle w:val="100000000000" w:firstRow="1" w:lastRow="0" w:firstColumn="0" w:lastColumn="0" w:oddVBand="0" w:evenVBand="0" w:oddHBand="0" w:evenHBand="0" w:firstRowFirstColumn="0" w:firstRowLastColumn="0" w:lastRowFirstColumn="0" w:lastRowLastColumn="0"/>
              <w:rPr>
                <w:rStyle w:val="Strong"/>
                <w:b w:val="0"/>
                <w:bCs/>
                <w:lang w:val="en-AU"/>
              </w:rPr>
            </w:pPr>
            <w:r w:rsidRPr="00FD4BA3">
              <w:rPr>
                <w:rStyle w:val="Strong"/>
                <w:b w:val="0"/>
                <w:bCs/>
                <w:lang w:val="en-AU"/>
              </w:rPr>
              <w:t>Members</w:t>
            </w:r>
          </w:p>
        </w:tc>
      </w:tr>
      <w:tr w:rsidR="00B54B76" w:rsidRPr="00D01AD1" w14:paraId="6D979384" w14:textId="77777777" w:rsidTr="7FEC0C4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02" w:type="dxa"/>
          </w:tcPr>
          <w:p w14:paraId="261F60E8" w14:textId="10E96B73" w:rsidR="00B54B76" w:rsidRPr="00FD4BA3" w:rsidRDefault="5FA630D2" w:rsidP="7FEC0C47">
            <w:pPr>
              <w:pStyle w:val="TableText"/>
              <w:rPr>
                <w:rStyle w:val="Strong"/>
                <w:rFonts w:ascii="Calibri" w:hAnsi="Calibri"/>
                <w:color w:val="auto"/>
                <w:sz w:val="22"/>
                <w:szCs w:val="22"/>
                <w:lang w:val="en-AU"/>
              </w:rPr>
            </w:pPr>
            <w:r w:rsidRPr="7FEC0C47">
              <w:rPr>
                <w:rStyle w:val="Strong"/>
                <w:rFonts w:ascii="Calibri" w:hAnsi="Calibri"/>
                <w:color w:val="auto"/>
                <w:sz w:val="22"/>
                <w:szCs w:val="22"/>
              </w:rPr>
              <w:t>The Investment Compliance Committee monitors the compliance aspects of the funds managed by the Senior Master. It does this by:</w:t>
            </w:r>
          </w:p>
          <w:p w14:paraId="1CD55A02" w14:textId="026D1AB6" w:rsidR="00B54B76" w:rsidRPr="00FD4BA3" w:rsidRDefault="19BA4CCC">
            <w:pPr>
              <w:pStyle w:val="DotPoint1"/>
              <w:rPr>
                <w:lang w:val="en-AU"/>
              </w:rPr>
            </w:pPr>
            <w:r w:rsidRPr="7FEC0C47">
              <w:rPr>
                <w:lang w:val="en-AU"/>
              </w:rPr>
              <w:t xml:space="preserve"> ensuring investments are made in accordance with the FIC Asset Management Policy</w:t>
            </w:r>
          </w:p>
          <w:p w14:paraId="3FEABB45" w14:textId="77777777" w:rsidR="00B54B76" w:rsidRPr="00FD4BA3" w:rsidRDefault="00B54B76">
            <w:pPr>
              <w:pStyle w:val="DotPoint1"/>
              <w:rPr>
                <w:lang w:val="en-AU"/>
              </w:rPr>
            </w:pPr>
            <w:r w:rsidRPr="00FD4BA3">
              <w:rPr>
                <w:lang w:val="en-AU"/>
              </w:rPr>
              <w:t>overseeing and appraising the quality and adequacy of the funds’ investment compliance management</w:t>
            </w:r>
          </w:p>
          <w:p w14:paraId="62BEE878" w14:textId="77777777" w:rsidR="00B54B76" w:rsidRPr="000952AF" w:rsidRDefault="00B54B76">
            <w:pPr>
              <w:pStyle w:val="TableDotPoint1"/>
              <w:numPr>
                <w:ilvl w:val="0"/>
                <w:numId w:val="0"/>
              </w:numPr>
              <w:rPr>
                <w:lang w:val="en-AU"/>
              </w:rPr>
            </w:pPr>
            <w:r>
              <w:rPr>
                <w:lang w:val="en-AU"/>
              </w:rPr>
              <w:t>The Investment Compliance Committee meets a minimum of two times per financial year.</w:t>
            </w:r>
          </w:p>
        </w:tc>
        <w:tc>
          <w:tcPr>
            <w:tcW w:w="5102" w:type="dxa"/>
          </w:tcPr>
          <w:p w14:paraId="50E93F26" w14:textId="31F0FC24" w:rsidR="00B54B76" w:rsidRPr="00FD4BA3" w:rsidRDefault="600FD82B">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t xml:space="preserve">The Committee consists of two </w:t>
            </w:r>
            <w:r w:rsidR="001300D4">
              <w:t xml:space="preserve">independent </w:t>
            </w:r>
            <w:r>
              <w:t xml:space="preserve">members </w:t>
            </w:r>
            <w:r w:rsidR="001300D4">
              <w:t>with relevant investment and compliance experience and expertise</w:t>
            </w:r>
            <w:r w:rsidR="4DEE9084">
              <w:t xml:space="preserve"> and Director Investment Services.</w:t>
            </w:r>
          </w:p>
          <w:p w14:paraId="1F2882CD" w14:textId="77777777" w:rsidR="00B54B76" w:rsidRPr="00FD4BA3" w:rsidRDefault="00B54B76">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D01AD1">
              <w:t>Other attendees include:</w:t>
            </w:r>
          </w:p>
          <w:p w14:paraId="702EBED2" w14:textId="77777777" w:rsidR="00B54B76" w:rsidRPr="00FD4BA3" w:rsidRDefault="00B54B76">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Pr>
                <w:lang w:val="en-AU"/>
              </w:rPr>
              <w:t>Chief Executive Officer - Funds in Court</w:t>
            </w:r>
          </w:p>
          <w:p w14:paraId="4C5B8203" w14:textId="6E31680E" w:rsidR="00B54B76" w:rsidRPr="00FD4BA3" w:rsidRDefault="00B54B76">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sidRPr="00FD4BA3">
              <w:rPr>
                <w:lang w:val="en-AU"/>
              </w:rPr>
              <w:t xml:space="preserve">members of the FIC Investment </w:t>
            </w:r>
            <w:r>
              <w:rPr>
                <w:lang w:val="en-AU"/>
              </w:rPr>
              <w:t>Services t</w:t>
            </w:r>
            <w:r w:rsidRPr="00FD4BA3">
              <w:rPr>
                <w:lang w:val="en-AU"/>
              </w:rPr>
              <w:t>eam.</w:t>
            </w:r>
          </w:p>
        </w:tc>
      </w:tr>
    </w:tbl>
    <w:p w14:paraId="3F92813C" w14:textId="4BD593F3" w:rsidR="00D95853" w:rsidRPr="00D01AD1" w:rsidRDefault="00D95853" w:rsidP="00D917AA">
      <w:pPr>
        <w:pStyle w:val="Heading2"/>
        <w:keepLines/>
        <w:numPr>
          <w:ilvl w:val="1"/>
          <w:numId w:val="0"/>
        </w:numPr>
        <w:tabs>
          <w:tab w:val="left" w:pos="680"/>
        </w:tabs>
        <w:spacing w:before="200" w:line="240" w:lineRule="auto"/>
        <w:ind w:left="578" w:hanging="578"/>
      </w:pPr>
      <w:bookmarkStart w:id="50" w:name="_Toc181183600"/>
      <w:bookmarkStart w:id="51" w:name="_Toc181183601"/>
      <w:bookmarkStart w:id="52" w:name="_Toc181183602"/>
      <w:bookmarkStart w:id="53" w:name="_Toc189733751"/>
      <w:bookmarkStart w:id="54" w:name="_Toc189734373"/>
      <w:bookmarkStart w:id="55" w:name="_Toc211609319"/>
      <w:bookmarkEnd w:id="50"/>
      <w:bookmarkEnd w:id="51"/>
      <w:r w:rsidRPr="00D01AD1">
        <w:t>Service Advisory Committee</w:t>
      </w:r>
      <w:bookmarkEnd w:id="52"/>
      <w:bookmarkEnd w:id="53"/>
      <w:bookmarkEnd w:id="54"/>
      <w:bookmarkEnd w:id="55"/>
    </w:p>
    <w:tbl>
      <w:tblPr>
        <w:tblStyle w:val="Style1"/>
        <w:tblW w:w="10270" w:type="dxa"/>
        <w:tblLook w:val="04A0" w:firstRow="1" w:lastRow="0" w:firstColumn="1" w:lastColumn="0" w:noHBand="0" w:noVBand="1"/>
      </w:tblPr>
      <w:tblGrid>
        <w:gridCol w:w="5135"/>
        <w:gridCol w:w="5135"/>
      </w:tblGrid>
      <w:tr w:rsidR="00B9248E" w:rsidRPr="00D01AD1" w14:paraId="446EB5A9" w14:textId="77777777" w:rsidTr="00A670BF">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5102" w:type="dxa"/>
            <w:vAlign w:val="center"/>
          </w:tcPr>
          <w:p w14:paraId="1368C99C" w14:textId="1212EE0B" w:rsidR="00B9248E" w:rsidRPr="00A670BF" w:rsidRDefault="00B9248E" w:rsidP="00A670BF">
            <w:pPr>
              <w:pStyle w:val="TableHeaderRow"/>
              <w:rPr>
                <w:rStyle w:val="Strong"/>
                <w:b w:val="0"/>
                <w:bCs/>
                <w:lang w:val="en-AU"/>
              </w:rPr>
            </w:pPr>
            <w:r w:rsidRPr="00A670BF">
              <w:rPr>
                <w:rStyle w:val="Strong"/>
                <w:b w:val="0"/>
                <w:bCs/>
                <w:lang w:val="en-AU"/>
              </w:rPr>
              <w:t>Role</w:t>
            </w:r>
          </w:p>
        </w:tc>
        <w:tc>
          <w:tcPr>
            <w:tcW w:w="5102" w:type="dxa"/>
            <w:vAlign w:val="center"/>
          </w:tcPr>
          <w:p w14:paraId="360B1254" w14:textId="7B42E1D3" w:rsidR="00B9248E" w:rsidRPr="00A670BF" w:rsidRDefault="00B9248E" w:rsidP="00A670BF">
            <w:pPr>
              <w:pStyle w:val="TableHeaderRow"/>
              <w:jc w:val="left"/>
              <w:cnfStyle w:val="100000000000" w:firstRow="1" w:lastRow="0" w:firstColumn="0" w:lastColumn="0" w:oddVBand="0" w:evenVBand="0" w:oddHBand="0" w:evenHBand="0" w:firstRowFirstColumn="0" w:firstRowLastColumn="0" w:lastRowFirstColumn="0" w:lastRowLastColumn="0"/>
              <w:rPr>
                <w:rStyle w:val="Strong"/>
                <w:b w:val="0"/>
                <w:bCs/>
                <w:lang w:val="en-AU"/>
              </w:rPr>
            </w:pPr>
            <w:r w:rsidRPr="00A670BF">
              <w:rPr>
                <w:rStyle w:val="Strong"/>
                <w:b w:val="0"/>
                <w:bCs/>
                <w:lang w:val="en-AU"/>
              </w:rPr>
              <w:t>Members</w:t>
            </w:r>
          </w:p>
        </w:tc>
      </w:tr>
      <w:tr w:rsidR="00B9248E" w:rsidRPr="00D01AD1" w14:paraId="47BCBA3B" w14:textId="77777777" w:rsidTr="00B9248E">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5102" w:type="dxa"/>
          </w:tcPr>
          <w:p w14:paraId="19B98C17" w14:textId="4280D55A" w:rsidR="00B9248E" w:rsidRPr="00FD4BA3" w:rsidRDefault="00B9248E" w:rsidP="00B9248E">
            <w:pPr>
              <w:pStyle w:val="TableText"/>
              <w:rPr>
                <w:lang w:val="en-AU"/>
              </w:rPr>
            </w:pPr>
            <w:r w:rsidRPr="00D01AD1">
              <w:t xml:space="preserve">The </w:t>
            </w:r>
            <w:r w:rsidR="00D06277">
              <w:t>Service Advisory Committee</w:t>
            </w:r>
            <w:r w:rsidRPr="00D01AD1">
              <w:t xml:space="preserve"> provide</w:t>
            </w:r>
            <w:r w:rsidR="00D40B2E">
              <w:t>s</w:t>
            </w:r>
            <w:r w:rsidRPr="00D01AD1">
              <w:t xml:space="preserve"> advice and recommendations to the Senior Master on matters including:</w:t>
            </w:r>
          </w:p>
          <w:p w14:paraId="7E40129D" w14:textId="3E4FBD0E" w:rsidR="00B9248E" w:rsidRPr="00FD4BA3" w:rsidRDefault="00B9248E" w:rsidP="001C4924">
            <w:pPr>
              <w:pStyle w:val="DotPoint1"/>
              <w:rPr>
                <w:lang w:val="en-AU"/>
              </w:rPr>
            </w:pPr>
            <w:r w:rsidRPr="00FD4BA3">
              <w:rPr>
                <w:lang w:val="en-AU"/>
              </w:rPr>
              <w:t>innovative and contemporary service delivery to clients and their caregivers</w:t>
            </w:r>
          </w:p>
          <w:p w14:paraId="7B16FD14" w14:textId="4D7F84F1" w:rsidR="00B9248E" w:rsidRPr="00FD4BA3" w:rsidRDefault="00B9248E" w:rsidP="001C4924">
            <w:pPr>
              <w:pStyle w:val="DotPoint1"/>
              <w:rPr>
                <w:lang w:val="en-AU"/>
              </w:rPr>
            </w:pPr>
            <w:r w:rsidRPr="00FD4BA3">
              <w:rPr>
                <w:lang w:val="en-AU"/>
              </w:rPr>
              <w:t xml:space="preserve">effective communication strategies for clients, their caregivers and family members </w:t>
            </w:r>
          </w:p>
          <w:p w14:paraId="3BF7E5C5" w14:textId="4C9B157E" w:rsidR="00B9248E" w:rsidRPr="00FD4BA3" w:rsidRDefault="00B9248E" w:rsidP="001C4924">
            <w:pPr>
              <w:pStyle w:val="DotPoint1"/>
              <w:rPr>
                <w:lang w:val="en-AU"/>
              </w:rPr>
            </w:pPr>
            <w:r w:rsidRPr="00FD4BA3">
              <w:rPr>
                <w:lang w:val="en-AU"/>
              </w:rPr>
              <w:t>effective and appropriate client service standard goals</w:t>
            </w:r>
          </w:p>
          <w:p w14:paraId="39BEA6E6" w14:textId="0B0D02BD" w:rsidR="00B9248E" w:rsidRPr="00FD4BA3" w:rsidRDefault="00B9248E" w:rsidP="001C4924">
            <w:pPr>
              <w:pStyle w:val="DotPoint1"/>
              <w:rPr>
                <w:lang w:val="en-AU"/>
              </w:rPr>
            </w:pPr>
            <w:r w:rsidRPr="00FD4BA3">
              <w:rPr>
                <w:lang w:val="en-AU"/>
              </w:rPr>
              <w:t>effective and appropriate engagement with people who have lived experience to obtain feedback and perspectives on FIC services and processes</w:t>
            </w:r>
          </w:p>
          <w:p w14:paraId="6215A889" w14:textId="06DEAA67" w:rsidR="00B9248E" w:rsidRPr="00FD4BA3" w:rsidRDefault="00B9248E" w:rsidP="001C4924">
            <w:pPr>
              <w:pStyle w:val="DotPoint1"/>
              <w:rPr>
                <w:lang w:val="en-AU"/>
              </w:rPr>
            </w:pPr>
            <w:r w:rsidRPr="00FD4BA3">
              <w:rPr>
                <w:lang w:val="en-AU"/>
              </w:rPr>
              <w:t xml:space="preserve">relevant developments in the disability and trustee </w:t>
            </w:r>
            <w:r w:rsidR="005014A4" w:rsidRPr="00FD4BA3">
              <w:rPr>
                <w:lang w:val="en-AU"/>
              </w:rPr>
              <w:t>sectors and</w:t>
            </w:r>
            <w:r w:rsidRPr="00FD4BA3">
              <w:rPr>
                <w:lang w:val="en-AU"/>
              </w:rPr>
              <w:t xml:space="preserve"> changing community expectations.</w:t>
            </w:r>
          </w:p>
          <w:p w14:paraId="079F330D" w14:textId="16FA9E0E" w:rsidR="00B9248E" w:rsidRPr="00FD4BA3" w:rsidRDefault="00B9248E" w:rsidP="00140CCB">
            <w:pPr>
              <w:pStyle w:val="TableText"/>
              <w:spacing w:after="120"/>
              <w:rPr>
                <w:lang w:val="en-AU"/>
              </w:rPr>
            </w:pPr>
            <w:r w:rsidRPr="00D01AD1">
              <w:rPr>
                <w:szCs w:val="22"/>
              </w:rPr>
              <w:t xml:space="preserve">The </w:t>
            </w:r>
            <w:r w:rsidR="00D06277">
              <w:rPr>
                <w:szCs w:val="22"/>
              </w:rPr>
              <w:t>Service Advisory Committee</w:t>
            </w:r>
            <w:r w:rsidRPr="00D01AD1">
              <w:rPr>
                <w:szCs w:val="22"/>
              </w:rPr>
              <w:t xml:space="preserve"> meets </w:t>
            </w:r>
            <w:r w:rsidR="001300D4">
              <w:rPr>
                <w:szCs w:val="22"/>
              </w:rPr>
              <w:t xml:space="preserve">a minimum of </w:t>
            </w:r>
            <w:r w:rsidRPr="00D01AD1">
              <w:rPr>
                <w:szCs w:val="22"/>
              </w:rPr>
              <w:t>four times per year.</w:t>
            </w:r>
          </w:p>
        </w:tc>
        <w:tc>
          <w:tcPr>
            <w:tcW w:w="5102" w:type="dxa"/>
          </w:tcPr>
          <w:p w14:paraId="50C1D544" w14:textId="441118CE" w:rsidR="008675EC" w:rsidRPr="00FD4BA3" w:rsidRDefault="006B22A1" w:rsidP="00155034">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D01AD1">
              <w:t xml:space="preserve">The </w:t>
            </w:r>
            <w:r w:rsidR="00D40B2E">
              <w:t>c</w:t>
            </w:r>
            <w:r w:rsidR="00D06277">
              <w:t>ommittee</w:t>
            </w:r>
            <w:r w:rsidRPr="00D01AD1">
              <w:t xml:space="preserve"> consists of </w:t>
            </w:r>
            <w:r w:rsidR="006A7AD7">
              <w:t xml:space="preserve">a minimum of </w:t>
            </w:r>
            <w:r w:rsidR="00F71F8C">
              <w:t>four</w:t>
            </w:r>
            <w:r w:rsidR="009E5882" w:rsidRPr="00D01AD1">
              <w:t xml:space="preserve"> </w:t>
            </w:r>
            <w:r w:rsidRPr="00D01AD1">
              <w:t>independent members</w:t>
            </w:r>
            <w:r w:rsidR="008675EC" w:rsidRPr="00D01AD1">
              <w:t>,</w:t>
            </w:r>
            <w:r w:rsidR="0053593F" w:rsidRPr="00D01AD1">
              <w:t xml:space="preserve"> </w:t>
            </w:r>
            <w:r w:rsidR="008675EC" w:rsidRPr="00D01AD1">
              <w:t xml:space="preserve">including the Chair. These members are </w:t>
            </w:r>
            <w:r w:rsidR="0053593F" w:rsidRPr="00D01AD1">
              <w:t>from</w:t>
            </w:r>
            <w:r w:rsidR="008675EC" w:rsidRPr="00D01AD1">
              <w:t>:</w:t>
            </w:r>
          </w:p>
          <w:p w14:paraId="7ECE655C" w14:textId="077A71B4" w:rsidR="008675EC" w:rsidRPr="00FD4BA3" w:rsidRDefault="0053593F" w:rsidP="00155034">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sidRPr="00FD4BA3">
              <w:rPr>
                <w:lang w:val="en-AU"/>
              </w:rPr>
              <w:t>the</w:t>
            </w:r>
            <w:r w:rsidR="008675EC" w:rsidRPr="00FD4BA3">
              <w:rPr>
                <w:lang w:val="en-AU"/>
              </w:rPr>
              <w:t xml:space="preserve"> Victorian</w:t>
            </w:r>
            <w:r w:rsidRPr="00FD4BA3">
              <w:rPr>
                <w:lang w:val="en-AU"/>
              </w:rPr>
              <w:t xml:space="preserve"> </w:t>
            </w:r>
            <w:r w:rsidR="008675EC" w:rsidRPr="00FD4BA3">
              <w:rPr>
                <w:lang w:val="en-AU"/>
              </w:rPr>
              <w:t>judiciary</w:t>
            </w:r>
          </w:p>
          <w:p w14:paraId="250F0D10" w14:textId="1BA43779" w:rsidR="008675EC" w:rsidRPr="00FD4BA3" w:rsidRDefault="008675EC" w:rsidP="00155034">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sidRPr="00FD4BA3">
              <w:rPr>
                <w:lang w:val="en-AU"/>
              </w:rPr>
              <w:t xml:space="preserve">the Victorian </w:t>
            </w:r>
            <w:r w:rsidR="0053593F" w:rsidRPr="00FD4BA3">
              <w:rPr>
                <w:lang w:val="en-AU"/>
              </w:rPr>
              <w:t>legal profession</w:t>
            </w:r>
          </w:p>
          <w:p w14:paraId="70A370BF" w14:textId="28873710" w:rsidR="008675EC" w:rsidRPr="00FD4BA3" w:rsidRDefault="008675EC" w:rsidP="00155034">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sidRPr="00FD4BA3">
              <w:rPr>
                <w:lang w:val="en-AU"/>
              </w:rPr>
              <w:t xml:space="preserve">academia </w:t>
            </w:r>
          </w:p>
          <w:p w14:paraId="39FB0BBA" w14:textId="3D8B7D8F" w:rsidR="006B22A1" w:rsidRPr="00FD4BA3" w:rsidRDefault="008675EC" w:rsidP="00155034">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sidRPr="00FD4BA3">
              <w:rPr>
                <w:lang w:val="en-AU"/>
              </w:rPr>
              <w:t>the disability sector</w:t>
            </w:r>
            <w:r w:rsidR="006B22A1" w:rsidRPr="00FD4BA3">
              <w:rPr>
                <w:lang w:val="en-AU"/>
              </w:rPr>
              <w:t>.</w:t>
            </w:r>
          </w:p>
          <w:p w14:paraId="6EFDBAA8" w14:textId="3389AC29" w:rsidR="006B22A1" w:rsidRPr="00FD4BA3" w:rsidRDefault="006B22A1" w:rsidP="00155034">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D01AD1">
              <w:t xml:space="preserve">The following have a standing invitation: </w:t>
            </w:r>
          </w:p>
          <w:p w14:paraId="16EEA1F0" w14:textId="77777777" w:rsidR="006B22A1" w:rsidRPr="00FD4BA3" w:rsidRDefault="006B22A1" w:rsidP="00155034">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sidRPr="00FD4BA3">
              <w:rPr>
                <w:lang w:val="en-AU"/>
              </w:rPr>
              <w:t>the Senior Master</w:t>
            </w:r>
          </w:p>
          <w:p w14:paraId="5BC74509" w14:textId="77777777" w:rsidR="006B22A1" w:rsidRPr="00FD4BA3" w:rsidRDefault="006B22A1" w:rsidP="00155034">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sidRPr="00FD4BA3">
              <w:rPr>
                <w:lang w:val="en-AU"/>
              </w:rPr>
              <w:t>the FIC Judicial Registrar</w:t>
            </w:r>
          </w:p>
          <w:p w14:paraId="0F582C34" w14:textId="65834D50" w:rsidR="0006396F" w:rsidRPr="00FD4BA3" w:rsidRDefault="00A62058" w:rsidP="00155034">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Pr>
                <w:lang w:val="en-AU"/>
              </w:rPr>
              <w:t>Chief Executive Officer - Funds in Court</w:t>
            </w:r>
            <w:r w:rsidR="0006396F" w:rsidRPr="00FD4BA3">
              <w:rPr>
                <w:lang w:val="en-AU"/>
              </w:rPr>
              <w:t xml:space="preserve"> </w:t>
            </w:r>
          </w:p>
          <w:p w14:paraId="3323587E" w14:textId="48D0EF42" w:rsidR="006B22A1" w:rsidRPr="00FD4BA3" w:rsidRDefault="00977700" w:rsidP="00155034">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Pr>
                <w:lang w:val="en-AU"/>
              </w:rPr>
              <w:t>Director</w:t>
            </w:r>
            <w:r w:rsidR="007E4137" w:rsidRPr="00FD4BA3">
              <w:rPr>
                <w:lang w:val="en-AU"/>
              </w:rPr>
              <w:t xml:space="preserve"> </w:t>
            </w:r>
            <w:r w:rsidR="006B22A1" w:rsidRPr="00FD4BA3">
              <w:rPr>
                <w:lang w:val="en-AU"/>
              </w:rPr>
              <w:t>Client Services</w:t>
            </w:r>
          </w:p>
          <w:p w14:paraId="6E06A167" w14:textId="77777777" w:rsidR="006B22A1" w:rsidRPr="00FD4BA3" w:rsidRDefault="006B22A1" w:rsidP="00155034">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sidRPr="00FD4BA3">
              <w:rPr>
                <w:lang w:val="en-AU"/>
              </w:rPr>
              <w:t>Solicitor to the Senior Master</w:t>
            </w:r>
          </w:p>
          <w:p w14:paraId="01762C4E" w14:textId="3BE89F76" w:rsidR="00B9248E" w:rsidRPr="00FD4BA3" w:rsidRDefault="006B22A1" w:rsidP="00155034">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sidRPr="00FD4BA3">
              <w:rPr>
                <w:lang w:val="en-AU"/>
              </w:rPr>
              <w:t>Community Liaison Advisor.</w:t>
            </w:r>
          </w:p>
        </w:tc>
      </w:tr>
    </w:tbl>
    <w:p w14:paraId="076A4A9A" w14:textId="5EF15D31" w:rsidR="000B23BD" w:rsidRPr="00D01AD1" w:rsidRDefault="000B23BD" w:rsidP="005E563C">
      <w:pPr>
        <w:pStyle w:val="Heading2"/>
        <w:numPr>
          <w:ilvl w:val="1"/>
          <w:numId w:val="0"/>
        </w:numPr>
        <w:tabs>
          <w:tab w:val="left" w:pos="680"/>
        </w:tabs>
        <w:spacing w:before="200" w:line="240" w:lineRule="auto"/>
        <w:ind w:left="576" w:hanging="576"/>
      </w:pPr>
      <w:bookmarkStart w:id="56" w:name="_Toc181183599"/>
      <w:bookmarkStart w:id="57" w:name="_Toc189733752"/>
      <w:bookmarkStart w:id="58" w:name="_Toc189734374"/>
      <w:bookmarkStart w:id="59" w:name="_Toc211609320"/>
      <w:bookmarkStart w:id="60" w:name="_Toc181183603"/>
      <w:r w:rsidRPr="00D01AD1">
        <w:lastRenderedPageBreak/>
        <w:t>Information and Communication Technology Steering Committee</w:t>
      </w:r>
      <w:bookmarkEnd w:id="56"/>
      <w:bookmarkEnd w:id="57"/>
      <w:bookmarkEnd w:id="58"/>
      <w:bookmarkEnd w:id="59"/>
    </w:p>
    <w:tbl>
      <w:tblPr>
        <w:tblStyle w:val="Style1"/>
        <w:tblW w:w="10298" w:type="dxa"/>
        <w:tblLook w:val="04A0" w:firstRow="1" w:lastRow="0" w:firstColumn="1" w:lastColumn="0" w:noHBand="0" w:noVBand="1"/>
      </w:tblPr>
      <w:tblGrid>
        <w:gridCol w:w="5149"/>
        <w:gridCol w:w="5149"/>
      </w:tblGrid>
      <w:tr w:rsidR="000B23BD" w:rsidRPr="00D01AD1" w14:paraId="1F5A134A" w14:textId="77777777" w:rsidTr="00A670BF">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5116" w:type="dxa"/>
            <w:vAlign w:val="center"/>
          </w:tcPr>
          <w:p w14:paraId="13BCB556" w14:textId="77777777" w:rsidR="000B23BD" w:rsidRPr="00A670BF" w:rsidRDefault="000B23BD" w:rsidP="00A670BF">
            <w:pPr>
              <w:pStyle w:val="TableHeaderRow"/>
              <w:rPr>
                <w:rStyle w:val="Strong"/>
                <w:b w:val="0"/>
                <w:bCs/>
                <w:lang w:val="en-AU"/>
              </w:rPr>
            </w:pPr>
            <w:r w:rsidRPr="00A670BF">
              <w:rPr>
                <w:rStyle w:val="Strong"/>
                <w:b w:val="0"/>
                <w:bCs/>
                <w:lang w:val="en-AU"/>
              </w:rPr>
              <w:t>Role</w:t>
            </w:r>
          </w:p>
        </w:tc>
        <w:tc>
          <w:tcPr>
            <w:tcW w:w="5116" w:type="dxa"/>
            <w:vAlign w:val="center"/>
          </w:tcPr>
          <w:p w14:paraId="49857158" w14:textId="77777777" w:rsidR="000B23BD" w:rsidRPr="00A670BF" w:rsidRDefault="000B23BD" w:rsidP="00A670BF">
            <w:pPr>
              <w:pStyle w:val="TableHeaderRow"/>
              <w:jc w:val="left"/>
              <w:cnfStyle w:val="100000000000" w:firstRow="1" w:lastRow="0" w:firstColumn="0" w:lastColumn="0" w:oddVBand="0" w:evenVBand="0" w:oddHBand="0" w:evenHBand="0" w:firstRowFirstColumn="0" w:firstRowLastColumn="0" w:lastRowFirstColumn="0" w:lastRowLastColumn="0"/>
              <w:rPr>
                <w:rStyle w:val="Strong"/>
                <w:b w:val="0"/>
                <w:bCs/>
                <w:lang w:val="en-AU"/>
              </w:rPr>
            </w:pPr>
            <w:r w:rsidRPr="00A670BF">
              <w:rPr>
                <w:rStyle w:val="Strong"/>
                <w:b w:val="0"/>
                <w:bCs/>
                <w:lang w:val="en-AU"/>
              </w:rPr>
              <w:t>Members</w:t>
            </w:r>
          </w:p>
        </w:tc>
      </w:tr>
      <w:tr w:rsidR="000B23BD" w:rsidRPr="00D01AD1" w14:paraId="1270D569" w14:textId="77777777" w:rsidTr="005E563C">
        <w:trPr>
          <w:cnfStyle w:val="000000100000" w:firstRow="0" w:lastRow="0" w:firstColumn="0" w:lastColumn="0" w:oddVBand="0" w:evenVBand="0" w:oddHBand="1" w:evenHBand="0" w:firstRowFirstColumn="0" w:firstRowLastColumn="0" w:lastRowFirstColumn="0" w:lastRowLastColumn="0"/>
          <w:cantSplit/>
          <w:trHeight w:val="520"/>
        </w:trPr>
        <w:tc>
          <w:tcPr>
            <w:cnfStyle w:val="001000000000" w:firstRow="0" w:lastRow="0" w:firstColumn="1" w:lastColumn="0" w:oddVBand="0" w:evenVBand="0" w:oddHBand="0" w:evenHBand="0" w:firstRowFirstColumn="0" w:firstRowLastColumn="0" w:lastRowFirstColumn="0" w:lastRowLastColumn="0"/>
            <w:tcW w:w="5116" w:type="dxa"/>
          </w:tcPr>
          <w:p w14:paraId="5DA2BAF3" w14:textId="14253223" w:rsidR="000B23BD" w:rsidRDefault="000B23BD">
            <w:pPr>
              <w:pStyle w:val="TableText"/>
            </w:pPr>
            <w:r w:rsidRPr="00D01AD1">
              <w:t xml:space="preserve">The </w:t>
            </w:r>
            <w:r w:rsidR="00D06277">
              <w:t>I</w:t>
            </w:r>
            <w:r w:rsidR="0051675F">
              <w:t>nformation and Communication Technology</w:t>
            </w:r>
            <w:r w:rsidR="00D06277">
              <w:t xml:space="preserve"> Steering Committee</w:t>
            </w:r>
            <w:r w:rsidR="004A2E67">
              <w:t xml:space="preserve"> </w:t>
            </w:r>
            <w:r w:rsidR="0001208C">
              <w:t>assists</w:t>
            </w:r>
            <w:r w:rsidRPr="00D01AD1">
              <w:t xml:space="preserve"> the Senior Master </w:t>
            </w:r>
            <w:r w:rsidR="0001208C">
              <w:t xml:space="preserve">in </w:t>
            </w:r>
            <w:r w:rsidRPr="00D01AD1">
              <w:t>fulfil</w:t>
            </w:r>
            <w:r w:rsidR="0001208C">
              <w:t>ling</w:t>
            </w:r>
            <w:r w:rsidRPr="00D01AD1">
              <w:t xml:space="preserve"> their oversight responsibilities regarding the overall role of information technology and digital information </w:t>
            </w:r>
            <w:r w:rsidR="008A6446" w:rsidRPr="00D01AD1">
              <w:t>underpinning</w:t>
            </w:r>
            <w:r w:rsidRPr="00D01AD1">
              <w:t xml:space="preserve"> FIC’s business strategy.</w:t>
            </w:r>
            <w:r w:rsidR="0001208C">
              <w:t xml:space="preserve"> This includes</w:t>
            </w:r>
            <w:r w:rsidR="00BE1CCA">
              <w:t>:</w:t>
            </w:r>
          </w:p>
          <w:p w14:paraId="0B5DD8B6" w14:textId="46EA297D" w:rsidR="00BE1CCA" w:rsidRPr="00BE1CCA" w:rsidRDefault="00BE1CCA" w:rsidP="001C4924">
            <w:pPr>
              <w:pStyle w:val="DotPoint1"/>
            </w:pPr>
            <w:r w:rsidRPr="00BE1CCA">
              <w:t>technology-related investments, operations, strategies of FIC and their alignment with the FIC's overall business strategy and objectives</w:t>
            </w:r>
          </w:p>
          <w:p w14:paraId="14F0723D" w14:textId="4E9C3DE6" w:rsidR="00BE1CCA" w:rsidRPr="00FD4BA3" w:rsidRDefault="00BE1CCA" w:rsidP="001C4924">
            <w:pPr>
              <w:pStyle w:val="DotPoint1"/>
            </w:pPr>
            <w:r w:rsidRPr="00BE1CCA">
              <w:t xml:space="preserve">FIC's technology risk management and security framework and its effectiveness (in conjunction with the Audit </w:t>
            </w:r>
            <w:r>
              <w:t>&amp;</w:t>
            </w:r>
            <w:r w:rsidRPr="00BE1CCA">
              <w:t xml:space="preserve"> Risk Committee).</w:t>
            </w:r>
          </w:p>
          <w:p w14:paraId="46EAD78A" w14:textId="25DB2CF6" w:rsidR="000B23BD" w:rsidRPr="00FD4BA3" w:rsidRDefault="00915AEC" w:rsidP="00140CCB">
            <w:pPr>
              <w:pStyle w:val="TableText"/>
              <w:spacing w:after="120"/>
              <w:rPr>
                <w:lang w:val="en-AU"/>
              </w:rPr>
            </w:pPr>
            <w:r>
              <w:rPr>
                <w:lang w:val="en-AU"/>
              </w:rPr>
              <w:t xml:space="preserve">The </w:t>
            </w:r>
            <w:r>
              <w:t>Information and Communication Technology</w:t>
            </w:r>
            <w:r w:rsidR="00C10306">
              <w:t xml:space="preserve"> Steering Committee meets</w:t>
            </w:r>
            <w:r w:rsidR="00317C5E">
              <w:t xml:space="preserve"> a minimum of four</w:t>
            </w:r>
            <w:r w:rsidR="00C10306">
              <w:t xml:space="preserve"> times per year. </w:t>
            </w:r>
          </w:p>
        </w:tc>
        <w:tc>
          <w:tcPr>
            <w:tcW w:w="5116" w:type="dxa"/>
          </w:tcPr>
          <w:p w14:paraId="3A5BAC1D" w14:textId="72012255" w:rsidR="000B23BD" w:rsidRPr="00FD4BA3" w:rsidRDefault="000B23BD" w:rsidP="00155034">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D01AD1">
              <w:t xml:space="preserve">The </w:t>
            </w:r>
            <w:r w:rsidR="00D06277">
              <w:t>Committee</w:t>
            </w:r>
            <w:r w:rsidRPr="00D01AD1">
              <w:t xml:space="preserve"> consists of:</w:t>
            </w:r>
          </w:p>
          <w:p w14:paraId="14349322" w14:textId="64DC22CC" w:rsidR="00710735" w:rsidRDefault="000F1E69" w:rsidP="00155034">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Pr>
                <w:lang w:val="en-AU"/>
              </w:rPr>
              <w:t xml:space="preserve">a minimum of </w:t>
            </w:r>
            <w:r w:rsidR="00710735" w:rsidRPr="00FD4BA3">
              <w:rPr>
                <w:lang w:val="en-AU"/>
              </w:rPr>
              <w:t>two independent members</w:t>
            </w:r>
            <w:r w:rsidR="004F32E7">
              <w:rPr>
                <w:lang w:val="en-AU"/>
              </w:rPr>
              <w:t xml:space="preserve"> </w:t>
            </w:r>
            <w:r w:rsidR="001300D4">
              <w:rPr>
                <w:lang w:val="en-AU"/>
              </w:rPr>
              <w:t xml:space="preserve">with relevant expertise and experience </w:t>
            </w:r>
          </w:p>
          <w:p w14:paraId="69E6AC59" w14:textId="66B71FF8" w:rsidR="000B23BD" w:rsidRPr="00FD4BA3" w:rsidRDefault="00A62058" w:rsidP="00155034">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Pr>
                <w:lang w:val="en-AU"/>
              </w:rPr>
              <w:t>Chief Executive Officer - Funds in Court</w:t>
            </w:r>
            <w:r w:rsidR="00197904" w:rsidRPr="00FD4BA3" w:rsidDel="00197904">
              <w:rPr>
                <w:lang w:val="en-AU"/>
              </w:rPr>
              <w:t xml:space="preserve"> </w:t>
            </w:r>
            <w:r w:rsidR="000B23BD" w:rsidRPr="00FD4BA3">
              <w:rPr>
                <w:lang w:val="en-AU"/>
              </w:rPr>
              <w:t>(Chair)</w:t>
            </w:r>
          </w:p>
          <w:p w14:paraId="516ECE0A" w14:textId="7BB9061B" w:rsidR="000B23BD" w:rsidRPr="00FD4BA3" w:rsidRDefault="001B6AA5" w:rsidP="00155034">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t xml:space="preserve">Information Communications </w:t>
            </w:r>
            <w:r w:rsidR="009C276D">
              <w:t xml:space="preserve">and </w:t>
            </w:r>
            <w:r>
              <w:t xml:space="preserve">Technology </w:t>
            </w:r>
            <w:r w:rsidR="000B23BD" w:rsidRPr="00FD4BA3">
              <w:rPr>
                <w:lang w:val="en-AU"/>
              </w:rPr>
              <w:t>Services Manager</w:t>
            </w:r>
          </w:p>
          <w:p w14:paraId="348A6E01" w14:textId="77777777" w:rsidR="00AF6913" w:rsidRDefault="00977700" w:rsidP="00155034">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Pr>
                <w:lang w:val="en-AU"/>
              </w:rPr>
              <w:t>Director</w:t>
            </w:r>
            <w:r w:rsidR="007E4137" w:rsidRPr="00FD4BA3">
              <w:rPr>
                <w:lang w:val="en-AU"/>
              </w:rPr>
              <w:t xml:space="preserve"> </w:t>
            </w:r>
            <w:r w:rsidR="000B23BD" w:rsidRPr="00FD4BA3">
              <w:rPr>
                <w:lang w:val="en-AU"/>
              </w:rPr>
              <w:t>Investment</w:t>
            </w:r>
            <w:r w:rsidR="007E4137" w:rsidRPr="00FD4BA3">
              <w:rPr>
                <w:lang w:val="en-AU"/>
              </w:rPr>
              <w:t xml:space="preserve"> Services</w:t>
            </w:r>
            <w:r w:rsidR="000B23BD" w:rsidRPr="00FD4BA3">
              <w:rPr>
                <w:lang w:val="en-AU"/>
              </w:rPr>
              <w:t xml:space="preserve"> </w:t>
            </w:r>
          </w:p>
          <w:p w14:paraId="2EDA941C" w14:textId="3D0CF11B" w:rsidR="000B23BD" w:rsidRPr="00FD4BA3" w:rsidRDefault="000B23BD" w:rsidP="00155034">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sidRPr="00FD4BA3">
              <w:rPr>
                <w:lang w:val="en-AU"/>
              </w:rPr>
              <w:t>Corporate Governance Manager</w:t>
            </w:r>
            <w:r w:rsidR="00E85669">
              <w:rPr>
                <w:lang w:val="en-AU"/>
              </w:rPr>
              <w:t>.</w:t>
            </w:r>
          </w:p>
        </w:tc>
      </w:tr>
    </w:tbl>
    <w:p w14:paraId="7B93702D" w14:textId="7E8E4C0F" w:rsidR="00D917AA" w:rsidRPr="00D01AD1" w:rsidRDefault="00D95853" w:rsidP="00D917AA">
      <w:pPr>
        <w:pStyle w:val="Heading2"/>
        <w:spacing w:before="240"/>
      </w:pPr>
      <w:bookmarkStart w:id="61" w:name="_Toc189733753"/>
      <w:bookmarkStart w:id="62" w:name="_Toc189734375"/>
      <w:bookmarkStart w:id="63" w:name="_Toc211609321"/>
      <w:r w:rsidRPr="00D01AD1">
        <w:t>Occupational Health &amp; Safety</w:t>
      </w:r>
      <w:r w:rsidR="00D06277">
        <w:t xml:space="preserve"> </w:t>
      </w:r>
      <w:r w:rsidRPr="00D01AD1">
        <w:t>Committee</w:t>
      </w:r>
      <w:bookmarkEnd w:id="60"/>
      <w:bookmarkEnd w:id="61"/>
      <w:bookmarkEnd w:id="62"/>
      <w:bookmarkEnd w:id="63"/>
    </w:p>
    <w:p w14:paraId="54AB248C" w14:textId="38EA896A" w:rsidR="00D95853" w:rsidRPr="00D01AD1" w:rsidRDefault="00D917AA" w:rsidP="00D917AA">
      <w:r w:rsidRPr="00D01AD1">
        <w:t xml:space="preserve">FIC’s </w:t>
      </w:r>
      <w:r w:rsidR="00D06277">
        <w:t>Occupational Health &amp; Safety</w:t>
      </w:r>
      <w:r w:rsidRPr="00D01AD1">
        <w:t xml:space="preserve"> Committee operates as a sub-committee of the Court’s </w:t>
      </w:r>
      <w:r w:rsidR="00D06277">
        <w:t>Occupational Health &amp; Safety</w:t>
      </w:r>
      <w:r w:rsidRPr="00D01AD1">
        <w:t xml:space="preserve"> Committee and in accordance with the Court’s </w:t>
      </w:r>
      <w:r w:rsidR="00D06277">
        <w:t>Occupational Health &amp; Safety</w:t>
      </w:r>
      <w:r w:rsidRPr="00D01AD1">
        <w:t xml:space="preserve"> Committee Terms of Reference.</w:t>
      </w:r>
    </w:p>
    <w:tbl>
      <w:tblPr>
        <w:tblStyle w:val="Style1"/>
        <w:tblW w:w="10244" w:type="dxa"/>
        <w:tblLook w:val="04A0" w:firstRow="1" w:lastRow="0" w:firstColumn="1" w:lastColumn="0" w:noHBand="0" w:noVBand="1"/>
      </w:tblPr>
      <w:tblGrid>
        <w:gridCol w:w="5122"/>
        <w:gridCol w:w="5122"/>
      </w:tblGrid>
      <w:tr w:rsidR="00D917AA" w:rsidRPr="00D01AD1" w14:paraId="43B13B71" w14:textId="77777777" w:rsidTr="00A670BF">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089" w:type="dxa"/>
            <w:vAlign w:val="center"/>
          </w:tcPr>
          <w:p w14:paraId="2E64F5F9" w14:textId="71326076" w:rsidR="00D917AA" w:rsidRPr="00A670BF" w:rsidRDefault="00D917AA" w:rsidP="00A670BF">
            <w:pPr>
              <w:pStyle w:val="TableHeaderRow"/>
              <w:rPr>
                <w:rStyle w:val="Strong"/>
                <w:b w:val="0"/>
                <w:bCs/>
                <w:lang w:val="en-AU"/>
              </w:rPr>
            </w:pPr>
            <w:r w:rsidRPr="00A670BF">
              <w:rPr>
                <w:rStyle w:val="Strong"/>
                <w:b w:val="0"/>
                <w:bCs/>
                <w:lang w:val="en-AU"/>
              </w:rPr>
              <w:t>Role</w:t>
            </w:r>
          </w:p>
        </w:tc>
        <w:tc>
          <w:tcPr>
            <w:tcW w:w="5089" w:type="dxa"/>
            <w:vAlign w:val="center"/>
          </w:tcPr>
          <w:p w14:paraId="723D1F14" w14:textId="3C9ACB32" w:rsidR="00D917AA" w:rsidRPr="00A670BF" w:rsidRDefault="00D917AA" w:rsidP="00A670BF">
            <w:pPr>
              <w:pStyle w:val="TableHeaderRow"/>
              <w:jc w:val="left"/>
              <w:cnfStyle w:val="100000000000" w:firstRow="1" w:lastRow="0" w:firstColumn="0" w:lastColumn="0" w:oddVBand="0" w:evenVBand="0" w:oddHBand="0" w:evenHBand="0" w:firstRowFirstColumn="0" w:firstRowLastColumn="0" w:lastRowFirstColumn="0" w:lastRowLastColumn="0"/>
              <w:rPr>
                <w:rStyle w:val="Strong"/>
                <w:b w:val="0"/>
                <w:bCs/>
                <w:lang w:val="en-AU"/>
              </w:rPr>
            </w:pPr>
            <w:r w:rsidRPr="00A670BF">
              <w:rPr>
                <w:rStyle w:val="Strong"/>
                <w:b w:val="0"/>
                <w:bCs/>
                <w:lang w:val="en-AU"/>
              </w:rPr>
              <w:t>Members</w:t>
            </w:r>
          </w:p>
        </w:tc>
      </w:tr>
      <w:tr w:rsidR="00D917AA" w:rsidRPr="00D01AD1" w14:paraId="3DE08C53" w14:textId="77777777" w:rsidTr="00D917AA">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5089" w:type="dxa"/>
          </w:tcPr>
          <w:p w14:paraId="65F13496" w14:textId="4E7F3A84" w:rsidR="00D917AA" w:rsidRPr="00FD4BA3" w:rsidRDefault="00D917AA" w:rsidP="00D917AA">
            <w:pPr>
              <w:pStyle w:val="TableText"/>
              <w:rPr>
                <w:lang w:val="en-AU"/>
              </w:rPr>
            </w:pPr>
            <w:r w:rsidRPr="00D01AD1">
              <w:t xml:space="preserve">The </w:t>
            </w:r>
            <w:r w:rsidR="0038619B">
              <w:t>FIC</w:t>
            </w:r>
            <w:r w:rsidRPr="00D01AD1">
              <w:t xml:space="preserve"> </w:t>
            </w:r>
            <w:r w:rsidR="00D06277">
              <w:t>Occupational Health &amp; Safety</w:t>
            </w:r>
            <w:r w:rsidRPr="00D01AD1">
              <w:t xml:space="preserve"> Committee provide</w:t>
            </w:r>
            <w:r w:rsidR="0038619B">
              <w:t>s</w:t>
            </w:r>
            <w:r w:rsidRPr="00D01AD1">
              <w:t xml:space="preserve"> a mechanism for consultation and co-operation between the Senior Master, </w:t>
            </w:r>
            <w:r w:rsidR="00AD295A" w:rsidRPr="00D01AD1">
              <w:t xml:space="preserve">Leadership </w:t>
            </w:r>
            <w:r w:rsidR="00EB5D3A" w:rsidRPr="00D01AD1">
              <w:t>Team</w:t>
            </w:r>
            <w:r w:rsidRPr="00D01AD1">
              <w:t xml:space="preserve"> and</w:t>
            </w:r>
            <w:r w:rsidR="004B30EF">
              <w:t xml:space="preserve"> </w:t>
            </w:r>
            <w:r w:rsidR="004B30EF" w:rsidRPr="004B30EF">
              <w:t xml:space="preserve">staff members with </w:t>
            </w:r>
            <w:r w:rsidR="00E22463">
              <w:t>relevant roles</w:t>
            </w:r>
            <w:r w:rsidRPr="00D01AD1">
              <w:t xml:space="preserve"> for health, safety and wellbeing matters.</w:t>
            </w:r>
          </w:p>
          <w:p w14:paraId="014242E9" w14:textId="20F7C950" w:rsidR="00D917AA" w:rsidRPr="00677F78" w:rsidRDefault="00885059" w:rsidP="00D917AA">
            <w:pPr>
              <w:pStyle w:val="TableText"/>
              <w:rPr>
                <w:lang w:val="en-AU"/>
              </w:rPr>
            </w:pPr>
            <w:r>
              <w:t xml:space="preserve">The </w:t>
            </w:r>
            <w:r w:rsidR="0018769C">
              <w:t xml:space="preserve">FIC </w:t>
            </w:r>
            <w:r>
              <w:t>Occupational Health &amp; Safety</w:t>
            </w:r>
            <w:r w:rsidRPr="00D01AD1">
              <w:t xml:space="preserve"> Committee </w:t>
            </w:r>
            <w:r w:rsidR="00D917AA" w:rsidRPr="00D01AD1">
              <w:t>meet</w:t>
            </w:r>
            <w:r w:rsidR="003F06F0">
              <w:t>s four times per year</w:t>
            </w:r>
            <w:r w:rsidR="00D917AA" w:rsidRPr="00D01AD1">
              <w:t xml:space="preserve"> or as otherwise scheduled.</w:t>
            </w:r>
          </w:p>
        </w:tc>
        <w:tc>
          <w:tcPr>
            <w:tcW w:w="5089" w:type="dxa"/>
          </w:tcPr>
          <w:p w14:paraId="2F2F99B4" w14:textId="7A296E56" w:rsidR="00D917AA" w:rsidRPr="00FD4BA3" w:rsidRDefault="00D917AA" w:rsidP="00155034">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D01AD1">
              <w:t xml:space="preserve">The FIC </w:t>
            </w:r>
            <w:r w:rsidR="00D06277">
              <w:t>Occupational Health &amp; Safety</w:t>
            </w:r>
            <w:r w:rsidRPr="00D01AD1">
              <w:t xml:space="preserve"> Committee consists of:</w:t>
            </w:r>
          </w:p>
          <w:p w14:paraId="50286036" w14:textId="5CF2C532" w:rsidR="00D917AA" w:rsidRPr="00FD4BA3" w:rsidRDefault="00D917AA" w:rsidP="00155034">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sidRPr="00FD4BA3">
              <w:rPr>
                <w:lang w:val="en-AU"/>
              </w:rPr>
              <w:t xml:space="preserve">a nominated </w:t>
            </w:r>
            <w:r w:rsidR="00307715">
              <w:rPr>
                <w:lang w:val="en-AU"/>
              </w:rPr>
              <w:t>m</w:t>
            </w:r>
            <w:r w:rsidRPr="00FD4BA3">
              <w:rPr>
                <w:lang w:val="en-AU"/>
              </w:rPr>
              <w:t>anagement representative (Chair and Secretary)</w:t>
            </w:r>
          </w:p>
          <w:p w14:paraId="37FFDEF2" w14:textId="4515D9D6" w:rsidR="00D917AA" w:rsidRPr="00FD4BA3" w:rsidRDefault="00D917AA" w:rsidP="00155034">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sidRPr="00FD4BA3">
              <w:rPr>
                <w:lang w:val="en-AU"/>
              </w:rPr>
              <w:t>Senior Human Resources Advisor</w:t>
            </w:r>
          </w:p>
          <w:p w14:paraId="6E18AFE5" w14:textId="7012E3CF" w:rsidR="00D917AA" w:rsidRPr="00FD4BA3" w:rsidRDefault="00D917AA" w:rsidP="00155034">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sidRPr="00FD4BA3">
              <w:rPr>
                <w:lang w:val="en-AU"/>
              </w:rPr>
              <w:t xml:space="preserve">two elected Health &amp; Safety </w:t>
            </w:r>
            <w:r w:rsidR="00A97F51">
              <w:rPr>
                <w:lang w:val="en-AU"/>
              </w:rPr>
              <w:t>R</w:t>
            </w:r>
            <w:r w:rsidRPr="00FD4BA3">
              <w:rPr>
                <w:lang w:val="en-AU"/>
              </w:rPr>
              <w:t>epresentatives</w:t>
            </w:r>
          </w:p>
          <w:p w14:paraId="660D847D" w14:textId="6AB35B74" w:rsidR="00D917AA" w:rsidRPr="00FD4BA3" w:rsidRDefault="00D917AA" w:rsidP="00140CCB">
            <w:pPr>
              <w:pStyle w:val="DotPoint1"/>
              <w:ind w:left="760" w:hanging="357"/>
              <w:jc w:val="left"/>
              <w:cnfStyle w:val="000000100000" w:firstRow="0" w:lastRow="0" w:firstColumn="0" w:lastColumn="0" w:oddVBand="0" w:evenVBand="0" w:oddHBand="1" w:evenHBand="0" w:firstRowFirstColumn="0" w:firstRowLastColumn="0" w:lastRowFirstColumn="0" w:lastRowLastColumn="0"/>
            </w:pPr>
            <w:r w:rsidRPr="00FD4BA3">
              <w:t xml:space="preserve">a representative from the </w:t>
            </w:r>
            <w:r w:rsidR="00753C83" w:rsidRPr="00753C83">
              <w:rPr>
                <w:lang w:val="en-AU"/>
              </w:rPr>
              <w:t xml:space="preserve">Information Communications </w:t>
            </w:r>
            <w:r w:rsidR="006A02A3">
              <w:rPr>
                <w:lang w:val="en-AU"/>
              </w:rPr>
              <w:t>a</w:t>
            </w:r>
            <w:r w:rsidR="006A02A3" w:rsidRPr="00753C83">
              <w:rPr>
                <w:lang w:val="en-AU"/>
              </w:rPr>
              <w:t xml:space="preserve">nd </w:t>
            </w:r>
            <w:r w:rsidR="00753C83" w:rsidRPr="00753C83">
              <w:rPr>
                <w:lang w:val="en-AU"/>
              </w:rPr>
              <w:t xml:space="preserve">Technology </w:t>
            </w:r>
            <w:r w:rsidRPr="00FD4BA3">
              <w:t>Services - Facilities tea</w:t>
            </w:r>
            <w:r w:rsidR="0048350D">
              <w:t>m</w:t>
            </w:r>
            <w:r w:rsidRPr="00FD4BA3">
              <w:t>.</w:t>
            </w:r>
          </w:p>
        </w:tc>
      </w:tr>
    </w:tbl>
    <w:p w14:paraId="7C64F1C8" w14:textId="77777777" w:rsidR="00D95853" w:rsidRPr="00D01AD1" w:rsidRDefault="00D95853" w:rsidP="00D95853">
      <w:pPr>
        <w:spacing w:after="160"/>
        <w:rPr>
          <w:rFonts w:eastAsia="Arial" w:cs="Times New Roman"/>
          <w:bCs/>
          <w:color w:val="981E32"/>
          <w:sz w:val="48"/>
          <w:szCs w:val="32"/>
          <w14:ligatures w14:val="none"/>
        </w:rPr>
      </w:pPr>
      <w:bookmarkStart w:id="64" w:name="_Toc370202728"/>
      <w:bookmarkStart w:id="65" w:name="_Toc370202730"/>
      <w:bookmarkStart w:id="66" w:name="_Toc370202732"/>
      <w:bookmarkStart w:id="67" w:name="_Toc370202734"/>
      <w:bookmarkStart w:id="68" w:name="_Toc370202735"/>
      <w:bookmarkStart w:id="69" w:name="_Toc370202736"/>
      <w:bookmarkStart w:id="70" w:name="_Toc370202738"/>
      <w:bookmarkStart w:id="71" w:name="_Toc370202740"/>
      <w:bookmarkStart w:id="72" w:name="_Toc370202741"/>
      <w:bookmarkStart w:id="73" w:name="_Toc370202744"/>
      <w:bookmarkStart w:id="74" w:name="_Toc370202745"/>
      <w:bookmarkStart w:id="75" w:name="_Toc370202750"/>
      <w:bookmarkStart w:id="76" w:name="_Toc370202751"/>
      <w:bookmarkStart w:id="77" w:name="_Toc370202752"/>
      <w:bookmarkStart w:id="78" w:name="_Toc370202755"/>
      <w:bookmarkStart w:id="79" w:name="_Toc370202757"/>
      <w:bookmarkStart w:id="80" w:name="_Toc370202758"/>
      <w:bookmarkStart w:id="81" w:name="_Toc370202762"/>
      <w:bookmarkStart w:id="82" w:name="_Toc370202763"/>
      <w:bookmarkStart w:id="83" w:name="_Toc370202764"/>
      <w:bookmarkStart w:id="84" w:name="_Toc370202765"/>
      <w:bookmarkStart w:id="85" w:name="_Toc370202766"/>
      <w:bookmarkStart w:id="86" w:name="_Toc370202767"/>
      <w:bookmarkStart w:id="87" w:name="_Toc370202768"/>
      <w:bookmarkStart w:id="88" w:name="_Toc370202769"/>
      <w:bookmarkStart w:id="89" w:name="_Toc370202770"/>
      <w:bookmarkStart w:id="90" w:name="_Toc370202771"/>
      <w:bookmarkStart w:id="91" w:name="_Toc370202772"/>
      <w:bookmarkStart w:id="92" w:name="_Toc370202773"/>
      <w:bookmarkStart w:id="93" w:name="_Toc370202780"/>
      <w:bookmarkStart w:id="94" w:name="_Toc370202782"/>
      <w:bookmarkStart w:id="95" w:name="_Toc370202788"/>
      <w:bookmarkStart w:id="96" w:name="_Toc370202789"/>
      <w:bookmarkStart w:id="97" w:name="_Toc370202790"/>
      <w:bookmarkStart w:id="98" w:name="_Toc370202791"/>
      <w:bookmarkStart w:id="99" w:name="_Toc370202792"/>
      <w:bookmarkStart w:id="100" w:name="_Toc37020279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D01AD1">
        <w:br w:type="page"/>
      </w:r>
    </w:p>
    <w:p w14:paraId="367ADDA9" w14:textId="21226801" w:rsidR="00D95853" w:rsidRPr="00FD4BA3" w:rsidRDefault="00D95853" w:rsidP="00C53B5A">
      <w:pPr>
        <w:pStyle w:val="Heading1"/>
        <w:rPr>
          <w:lang w:val="en-AU"/>
        </w:rPr>
      </w:pPr>
      <w:bookmarkStart w:id="101" w:name="_Toc181183605"/>
      <w:bookmarkStart w:id="102" w:name="_Toc211609323"/>
      <w:bookmarkStart w:id="103" w:name="_Toc222924568"/>
      <w:r w:rsidRPr="00FD4BA3">
        <w:rPr>
          <w:lang w:val="en-AU"/>
        </w:rPr>
        <w:lastRenderedPageBreak/>
        <w:t>External advisory groups and other stakeholders</w:t>
      </w:r>
      <w:bookmarkEnd w:id="101"/>
      <w:bookmarkEnd w:id="102"/>
      <w:bookmarkEnd w:id="103"/>
    </w:p>
    <w:p w14:paraId="229660F5" w14:textId="30A7FD36" w:rsidR="00D95853" w:rsidRPr="00D01AD1" w:rsidRDefault="2595D718" w:rsidP="00D95853">
      <w:r>
        <w:t>FIC</w:t>
      </w:r>
      <w:r w:rsidR="00D95853">
        <w:t xml:space="preserve"> is committed to consulting with key stakeholders to ensure that they understand FIC’s objectives and strategies and to </w:t>
      </w:r>
      <w:r w:rsidR="009546F4">
        <w:t xml:space="preserve">proactively gather advice and recommendations </w:t>
      </w:r>
      <w:r w:rsidR="0018274C">
        <w:t xml:space="preserve">to </w:t>
      </w:r>
      <w:r w:rsidR="00D95853">
        <w:t>assist the Senior Master and FIC staff in achieving those objectives.</w:t>
      </w:r>
      <w:r w:rsidR="00452953">
        <w:t xml:space="preserve"> </w:t>
      </w:r>
    </w:p>
    <w:p w14:paraId="7E125232" w14:textId="146D9B3D" w:rsidR="00D95853" w:rsidRPr="00D01AD1" w:rsidRDefault="00D95853" w:rsidP="00D95853">
      <w:pPr>
        <w:pStyle w:val="Heading2"/>
        <w:keepLines/>
        <w:numPr>
          <w:ilvl w:val="1"/>
          <w:numId w:val="0"/>
        </w:numPr>
        <w:tabs>
          <w:tab w:val="left" w:pos="680"/>
        </w:tabs>
        <w:spacing w:before="200" w:line="240" w:lineRule="auto"/>
        <w:ind w:left="576" w:hanging="576"/>
      </w:pPr>
      <w:bookmarkStart w:id="104" w:name="_Toc181183606"/>
      <w:bookmarkStart w:id="105" w:name="_Toc189733757"/>
      <w:bookmarkStart w:id="106" w:name="_Toc189734379"/>
      <w:bookmarkStart w:id="107" w:name="_Toc211609324"/>
      <w:r w:rsidRPr="00D01AD1">
        <w:t>Beneficiary Advisory Committee</w:t>
      </w:r>
      <w:bookmarkEnd w:id="104"/>
      <w:bookmarkEnd w:id="105"/>
      <w:bookmarkEnd w:id="106"/>
      <w:bookmarkEnd w:id="107"/>
    </w:p>
    <w:tbl>
      <w:tblPr>
        <w:tblStyle w:val="Style1"/>
        <w:tblW w:w="10244" w:type="dxa"/>
        <w:tblLook w:val="04A0" w:firstRow="1" w:lastRow="0" w:firstColumn="1" w:lastColumn="0" w:noHBand="0" w:noVBand="1"/>
      </w:tblPr>
      <w:tblGrid>
        <w:gridCol w:w="5122"/>
        <w:gridCol w:w="5122"/>
      </w:tblGrid>
      <w:tr w:rsidR="003B23BD" w:rsidRPr="00D01AD1" w14:paraId="6A9BE4DD" w14:textId="77777777" w:rsidTr="00C50728">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089" w:type="dxa"/>
            <w:vAlign w:val="center"/>
          </w:tcPr>
          <w:p w14:paraId="58DC4F36" w14:textId="77777777" w:rsidR="003B23BD" w:rsidRPr="00FD4BA3" w:rsidRDefault="003B23BD" w:rsidP="00C50728">
            <w:pPr>
              <w:spacing w:before="0" w:after="0"/>
              <w:rPr>
                <w:rStyle w:val="Strong"/>
                <w:lang w:val="en-AU"/>
              </w:rPr>
            </w:pPr>
            <w:r w:rsidRPr="00D01AD1">
              <w:rPr>
                <w:rStyle w:val="Strong"/>
              </w:rPr>
              <w:t>Role</w:t>
            </w:r>
          </w:p>
        </w:tc>
        <w:tc>
          <w:tcPr>
            <w:tcW w:w="5089" w:type="dxa"/>
            <w:vAlign w:val="center"/>
          </w:tcPr>
          <w:p w14:paraId="16D7A9DB" w14:textId="77777777" w:rsidR="003B23BD" w:rsidRPr="00D01AD1" w:rsidRDefault="003B23BD" w:rsidP="00C50728">
            <w:pPr>
              <w:spacing w:before="0" w:after="0"/>
              <w:jc w:val="left"/>
              <w:cnfStyle w:val="100000000000" w:firstRow="1" w:lastRow="0" w:firstColumn="0" w:lastColumn="0" w:oddVBand="0" w:evenVBand="0" w:oddHBand="0" w:evenHBand="0" w:firstRowFirstColumn="0" w:firstRowLastColumn="0" w:lastRowFirstColumn="0" w:lastRowLastColumn="0"/>
              <w:rPr>
                <w:rStyle w:val="Strong"/>
                <w:lang w:val="en-AU"/>
              </w:rPr>
            </w:pPr>
            <w:r w:rsidRPr="00D01AD1">
              <w:rPr>
                <w:rStyle w:val="Strong"/>
              </w:rPr>
              <w:t>Members</w:t>
            </w:r>
          </w:p>
        </w:tc>
      </w:tr>
      <w:tr w:rsidR="003B23BD" w:rsidRPr="00D01AD1" w14:paraId="694395D8" w14:textId="77777777" w:rsidTr="00140CCB">
        <w:trPr>
          <w:cnfStyle w:val="000000100000" w:firstRow="0" w:lastRow="0" w:firstColumn="0" w:lastColumn="0" w:oddVBand="0" w:evenVBand="0" w:oddHBand="1" w:evenHBand="0" w:firstRowFirstColumn="0" w:firstRowLastColumn="0" w:lastRowFirstColumn="0" w:lastRowLastColumn="0"/>
          <w:trHeight w:val="2203"/>
        </w:trPr>
        <w:tc>
          <w:tcPr>
            <w:cnfStyle w:val="001000000000" w:firstRow="0" w:lastRow="0" w:firstColumn="1" w:lastColumn="0" w:oddVBand="0" w:evenVBand="0" w:oddHBand="0" w:evenHBand="0" w:firstRowFirstColumn="0" w:firstRowLastColumn="0" w:lastRowFirstColumn="0" w:lastRowLastColumn="0"/>
            <w:tcW w:w="0" w:type="dxa"/>
          </w:tcPr>
          <w:p w14:paraId="38E3A78E" w14:textId="7A7081D5" w:rsidR="003B23BD" w:rsidRPr="00FD4BA3" w:rsidRDefault="00BA383A" w:rsidP="003B23BD">
            <w:pPr>
              <w:pStyle w:val="TableText"/>
              <w:rPr>
                <w:lang w:val="en-AU"/>
              </w:rPr>
            </w:pPr>
            <w:r>
              <w:t>Beneficiary Advisory Committee</w:t>
            </w:r>
            <w:r w:rsidR="003B23BD" w:rsidRPr="00D01AD1">
              <w:t xml:space="preserve"> meetings facilitate the flow of information and ideas </w:t>
            </w:r>
            <w:r w:rsidR="00156334">
              <w:t>between FIC and key stakeholders</w:t>
            </w:r>
            <w:r w:rsidR="003B23BD" w:rsidRPr="00D01AD1">
              <w:t>.</w:t>
            </w:r>
          </w:p>
          <w:p w14:paraId="27E937C9" w14:textId="50F365D9" w:rsidR="003B23BD" w:rsidRPr="00FD4BA3" w:rsidRDefault="003B23BD" w:rsidP="003B23BD">
            <w:pPr>
              <w:pStyle w:val="TableText"/>
              <w:rPr>
                <w:lang w:val="en-AU"/>
              </w:rPr>
            </w:pPr>
            <w:r w:rsidRPr="00D01AD1">
              <w:t xml:space="preserve">The </w:t>
            </w:r>
            <w:r w:rsidR="00BA383A">
              <w:t>Beneficiary Advisory Committee</w:t>
            </w:r>
            <w:r w:rsidRPr="00D01AD1">
              <w:t xml:space="preserve"> meets </w:t>
            </w:r>
            <w:r w:rsidR="00D158BD" w:rsidRPr="00D01AD1">
              <w:t>four</w:t>
            </w:r>
            <w:r w:rsidRPr="00D01AD1">
              <w:t xml:space="preserve"> times per year.</w:t>
            </w:r>
            <w:r w:rsidR="00D035DD" w:rsidRPr="00D01AD1">
              <w:t xml:space="preserve"> </w:t>
            </w:r>
          </w:p>
        </w:tc>
        <w:tc>
          <w:tcPr>
            <w:tcW w:w="0" w:type="dxa"/>
          </w:tcPr>
          <w:p w14:paraId="3036665D" w14:textId="249728A0" w:rsidR="003B23BD" w:rsidRPr="00FD4BA3" w:rsidRDefault="00213B51" w:rsidP="00C50728">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D01AD1">
              <w:t xml:space="preserve">The </w:t>
            </w:r>
            <w:r w:rsidR="00BA383A">
              <w:t>Committee</w:t>
            </w:r>
            <w:r w:rsidR="00156334">
              <w:t xml:space="preserve"> is comprised of</w:t>
            </w:r>
            <w:r w:rsidR="003B23BD" w:rsidRPr="00D01AD1">
              <w:t>:</w:t>
            </w:r>
          </w:p>
          <w:p w14:paraId="3201BB9A" w14:textId="77A7A731" w:rsidR="003B23BD" w:rsidRPr="00FD4BA3" w:rsidRDefault="003B23BD" w:rsidP="00C50728">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sidRPr="00FD4BA3">
              <w:rPr>
                <w:lang w:val="en-AU"/>
              </w:rPr>
              <w:t>the Senior Master (Chair)</w:t>
            </w:r>
          </w:p>
          <w:p w14:paraId="0786D72B" w14:textId="195E64F7" w:rsidR="003B23BD" w:rsidRDefault="003B23BD" w:rsidP="00C50728">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sidRPr="00FD4BA3">
              <w:rPr>
                <w:lang w:val="en-AU"/>
              </w:rPr>
              <w:t>selected senior FIC staff</w:t>
            </w:r>
          </w:p>
          <w:p w14:paraId="427476C6" w14:textId="6EEFD00A" w:rsidR="00CF5D53" w:rsidRPr="00FD4BA3" w:rsidRDefault="00CF5D53" w:rsidP="00C50728">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Pr>
                <w:lang w:val="en-AU"/>
              </w:rPr>
              <w:t>parents and carers of clients</w:t>
            </w:r>
          </w:p>
          <w:p w14:paraId="5AF94664" w14:textId="77777777" w:rsidR="003B23BD" w:rsidRPr="00FD4BA3" w:rsidRDefault="003B23BD" w:rsidP="00C50728">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sidRPr="00FD4BA3">
              <w:rPr>
                <w:lang w:val="en-AU"/>
              </w:rPr>
              <w:t>representatives of:</w:t>
            </w:r>
          </w:p>
          <w:p w14:paraId="469C1452" w14:textId="55FE4017" w:rsidR="003B23BD" w:rsidRPr="00FD4BA3" w:rsidRDefault="003B23BD">
            <w:pPr>
              <w:pStyle w:val="DotPoint2"/>
              <w:jc w:val="left"/>
              <w:cnfStyle w:val="000000100000" w:firstRow="0" w:lastRow="0" w:firstColumn="0" w:lastColumn="0" w:oddVBand="0" w:evenVBand="0" w:oddHBand="1" w:evenHBand="0" w:firstRowFirstColumn="0" w:firstRowLastColumn="0" w:lastRowFirstColumn="0" w:lastRowLastColumn="0"/>
              <w:rPr>
                <w:lang w:val="en-AU"/>
              </w:rPr>
            </w:pPr>
            <w:r w:rsidRPr="00FD4BA3">
              <w:rPr>
                <w:lang w:val="en-AU"/>
              </w:rPr>
              <w:t>the Victorian legal profession</w:t>
            </w:r>
          </w:p>
          <w:p w14:paraId="3B19D66B" w14:textId="58948AEC" w:rsidR="003B23BD" w:rsidRPr="00FD4BA3" w:rsidRDefault="003B23BD" w:rsidP="00C50728">
            <w:pPr>
              <w:pStyle w:val="DotPoint2"/>
              <w:jc w:val="left"/>
              <w:cnfStyle w:val="000000100000" w:firstRow="0" w:lastRow="0" w:firstColumn="0" w:lastColumn="0" w:oddVBand="0" w:evenVBand="0" w:oddHBand="1" w:evenHBand="0" w:firstRowFirstColumn="0" w:firstRowLastColumn="0" w:lastRowFirstColumn="0" w:lastRowLastColumn="0"/>
              <w:rPr>
                <w:lang w:val="en-AU"/>
              </w:rPr>
            </w:pPr>
            <w:r w:rsidRPr="00FD4BA3">
              <w:rPr>
                <w:lang w:val="en-AU"/>
              </w:rPr>
              <w:t>the Transport Accident Commission.</w:t>
            </w:r>
          </w:p>
        </w:tc>
      </w:tr>
    </w:tbl>
    <w:p w14:paraId="7E25E8DE" w14:textId="4F109C05" w:rsidR="00D95853" w:rsidRPr="00D01AD1" w:rsidRDefault="00D95853" w:rsidP="00D95853">
      <w:pPr>
        <w:pStyle w:val="Heading2"/>
        <w:keepLines/>
        <w:numPr>
          <w:ilvl w:val="1"/>
          <w:numId w:val="0"/>
        </w:numPr>
        <w:tabs>
          <w:tab w:val="left" w:pos="680"/>
        </w:tabs>
        <w:spacing w:before="200" w:line="240" w:lineRule="auto"/>
        <w:ind w:left="576" w:hanging="576"/>
      </w:pPr>
      <w:bookmarkStart w:id="108" w:name="_Toc181183607"/>
      <w:bookmarkStart w:id="109" w:name="_Toc189733758"/>
      <w:bookmarkStart w:id="110" w:name="_Toc189734380"/>
      <w:bookmarkStart w:id="111" w:name="_Toc211609325"/>
      <w:r w:rsidRPr="00D01AD1">
        <w:t>Client Consultation Group</w:t>
      </w:r>
      <w:bookmarkEnd w:id="108"/>
      <w:bookmarkEnd w:id="109"/>
      <w:bookmarkEnd w:id="110"/>
      <w:bookmarkEnd w:id="111"/>
    </w:p>
    <w:tbl>
      <w:tblPr>
        <w:tblStyle w:val="Style1"/>
        <w:tblW w:w="10244" w:type="dxa"/>
        <w:tblLook w:val="04A0" w:firstRow="1" w:lastRow="0" w:firstColumn="1" w:lastColumn="0" w:noHBand="0" w:noVBand="1"/>
      </w:tblPr>
      <w:tblGrid>
        <w:gridCol w:w="5122"/>
        <w:gridCol w:w="5122"/>
      </w:tblGrid>
      <w:tr w:rsidR="003B23BD" w:rsidRPr="00D01AD1" w14:paraId="63C3AC4B" w14:textId="77777777" w:rsidTr="00C50728">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089" w:type="dxa"/>
            <w:vAlign w:val="center"/>
          </w:tcPr>
          <w:p w14:paraId="383C7E21" w14:textId="77777777" w:rsidR="003B23BD" w:rsidRPr="00C50728" w:rsidRDefault="003B23BD" w:rsidP="00C50728">
            <w:pPr>
              <w:spacing w:before="0" w:after="0"/>
              <w:rPr>
                <w:rStyle w:val="Strong"/>
              </w:rPr>
            </w:pPr>
            <w:r w:rsidRPr="00D01AD1">
              <w:rPr>
                <w:rStyle w:val="Strong"/>
              </w:rPr>
              <w:t>Role</w:t>
            </w:r>
          </w:p>
        </w:tc>
        <w:tc>
          <w:tcPr>
            <w:tcW w:w="5089" w:type="dxa"/>
            <w:vAlign w:val="center"/>
          </w:tcPr>
          <w:p w14:paraId="03BF7A4E" w14:textId="77777777" w:rsidR="003B23BD" w:rsidRPr="00C50728" w:rsidRDefault="003B23BD" w:rsidP="00C50728">
            <w:pPr>
              <w:spacing w:before="0" w:after="0"/>
              <w:jc w:val="left"/>
              <w:cnfStyle w:val="100000000000" w:firstRow="1" w:lastRow="0" w:firstColumn="0" w:lastColumn="0" w:oddVBand="0" w:evenVBand="0" w:oddHBand="0" w:evenHBand="0" w:firstRowFirstColumn="0" w:firstRowLastColumn="0" w:lastRowFirstColumn="0" w:lastRowLastColumn="0"/>
              <w:rPr>
                <w:rStyle w:val="Strong"/>
              </w:rPr>
            </w:pPr>
            <w:r w:rsidRPr="00D01AD1">
              <w:rPr>
                <w:rStyle w:val="Strong"/>
              </w:rPr>
              <w:t>Members</w:t>
            </w:r>
          </w:p>
        </w:tc>
      </w:tr>
      <w:tr w:rsidR="003B23BD" w:rsidRPr="00D01AD1" w14:paraId="29221685" w14:textId="77777777" w:rsidTr="005E7BB4">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5089" w:type="dxa"/>
            <w:vAlign w:val="center"/>
          </w:tcPr>
          <w:p w14:paraId="3C314F89" w14:textId="0263C36F" w:rsidR="0037671E" w:rsidRPr="00FD4BA3" w:rsidRDefault="003B23BD" w:rsidP="00FF554C">
            <w:pPr>
              <w:pStyle w:val="TableText"/>
              <w:rPr>
                <w:lang w:val="en-AU"/>
              </w:rPr>
            </w:pPr>
            <w:r w:rsidRPr="00D01AD1">
              <w:t xml:space="preserve">The </w:t>
            </w:r>
            <w:r w:rsidR="00BA383A">
              <w:t>Client Consultation Group</w:t>
            </w:r>
            <w:r w:rsidRPr="00D01AD1">
              <w:t xml:space="preserve"> is a group of clients who </w:t>
            </w:r>
            <w:r w:rsidR="00F147FA" w:rsidRPr="00D01AD1">
              <w:t xml:space="preserve">consult </w:t>
            </w:r>
            <w:r w:rsidRPr="00D01AD1">
              <w:t xml:space="preserve">with </w:t>
            </w:r>
            <w:r w:rsidR="00274B27" w:rsidRPr="00D01AD1">
              <w:t>FIC’s Community Liaison Advisor</w:t>
            </w:r>
            <w:r w:rsidRPr="00D01AD1">
              <w:t xml:space="preserve"> </w:t>
            </w:r>
            <w:r w:rsidR="00F147FA" w:rsidRPr="00D01AD1">
              <w:t xml:space="preserve">on a wide </w:t>
            </w:r>
            <w:r w:rsidRPr="00D01AD1">
              <w:t xml:space="preserve">range of topics </w:t>
            </w:r>
            <w:r w:rsidR="00274B27" w:rsidRPr="00D01AD1">
              <w:t>that affect</w:t>
            </w:r>
            <w:r w:rsidRPr="00D01AD1">
              <w:t xml:space="preserve"> </w:t>
            </w:r>
            <w:r w:rsidR="00F147FA" w:rsidRPr="00D01AD1">
              <w:t>clients</w:t>
            </w:r>
            <w:r w:rsidRPr="00D01AD1">
              <w:t xml:space="preserve">. </w:t>
            </w:r>
            <w:r w:rsidR="00156334">
              <w:t xml:space="preserve"> </w:t>
            </w:r>
          </w:p>
          <w:p w14:paraId="7F75E9D5" w14:textId="243D00B3" w:rsidR="0035670D" w:rsidRPr="00FD4BA3" w:rsidRDefault="0035670D" w:rsidP="00FF554C">
            <w:pPr>
              <w:pStyle w:val="TableText"/>
              <w:rPr>
                <w:lang w:val="en-AU"/>
              </w:rPr>
            </w:pPr>
            <w:r w:rsidRPr="00D01AD1">
              <w:t xml:space="preserve">A summary of the </w:t>
            </w:r>
            <w:r w:rsidR="00326763" w:rsidRPr="00D01AD1">
              <w:t xml:space="preserve">discussion is provided to </w:t>
            </w:r>
            <w:r w:rsidR="00156334">
              <w:t xml:space="preserve">the </w:t>
            </w:r>
            <w:r w:rsidR="00AF4768" w:rsidRPr="00D01AD1">
              <w:t xml:space="preserve">Leadership </w:t>
            </w:r>
            <w:r w:rsidR="00EB5D3A" w:rsidRPr="00D01AD1">
              <w:t>Team</w:t>
            </w:r>
            <w:r w:rsidR="00156334">
              <w:t xml:space="preserve"> and the Service Advisory Committee.</w:t>
            </w:r>
          </w:p>
          <w:p w14:paraId="297795A6" w14:textId="5350A7FF" w:rsidR="003B23BD" w:rsidRPr="00FD4BA3" w:rsidRDefault="003B23BD" w:rsidP="00140CCB">
            <w:pPr>
              <w:pStyle w:val="TableText"/>
              <w:spacing w:after="120"/>
              <w:rPr>
                <w:lang w:val="en-AU"/>
              </w:rPr>
            </w:pPr>
            <w:r w:rsidRPr="00D01AD1">
              <w:t xml:space="preserve">The </w:t>
            </w:r>
            <w:r w:rsidR="00BA383A">
              <w:t>Client Consultation Group</w:t>
            </w:r>
            <w:r w:rsidR="00CB216F" w:rsidRPr="00D01AD1">
              <w:t xml:space="preserve"> meets </w:t>
            </w:r>
            <w:r w:rsidR="00580E7A" w:rsidRPr="00D01AD1">
              <w:t xml:space="preserve">four to six times </w:t>
            </w:r>
            <w:r w:rsidR="00502E46">
              <w:t>per</w:t>
            </w:r>
            <w:r w:rsidR="00580E7A" w:rsidRPr="00D01AD1">
              <w:t xml:space="preserve"> year.</w:t>
            </w:r>
            <w:r w:rsidR="00B13931" w:rsidRPr="00D01AD1">
              <w:t xml:space="preserve"> </w:t>
            </w:r>
          </w:p>
        </w:tc>
        <w:tc>
          <w:tcPr>
            <w:tcW w:w="5089" w:type="dxa"/>
          </w:tcPr>
          <w:p w14:paraId="7E4EE3E6" w14:textId="24390EFB" w:rsidR="00907534" w:rsidRPr="00FD4BA3" w:rsidRDefault="00907534" w:rsidP="00C50728">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D01AD1">
              <w:t xml:space="preserve">The </w:t>
            </w:r>
            <w:r w:rsidR="00BA383A">
              <w:t>Client Consultation Group</w:t>
            </w:r>
            <w:r w:rsidRPr="00D01AD1">
              <w:t xml:space="preserve"> consists of:</w:t>
            </w:r>
          </w:p>
          <w:p w14:paraId="00E60B16" w14:textId="19025007" w:rsidR="00907534" w:rsidRPr="00FD4BA3" w:rsidRDefault="00907534" w:rsidP="00C50728">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sidRPr="00FD4BA3">
              <w:rPr>
                <w:lang w:val="en-AU"/>
              </w:rPr>
              <w:t>interested clients</w:t>
            </w:r>
          </w:p>
          <w:p w14:paraId="04F5F421" w14:textId="42F384D0" w:rsidR="00907534" w:rsidRPr="00FD4BA3" w:rsidRDefault="00907534" w:rsidP="00C50728">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sidRPr="00FD4BA3">
              <w:rPr>
                <w:lang w:val="en-AU"/>
              </w:rPr>
              <w:t>FIC</w:t>
            </w:r>
            <w:r w:rsidR="00265C00" w:rsidRPr="00FD4BA3">
              <w:rPr>
                <w:lang w:val="en-AU"/>
              </w:rPr>
              <w:t>’</w:t>
            </w:r>
            <w:r w:rsidRPr="00FD4BA3">
              <w:rPr>
                <w:lang w:val="en-AU"/>
              </w:rPr>
              <w:t>s Community Liaison Advisor</w:t>
            </w:r>
          </w:p>
          <w:p w14:paraId="470BC219" w14:textId="539B103B" w:rsidR="003B23BD" w:rsidRPr="00FD4BA3" w:rsidRDefault="00EF4306" w:rsidP="00C50728">
            <w:pPr>
              <w:pStyle w:val="DotPoint1"/>
              <w:jc w:val="left"/>
              <w:cnfStyle w:val="000000100000" w:firstRow="0" w:lastRow="0" w:firstColumn="0" w:lastColumn="0" w:oddVBand="0" w:evenVBand="0" w:oddHBand="1" w:evenHBand="0" w:firstRowFirstColumn="0" w:firstRowLastColumn="0" w:lastRowFirstColumn="0" w:lastRowLastColumn="0"/>
              <w:rPr>
                <w:lang w:val="en-AU"/>
              </w:rPr>
            </w:pPr>
            <w:r w:rsidRPr="00FD4BA3">
              <w:rPr>
                <w:lang w:val="en-AU"/>
              </w:rPr>
              <w:t>relevant</w:t>
            </w:r>
            <w:r w:rsidR="009F6DBB" w:rsidRPr="00FD4BA3">
              <w:rPr>
                <w:lang w:val="en-AU"/>
              </w:rPr>
              <w:t xml:space="preserve"> FIC staff</w:t>
            </w:r>
            <w:r w:rsidR="0035670D" w:rsidRPr="00FD4BA3">
              <w:rPr>
                <w:lang w:val="en-AU"/>
              </w:rPr>
              <w:t>.</w:t>
            </w:r>
          </w:p>
        </w:tc>
      </w:tr>
    </w:tbl>
    <w:p w14:paraId="703ADB35" w14:textId="77777777" w:rsidR="00D95853" w:rsidRPr="00D01AD1" w:rsidRDefault="00D95853" w:rsidP="00D95853">
      <w:pPr>
        <w:pStyle w:val="Heading2"/>
        <w:keepLines/>
        <w:numPr>
          <w:ilvl w:val="1"/>
          <w:numId w:val="0"/>
        </w:numPr>
        <w:tabs>
          <w:tab w:val="left" w:pos="680"/>
        </w:tabs>
        <w:spacing w:before="200" w:line="240" w:lineRule="auto"/>
        <w:ind w:left="576" w:hanging="576"/>
      </w:pPr>
      <w:bookmarkStart w:id="112" w:name="_Toc181183609"/>
      <w:bookmarkStart w:id="113" w:name="_Toc189733760"/>
      <w:bookmarkStart w:id="114" w:name="_Toc189734382"/>
      <w:bookmarkStart w:id="115" w:name="_Toc211609327"/>
      <w:r w:rsidRPr="00D01AD1">
        <w:t>Client satisfaction surveys</w:t>
      </w:r>
      <w:bookmarkEnd w:id="112"/>
      <w:bookmarkEnd w:id="113"/>
      <w:bookmarkEnd w:id="114"/>
      <w:bookmarkEnd w:id="115"/>
    </w:p>
    <w:p w14:paraId="1CF8608A" w14:textId="0A67AEC3" w:rsidR="00D95853" w:rsidRDefault="00E928FC" w:rsidP="0036344C">
      <w:r>
        <w:t>FIC undertakes a</w:t>
      </w:r>
      <w:r w:rsidR="00D95853" w:rsidRPr="00D01AD1">
        <w:t xml:space="preserve"> client satisfaction survey every three </w:t>
      </w:r>
      <w:r w:rsidR="00D95853" w:rsidRPr="001C200B">
        <w:t>years</w:t>
      </w:r>
      <w:r w:rsidR="001C200B" w:rsidRPr="001C200B">
        <w:t xml:space="preserve"> via an independent research agency</w:t>
      </w:r>
      <w:r w:rsidR="00D95853" w:rsidRPr="001C200B">
        <w:t xml:space="preserve">. </w:t>
      </w:r>
    </w:p>
    <w:p w14:paraId="243CA39E" w14:textId="4DB62CD8" w:rsidR="001C200B" w:rsidRDefault="001C200B" w:rsidP="0036344C">
      <w:r w:rsidRPr="001C200B">
        <w:t xml:space="preserve">Clients and caregivers of clients are encouraged to complete as much of the survey as they can. All survey responses are anonymous. Their feedback helps FIC improve its services and communication with clients.  </w:t>
      </w:r>
    </w:p>
    <w:p w14:paraId="37170C68" w14:textId="7DB23906" w:rsidR="003A7C1B" w:rsidRPr="00D01AD1" w:rsidRDefault="003A7C1B" w:rsidP="0036344C">
      <w:r w:rsidRPr="003A7C1B">
        <w:t xml:space="preserve">For more information about client satisfaction surveys, visit the </w:t>
      </w:r>
      <w:hyperlink r:id="rId29" w:history="1">
        <w:r w:rsidR="009719FF" w:rsidRPr="009719FF">
          <w:rPr>
            <w:rStyle w:val="Hyperlink"/>
          </w:rPr>
          <w:t xml:space="preserve">Reports page of the </w:t>
        </w:r>
        <w:r w:rsidRPr="009719FF">
          <w:rPr>
            <w:rStyle w:val="Hyperlink"/>
          </w:rPr>
          <w:t>FIC website</w:t>
        </w:r>
      </w:hyperlink>
      <w:r w:rsidR="009719FF">
        <w:t>.</w:t>
      </w:r>
      <w:r w:rsidRPr="003A7C1B">
        <w:t xml:space="preserve">  </w:t>
      </w:r>
    </w:p>
    <w:p w14:paraId="0D65021E" w14:textId="45AFC4A6" w:rsidR="00651501" w:rsidRPr="00651501" w:rsidRDefault="00A67C7C" w:rsidP="00140CCB">
      <w:pPr>
        <w:pStyle w:val="Heading2"/>
      </w:pPr>
      <w:r>
        <w:t>SPECIFIC PROCESS SURVEYS</w:t>
      </w:r>
    </w:p>
    <w:p w14:paraId="01C3E247" w14:textId="2FDA410D" w:rsidR="00D92512" w:rsidRDefault="00D92512" w:rsidP="00265176">
      <w:pPr>
        <w:spacing w:after="0"/>
      </w:pPr>
      <w:r>
        <w:t xml:space="preserve">FIC also contacts clients who have recently </w:t>
      </w:r>
      <w:r w:rsidR="009205C5">
        <w:t>completed</w:t>
      </w:r>
      <w:r>
        <w:t xml:space="preserve"> a specific process to gather their feedback. Surveys are sent out to clients after they have:</w:t>
      </w:r>
    </w:p>
    <w:p w14:paraId="52CC80DA" w14:textId="082F9C4E" w:rsidR="00D92512" w:rsidRDefault="00D92512" w:rsidP="009F745F">
      <w:pPr>
        <w:pStyle w:val="DotPoint1"/>
      </w:pPr>
      <w:r>
        <w:t xml:space="preserve">bought a </w:t>
      </w:r>
      <w:r w:rsidR="00265176">
        <w:t>motor vehicle</w:t>
      </w:r>
    </w:p>
    <w:p w14:paraId="0A781AD8" w14:textId="77777777" w:rsidR="00D92512" w:rsidRDefault="00D92512" w:rsidP="009F745F">
      <w:pPr>
        <w:pStyle w:val="DotPoint1"/>
      </w:pPr>
      <w:r>
        <w:t>modified, renovated or built a house</w:t>
      </w:r>
    </w:p>
    <w:p w14:paraId="3CAA8D50" w14:textId="7D9FDA02" w:rsidR="00D92512" w:rsidRPr="00FD4BA3" w:rsidRDefault="00D92512" w:rsidP="009F745F">
      <w:pPr>
        <w:pStyle w:val="DotPoint1"/>
      </w:pPr>
      <w:r>
        <w:t xml:space="preserve">had their funds paid out </w:t>
      </w:r>
      <w:r w:rsidR="00C04456">
        <w:t>to them</w:t>
      </w:r>
      <w:r>
        <w:t>.</w:t>
      </w:r>
      <w:r w:rsidRPr="00FD4BA3">
        <w:t xml:space="preserve"> </w:t>
      </w:r>
      <w:r w:rsidR="005E23B7">
        <w:br/>
      </w:r>
    </w:p>
    <w:p w14:paraId="5F0F8437" w14:textId="0318000E" w:rsidR="00D92512" w:rsidRDefault="00D92512" w:rsidP="00140CCB">
      <w:pPr>
        <w:pStyle w:val="DotPoint1"/>
        <w:numPr>
          <w:ilvl w:val="0"/>
          <w:numId w:val="0"/>
        </w:numPr>
      </w:pPr>
      <w:r>
        <w:lastRenderedPageBreak/>
        <w:t>FIC’s Community Liaison Advisor</w:t>
      </w:r>
      <w:r w:rsidR="00A67C7C">
        <w:t xml:space="preserve"> analyses these results, identifies consistent pain points and reports on the survey results to the Leadership Team for discussion.</w:t>
      </w:r>
      <w:r w:rsidR="005E23B7">
        <w:t xml:space="preserve"> The relevant managers develop improvements to address themes that have emerged from the survey results. The improvements and their impact are reported on and discussed at subsequent </w:t>
      </w:r>
      <w:r w:rsidR="00986B0D">
        <w:t xml:space="preserve">meetings with all managers, the FIC Judicial Registrar and Senior Master in attendance. </w:t>
      </w:r>
    </w:p>
    <w:p w14:paraId="6052F5BE" w14:textId="77777777" w:rsidR="006B09FD" w:rsidRPr="00D01AD1" w:rsidRDefault="006B09FD" w:rsidP="006B09FD">
      <w:pPr>
        <w:pStyle w:val="Heading2"/>
        <w:keepLines/>
        <w:numPr>
          <w:ilvl w:val="1"/>
          <w:numId w:val="0"/>
        </w:numPr>
        <w:tabs>
          <w:tab w:val="left" w:pos="680"/>
        </w:tabs>
        <w:spacing w:before="200" w:line="240" w:lineRule="auto"/>
        <w:ind w:left="576" w:hanging="576"/>
      </w:pPr>
      <w:r w:rsidRPr="00D01AD1">
        <w:t>External stakeholders</w:t>
      </w:r>
    </w:p>
    <w:p w14:paraId="69AA5D60" w14:textId="4AC6D434" w:rsidR="006B09FD" w:rsidRPr="00D01AD1" w:rsidRDefault="006B09FD" w:rsidP="006B09FD">
      <w:pPr>
        <w:spacing w:after="0"/>
      </w:pPr>
      <w:r w:rsidRPr="00D01AD1">
        <w:t>FIC liaises with many of its key stakeholders, including:</w:t>
      </w:r>
    </w:p>
    <w:p w14:paraId="47CD2688" w14:textId="77777777" w:rsidR="006B09FD" w:rsidRPr="00FD4BA3" w:rsidRDefault="006B09FD" w:rsidP="009F745F">
      <w:pPr>
        <w:pStyle w:val="DotPoint1"/>
      </w:pPr>
      <w:r w:rsidRPr="00FD4BA3">
        <w:t>the legal profession</w:t>
      </w:r>
    </w:p>
    <w:p w14:paraId="244C1682" w14:textId="77777777" w:rsidR="006B09FD" w:rsidRPr="00FD4BA3" w:rsidRDefault="006B09FD" w:rsidP="009F745F">
      <w:pPr>
        <w:pStyle w:val="DotPoint1"/>
      </w:pPr>
      <w:r w:rsidRPr="00FD4BA3">
        <w:t>Transport Accident Commission</w:t>
      </w:r>
    </w:p>
    <w:p w14:paraId="580B88FC" w14:textId="77777777" w:rsidR="006B09FD" w:rsidRPr="00FD4BA3" w:rsidRDefault="006B09FD" w:rsidP="009F745F">
      <w:pPr>
        <w:pStyle w:val="DotPoint1"/>
      </w:pPr>
      <w:r w:rsidRPr="00FD4BA3">
        <w:t>National Disability Insurance Agency</w:t>
      </w:r>
    </w:p>
    <w:p w14:paraId="4D9315B8" w14:textId="306FC1CA" w:rsidR="006B09FD" w:rsidRPr="00FD4BA3" w:rsidRDefault="006B09FD" w:rsidP="009F745F">
      <w:pPr>
        <w:pStyle w:val="DotPoint1"/>
      </w:pPr>
      <w:r w:rsidRPr="00FD4BA3">
        <w:t>Financial Assistance Scheme</w:t>
      </w:r>
    </w:p>
    <w:p w14:paraId="25110AC5" w14:textId="65760C54" w:rsidR="006B09FD" w:rsidRPr="00FD4BA3" w:rsidRDefault="006B09FD">
      <w:pPr>
        <w:pStyle w:val="DotPoint1"/>
      </w:pPr>
      <w:r>
        <w:t>Office of the Public Advocate</w:t>
      </w:r>
    </w:p>
    <w:p w14:paraId="29EFC3AB" w14:textId="4FE4869F" w:rsidR="6CEC2FA9" w:rsidRDefault="6CEC2FA9" w:rsidP="7FEC0C47">
      <w:pPr>
        <w:pStyle w:val="DotPoint1"/>
      </w:pPr>
      <w:r>
        <w:t>State Trustees Limited</w:t>
      </w:r>
      <w:r w:rsidR="3ACA92B2">
        <w:t>.</w:t>
      </w:r>
    </w:p>
    <w:p w14:paraId="19D6FABD" w14:textId="7807032E" w:rsidR="006B09FD" w:rsidRPr="00D01AD1" w:rsidRDefault="006B09FD" w:rsidP="006B09FD">
      <w:pPr>
        <w:spacing w:before="240"/>
      </w:pPr>
      <w:r w:rsidRPr="00D01AD1">
        <w:t xml:space="preserve">The Senior Master, </w:t>
      </w:r>
      <w:r>
        <w:t>Chief Executive Officer - Funds in Court</w:t>
      </w:r>
      <w:r w:rsidRPr="00D01AD1">
        <w:t xml:space="preserve"> and senior staff schedule and hold information sessions with key stakeholders to </w:t>
      </w:r>
      <w:r>
        <w:t xml:space="preserve">facilitate information exchange. </w:t>
      </w:r>
      <w:r w:rsidRPr="00D01AD1">
        <w:t>Such interactions are important for stakeholders and FIC to better understand each other’s needs and to encourage collaboration and partnerships as appropriate.</w:t>
      </w:r>
    </w:p>
    <w:p w14:paraId="675DEFF6" w14:textId="77777777" w:rsidR="006B09FD" w:rsidRPr="00D01AD1" w:rsidRDefault="006B09FD" w:rsidP="006B09FD">
      <w:pPr>
        <w:rPr>
          <w:i/>
        </w:rPr>
      </w:pPr>
      <w:r w:rsidRPr="00D01AD1">
        <w:t xml:space="preserve">Formal management level meetings, either regular or on an </w:t>
      </w:r>
      <w:r w:rsidRPr="00D01AD1">
        <w:rPr>
          <w:i/>
          <w:iCs/>
        </w:rPr>
        <w:t>ad hoc</w:t>
      </w:r>
      <w:r w:rsidRPr="00D01AD1">
        <w:t xml:space="preserve"> basis, are also held between FIC management and </w:t>
      </w:r>
      <w:r>
        <w:t xml:space="preserve">other </w:t>
      </w:r>
      <w:r w:rsidRPr="00D01AD1">
        <w:t>key corporate stakeholders.</w:t>
      </w:r>
      <w:r>
        <w:t xml:space="preserve"> </w:t>
      </w:r>
    </w:p>
    <w:p w14:paraId="19CB9F44" w14:textId="2F696020" w:rsidR="006B09FD" w:rsidRPr="00D01AD1" w:rsidRDefault="006B09FD" w:rsidP="006B09FD">
      <w:r w:rsidRPr="00D01AD1">
        <w:t xml:space="preserve">Relevant outcomes from all meetings with key stakeholders are reported and minuted at Leadership Team </w:t>
      </w:r>
      <w:r w:rsidR="001C0BFB">
        <w:t>m</w:t>
      </w:r>
      <w:r w:rsidRPr="00D01AD1">
        <w:t>eetings.</w:t>
      </w:r>
    </w:p>
    <w:p w14:paraId="34D8C5BB" w14:textId="77777777" w:rsidR="00CA1804" w:rsidRDefault="00CA1804">
      <w:pPr>
        <w:spacing w:after="160"/>
        <w:rPr>
          <w:rFonts w:cs="Calibri"/>
          <w:kern w:val="2"/>
        </w:rPr>
      </w:pPr>
      <w:r>
        <w:br w:type="page"/>
      </w:r>
    </w:p>
    <w:p w14:paraId="7A095469" w14:textId="77777777" w:rsidR="00CA1804" w:rsidRPr="00FD4BA3" w:rsidRDefault="00CA1804" w:rsidP="00CA1804">
      <w:pPr>
        <w:pStyle w:val="Heading1"/>
        <w:rPr>
          <w:lang w:val="en-AU"/>
        </w:rPr>
      </w:pPr>
      <w:bookmarkStart w:id="116" w:name="_Toc222924569"/>
      <w:r w:rsidRPr="00FD4BA3">
        <w:rPr>
          <w:lang w:val="en-AU"/>
        </w:rPr>
        <w:lastRenderedPageBreak/>
        <w:t>Policies and procedures</w:t>
      </w:r>
      <w:bookmarkEnd w:id="116"/>
    </w:p>
    <w:p w14:paraId="1A19B8E0" w14:textId="77777777" w:rsidR="00CA1804" w:rsidRPr="00A7321F" w:rsidRDefault="00CA1804" w:rsidP="00140CCB">
      <w:pPr>
        <w:pStyle w:val="Heading2"/>
        <w:keepLines/>
        <w:numPr>
          <w:ilvl w:val="1"/>
          <w:numId w:val="0"/>
        </w:numPr>
        <w:tabs>
          <w:tab w:val="left" w:pos="680"/>
        </w:tabs>
        <w:spacing w:before="200" w:after="0" w:line="240" w:lineRule="auto"/>
        <w:ind w:left="576" w:hanging="576"/>
      </w:pPr>
      <w:r w:rsidRPr="00A7321F">
        <w:t>K</w:t>
      </w:r>
      <w:r>
        <w:t>EY POLICIES AND PROCEDURES</w:t>
      </w:r>
    </w:p>
    <w:p w14:paraId="67D62CF5" w14:textId="77777777" w:rsidR="00CA1804" w:rsidRDefault="00CA1804" w:rsidP="00CA1804">
      <w:pPr>
        <w:spacing w:after="0"/>
      </w:pPr>
    </w:p>
    <w:p w14:paraId="1E87AD11" w14:textId="77777777" w:rsidR="00CA1804" w:rsidRDefault="00CA1804" w:rsidP="00CA1804">
      <w:pPr>
        <w:spacing w:after="0"/>
      </w:pPr>
      <w:r w:rsidRPr="00D01AD1">
        <w:t xml:space="preserve">FIC’s policies and procedures are a structured set of principles and rules that provide guidance and standardisation for processes across FIC. </w:t>
      </w:r>
    </w:p>
    <w:p w14:paraId="56071488" w14:textId="77777777" w:rsidR="00CA1804" w:rsidRDefault="00CA1804" w:rsidP="00CA1804">
      <w:pPr>
        <w:spacing w:after="0"/>
      </w:pPr>
    </w:p>
    <w:p w14:paraId="68AB7773" w14:textId="468C8490" w:rsidR="00CA1804" w:rsidRPr="00D01AD1" w:rsidRDefault="00CA1804" w:rsidP="00CA1804">
      <w:pPr>
        <w:spacing w:after="0"/>
      </w:pPr>
      <w:r>
        <w:t xml:space="preserve">FIC is subject to all the policies and procedures that apply </w:t>
      </w:r>
      <w:r w:rsidRPr="003A5B73">
        <w:t xml:space="preserve">to </w:t>
      </w:r>
      <w:r w:rsidRPr="00155034">
        <w:t xml:space="preserve">employees of the Victorian Public Sector and the Supreme Court of Victoria. FIC also has policies and procedures that relate to FIC’s specific operations which are approved by the Senior Master </w:t>
      </w:r>
      <w:r w:rsidR="00E579BE">
        <w:t>or</w:t>
      </w:r>
      <w:r w:rsidRPr="00155034">
        <w:t xml:space="preserve"> Chief Executive Officer - Funds in Court. </w:t>
      </w:r>
      <w:r w:rsidRPr="003A5B73">
        <w:t xml:space="preserve">These </w:t>
      </w:r>
      <w:r w:rsidRPr="00D01AD1">
        <w:t>policies and procedures:</w:t>
      </w:r>
    </w:p>
    <w:p w14:paraId="15127303" w14:textId="77777777" w:rsidR="00CA1804" w:rsidRPr="00FD4BA3" w:rsidRDefault="00CA1804" w:rsidP="00CA1804">
      <w:pPr>
        <w:pStyle w:val="DotPoint1"/>
      </w:pPr>
      <w:r w:rsidRPr="00FD4BA3">
        <w:t>ensure compliance with laws and regulations</w:t>
      </w:r>
    </w:p>
    <w:p w14:paraId="7FD2F3B5" w14:textId="77777777" w:rsidR="00CA1804" w:rsidRPr="00FD4BA3" w:rsidRDefault="00CA1804" w:rsidP="00CA1804">
      <w:pPr>
        <w:pStyle w:val="DotPoint1"/>
      </w:pPr>
      <w:r w:rsidRPr="00FD4BA3">
        <w:t>give guidance for decision-making</w:t>
      </w:r>
    </w:p>
    <w:p w14:paraId="5ADC5ABE" w14:textId="77777777" w:rsidR="00CA1804" w:rsidRPr="00FD4BA3" w:rsidRDefault="00CA1804" w:rsidP="00140CCB">
      <w:pPr>
        <w:pStyle w:val="DotPoint1"/>
        <w:spacing w:after="0"/>
      </w:pPr>
      <w:r w:rsidRPr="00FD4BA3">
        <w:t xml:space="preserve">define internal administrative processes. </w:t>
      </w:r>
    </w:p>
    <w:p w14:paraId="52920BC1" w14:textId="4589D26E" w:rsidR="00CA1804" w:rsidRPr="00D01AD1" w:rsidRDefault="001B1E5A" w:rsidP="00CA1804">
      <w:r>
        <w:br/>
      </w:r>
      <w:r w:rsidR="00CA1804" w:rsidRPr="00D01AD1">
        <w:t xml:space="preserve">FIC’s policies and procedures </w:t>
      </w:r>
      <w:r w:rsidR="00CA1804">
        <w:t xml:space="preserve">support the </w:t>
      </w:r>
      <w:hyperlink r:id="rId30" w:history="1">
        <w:r w:rsidR="00CA1804" w:rsidRPr="0030374E">
          <w:rPr>
            <w:rStyle w:val="Hyperlink"/>
          </w:rPr>
          <w:t>Victorian Public Sector Code of Conduct</w:t>
        </w:r>
      </w:hyperlink>
      <w:r w:rsidR="00CA1804">
        <w:t xml:space="preserve"> and </w:t>
      </w:r>
      <w:r w:rsidR="00CA1804" w:rsidRPr="00D01AD1">
        <w:t>relate to two key areas: governance and operations.</w:t>
      </w:r>
    </w:p>
    <w:p w14:paraId="47D9D80F" w14:textId="7CC3ED05" w:rsidR="00CA1804" w:rsidRPr="00FD4BA3" w:rsidRDefault="00CA1804" w:rsidP="00CA1804">
      <w:pPr>
        <w:spacing w:before="240"/>
      </w:pPr>
      <w:r w:rsidRPr="00FD4BA3">
        <w:t>All policies and procedures are mandatory</w:t>
      </w:r>
      <w:r>
        <w:t xml:space="preserve"> and </w:t>
      </w:r>
      <w:r w:rsidRPr="00F33A2D">
        <w:t xml:space="preserve">are available to staff </w:t>
      </w:r>
      <w:r>
        <w:t>through</w:t>
      </w:r>
      <w:r w:rsidRPr="00F33A2D">
        <w:t xml:space="preserve"> the FIC intranet</w:t>
      </w:r>
      <w:r w:rsidRPr="00FD4BA3">
        <w:t xml:space="preserve">. </w:t>
      </w:r>
    </w:p>
    <w:p w14:paraId="3DA44F91" w14:textId="5753D923" w:rsidR="00D95853" w:rsidRPr="00CA1804" w:rsidRDefault="00D95853" w:rsidP="00CA1804">
      <w:pPr>
        <w:spacing w:after="160"/>
        <w:rPr>
          <w:rFonts w:asciiTheme="majorHAnsi" w:eastAsiaTheme="majorEastAsia" w:hAnsiTheme="majorHAnsi" w:cstheme="majorBidi"/>
          <w:color w:val="45545F" w:themeColor="text2"/>
          <w:sz w:val="48"/>
          <w:szCs w:val="48"/>
        </w:rPr>
      </w:pPr>
      <w:r w:rsidRPr="00D01AD1">
        <w:br w:type="page"/>
      </w:r>
    </w:p>
    <w:p w14:paraId="638D395A" w14:textId="77777777" w:rsidR="00D95853" w:rsidRPr="00FD4BA3" w:rsidRDefault="00D95853" w:rsidP="00041847">
      <w:pPr>
        <w:pStyle w:val="Heading1"/>
        <w:rPr>
          <w:lang w:val="en-AU"/>
        </w:rPr>
      </w:pPr>
      <w:bookmarkStart w:id="117" w:name="_Toc181183610"/>
      <w:bookmarkStart w:id="118" w:name="_Toc211609328"/>
      <w:bookmarkStart w:id="119" w:name="_Toc222924570"/>
      <w:r w:rsidRPr="00FD4BA3">
        <w:rPr>
          <w:lang w:val="en-AU"/>
        </w:rPr>
        <w:lastRenderedPageBreak/>
        <w:t>Risk management</w:t>
      </w:r>
      <w:bookmarkEnd w:id="117"/>
      <w:bookmarkEnd w:id="118"/>
      <w:bookmarkEnd w:id="119"/>
    </w:p>
    <w:p w14:paraId="01F8F075" w14:textId="3D73609F" w:rsidR="00D95853" w:rsidRPr="00D01AD1" w:rsidRDefault="00D95853" w:rsidP="00041847">
      <w:pPr>
        <w:pStyle w:val="Heading2"/>
        <w:keepLines/>
        <w:numPr>
          <w:ilvl w:val="1"/>
          <w:numId w:val="0"/>
        </w:numPr>
        <w:tabs>
          <w:tab w:val="left" w:pos="680"/>
        </w:tabs>
        <w:spacing w:before="200" w:after="0" w:line="240" w:lineRule="auto"/>
        <w:ind w:left="576" w:hanging="576"/>
      </w:pPr>
      <w:bookmarkStart w:id="120" w:name="_Toc181183611"/>
      <w:bookmarkStart w:id="121" w:name="_Toc189733762"/>
      <w:bookmarkStart w:id="122" w:name="_Toc189734384"/>
      <w:bookmarkStart w:id="123" w:name="_Toc211609329"/>
      <w:r w:rsidRPr="00D01AD1">
        <w:t>Risk Management Framework</w:t>
      </w:r>
      <w:bookmarkEnd w:id="120"/>
      <w:bookmarkEnd w:id="121"/>
      <w:bookmarkEnd w:id="122"/>
      <w:bookmarkEnd w:id="123"/>
    </w:p>
    <w:p w14:paraId="462D6C48" w14:textId="77777777" w:rsidR="00D95853" w:rsidRPr="00D01AD1" w:rsidRDefault="00D95853" w:rsidP="00041847">
      <w:pPr>
        <w:spacing w:after="0"/>
      </w:pPr>
      <w:r w:rsidRPr="00621AE4">
        <w:rPr>
          <w:noProof/>
        </w:rPr>
        <w:drawing>
          <wp:inline distT="0" distB="0" distL="0" distR="0" wp14:anchorId="043E2D2E" wp14:editId="058E8EC3">
            <wp:extent cx="6517640" cy="4253026"/>
            <wp:effectExtent l="0" t="19050" r="0" b="33655"/>
            <wp:docPr id="929016354" name="Diagram 11" descr="P308#yIS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0A4351C5" w14:textId="26D6EDC0" w:rsidR="008E2BDD" w:rsidRPr="00D01AD1" w:rsidRDefault="00ED59A0" w:rsidP="008E2BDD">
      <w:pPr>
        <w:spacing w:before="240"/>
      </w:pPr>
      <w:r>
        <w:t>To achieve governance excellence</w:t>
      </w:r>
      <w:r w:rsidR="00606463">
        <w:t>,</w:t>
      </w:r>
      <w:r>
        <w:t xml:space="preserve"> FIC has implemented a</w:t>
      </w:r>
      <w:r w:rsidR="00606463">
        <w:t xml:space="preserve"> </w:t>
      </w:r>
      <w:r w:rsidR="00222514">
        <w:t xml:space="preserve">risk management </w:t>
      </w:r>
      <w:r>
        <w:t xml:space="preserve">framework consistent with </w:t>
      </w:r>
      <w:r w:rsidR="00606463">
        <w:t>t</w:t>
      </w:r>
      <w:r w:rsidR="008E2BDD">
        <w:t xml:space="preserve">he Victorian Government Risk Management Framework </w:t>
      </w:r>
      <w:r>
        <w:t xml:space="preserve">and </w:t>
      </w:r>
      <w:r w:rsidR="008E2BDD">
        <w:t>has adopted AS/NZS ISO 31000</w:t>
      </w:r>
      <w:r w:rsidR="00335EEB">
        <w:t>:</w:t>
      </w:r>
      <w:r w:rsidR="008E2BDD">
        <w:t xml:space="preserve">2018 </w:t>
      </w:r>
      <w:r w:rsidR="00DD7507">
        <w:t>guidelines</w:t>
      </w:r>
      <w:r w:rsidR="008E2BDD">
        <w:t>.   .</w:t>
      </w:r>
    </w:p>
    <w:p w14:paraId="579FCD57" w14:textId="53F19565" w:rsidR="00D95853" w:rsidRPr="00D01AD1" w:rsidRDefault="00E928FC" w:rsidP="00D95853">
      <w:r>
        <w:t>The</w:t>
      </w:r>
      <w:r w:rsidR="00D95853" w:rsidRPr="00D01AD1">
        <w:t xml:space="preserve"> Corporate Governance Manager performs the role of risk management coordinator</w:t>
      </w:r>
      <w:r w:rsidR="008E2BDD" w:rsidRPr="00D01AD1">
        <w:t xml:space="preserve"> and is</w:t>
      </w:r>
      <w:r w:rsidR="00D95853" w:rsidRPr="00D01AD1">
        <w:t xml:space="preserve"> responsible for implementing and maintaining an enterprise risk management model. This model identifies, assesses, mitigates, and monitors risks across the organisation in accordance with AS/NZS ISO 31000:2018. </w:t>
      </w:r>
    </w:p>
    <w:p w14:paraId="28956284" w14:textId="77777777" w:rsidR="00D95853" w:rsidRPr="00D01AD1" w:rsidRDefault="00D95853" w:rsidP="00533E37">
      <w:pPr>
        <w:spacing w:after="0"/>
      </w:pPr>
      <w:r w:rsidRPr="00D01AD1">
        <w:t>The FIC risk management model consists of the:</w:t>
      </w:r>
    </w:p>
    <w:p w14:paraId="05F1289D" w14:textId="7367F18E" w:rsidR="00D95853" w:rsidRPr="00FD4BA3" w:rsidRDefault="00D95853" w:rsidP="009F745F">
      <w:pPr>
        <w:pStyle w:val="DotPoint1"/>
      </w:pPr>
      <w:r w:rsidRPr="00FD4BA3">
        <w:t>Risk Profile and Management Plan</w:t>
      </w:r>
      <w:r w:rsidR="001062EC" w:rsidRPr="00FD4BA3">
        <w:t xml:space="preserve"> (Plan)</w:t>
      </w:r>
    </w:p>
    <w:p w14:paraId="0FAFCD87" w14:textId="23BD815A" w:rsidR="00D95853" w:rsidRPr="00FD4BA3" w:rsidRDefault="00D95853" w:rsidP="009F745F">
      <w:pPr>
        <w:pStyle w:val="DotPoint1"/>
      </w:pPr>
      <w:r w:rsidRPr="00FD4BA3">
        <w:t>Financial Code of Conduct</w:t>
      </w:r>
    </w:p>
    <w:p w14:paraId="666C7A40" w14:textId="7F09C09B" w:rsidR="00D95853" w:rsidRPr="00FD4BA3" w:rsidRDefault="00D95853" w:rsidP="009F745F">
      <w:pPr>
        <w:pStyle w:val="DotPoint1"/>
      </w:pPr>
      <w:r w:rsidRPr="00FD4BA3">
        <w:t>Fraud and Corruption Control Plan</w:t>
      </w:r>
    </w:p>
    <w:p w14:paraId="6A9ACAA8" w14:textId="37414CCE" w:rsidR="00D95853" w:rsidRPr="00FD4BA3" w:rsidRDefault="00D95853" w:rsidP="009F745F">
      <w:pPr>
        <w:pStyle w:val="DotPoint1"/>
      </w:pPr>
      <w:r w:rsidRPr="00FD4BA3">
        <w:t xml:space="preserve">monthly Risk Management Report to the </w:t>
      </w:r>
      <w:r w:rsidR="00AF4768" w:rsidRPr="00FD4BA3">
        <w:t xml:space="preserve">Leadership </w:t>
      </w:r>
      <w:r w:rsidR="00EB5D3A" w:rsidRPr="00FD4BA3">
        <w:t>Team</w:t>
      </w:r>
    </w:p>
    <w:p w14:paraId="4E507BE4" w14:textId="27915059" w:rsidR="00D95853" w:rsidRPr="00FD4BA3" w:rsidRDefault="00D95853" w:rsidP="009F745F">
      <w:pPr>
        <w:pStyle w:val="DotPoint1"/>
      </w:pPr>
      <w:r w:rsidRPr="00FD4BA3">
        <w:t>quarterly Risk Management Report to the Audit &amp; Risk Committee.</w:t>
      </w:r>
    </w:p>
    <w:p w14:paraId="2100CDBF" w14:textId="5278209C" w:rsidR="00D95853" w:rsidRPr="00D01AD1" w:rsidRDefault="00D95853" w:rsidP="00DA5E63">
      <w:r w:rsidRPr="00D01AD1">
        <w:t xml:space="preserve">The </w:t>
      </w:r>
      <w:r w:rsidR="00AF4768" w:rsidRPr="00D01AD1">
        <w:t xml:space="preserve">Leadership </w:t>
      </w:r>
      <w:r w:rsidR="00EB5D3A" w:rsidRPr="00D01AD1">
        <w:t>Team</w:t>
      </w:r>
      <w:r w:rsidRPr="00D01AD1">
        <w:t xml:space="preserve"> </w:t>
      </w:r>
      <w:r w:rsidR="00BD18D6" w:rsidRPr="00D01AD1">
        <w:t>runs</w:t>
      </w:r>
      <w:r w:rsidRPr="00D01AD1">
        <w:t xml:space="preserve"> the annual, iterative risk identification process</w:t>
      </w:r>
      <w:r w:rsidR="00B37CB8" w:rsidRPr="00D01AD1">
        <w:t>. This process reviews</w:t>
      </w:r>
      <w:r w:rsidR="00E00194" w:rsidRPr="00D01AD1">
        <w:t xml:space="preserve"> </w:t>
      </w:r>
      <w:r w:rsidRPr="00D01AD1">
        <w:t xml:space="preserve">the findings of the internal auditors, the external auditors and the </w:t>
      </w:r>
      <w:r w:rsidR="008424D9">
        <w:t>Audit &amp; Risk</w:t>
      </w:r>
      <w:r w:rsidR="00C465B7">
        <w:t xml:space="preserve"> Committee</w:t>
      </w:r>
      <w:r w:rsidRPr="00D01AD1">
        <w:t xml:space="preserve"> during the preceding period.</w:t>
      </w:r>
    </w:p>
    <w:p w14:paraId="62D5BFAA" w14:textId="06A01714" w:rsidR="008E2BDD" w:rsidRPr="00D01AD1" w:rsidRDefault="00D95853" w:rsidP="00D95853">
      <w:r w:rsidRPr="00D01AD1">
        <w:t xml:space="preserve">The </w:t>
      </w:r>
      <w:r w:rsidR="00AF4768" w:rsidRPr="00D01AD1">
        <w:t xml:space="preserve">Leadership </w:t>
      </w:r>
      <w:r w:rsidR="00EB5D3A" w:rsidRPr="00D01AD1">
        <w:t>Team</w:t>
      </w:r>
      <w:r w:rsidRPr="00D01AD1">
        <w:t xml:space="preserve"> </w:t>
      </w:r>
      <w:r w:rsidR="008E2BDD" w:rsidRPr="00D01AD1">
        <w:t xml:space="preserve">then </w:t>
      </w:r>
      <w:r w:rsidRPr="00D01AD1">
        <w:t xml:space="preserve">reports its findings to the </w:t>
      </w:r>
      <w:r w:rsidR="008424D9">
        <w:t>Audit &amp; Risk</w:t>
      </w:r>
      <w:r w:rsidR="00C465B7">
        <w:t xml:space="preserve"> Committee</w:t>
      </w:r>
      <w:r w:rsidRPr="00D01AD1">
        <w:t xml:space="preserve">. The </w:t>
      </w:r>
      <w:r w:rsidR="008424D9">
        <w:t>Audit &amp; Risk</w:t>
      </w:r>
      <w:r w:rsidR="00C465B7">
        <w:t xml:space="preserve"> Committee</w:t>
      </w:r>
      <w:r w:rsidRPr="00D01AD1">
        <w:t xml:space="preserve"> is invited to </w:t>
      </w:r>
      <w:r w:rsidR="00275F28" w:rsidRPr="00D01AD1">
        <w:t>suggest</w:t>
      </w:r>
      <w:r w:rsidRPr="00D01AD1">
        <w:t xml:space="preserve"> risks for evaluation and potential inclusion in the next year’s Plan. </w:t>
      </w:r>
    </w:p>
    <w:p w14:paraId="36E1DADA" w14:textId="35298FDF" w:rsidR="00D95853" w:rsidRPr="00D01AD1" w:rsidRDefault="00D95853" w:rsidP="00D95853">
      <w:r w:rsidRPr="00D01AD1">
        <w:t xml:space="preserve">The </w:t>
      </w:r>
      <w:r w:rsidR="00AF4768" w:rsidRPr="00D01AD1">
        <w:t xml:space="preserve">Leadership </w:t>
      </w:r>
      <w:r w:rsidR="00EB5D3A" w:rsidRPr="00D01AD1">
        <w:t>Team</w:t>
      </w:r>
      <w:r w:rsidRPr="00D01AD1">
        <w:t xml:space="preserve"> then </w:t>
      </w:r>
      <w:r w:rsidR="008E2BDD" w:rsidRPr="00D01AD1">
        <w:t>prepares a</w:t>
      </w:r>
      <w:r w:rsidRPr="00D01AD1">
        <w:t xml:space="preserve"> draft Plan before referring it to the </w:t>
      </w:r>
      <w:r w:rsidR="008424D9">
        <w:t>Audit &amp; Risk</w:t>
      </w:r>
      <w:r w:rsidR="00C465B7">
        <w:t xml:space="preserve"> Committee</w:t>
      </w:r>
      <w:r w:rsidRPr="00D01AD1">
        <w:t xml:space="preserve">. </w:t>
      </w:r>
      <w:r w:rsidR="008E2BDD" w:rsidRPr="00D01AD1">
        <w:t xml:space="preserve">Once the Plan is approved by the </w:t>
      </w:r>
      <w:r w:rsidR="008424D9">
        <w:t>Audit &amp; Risk</w:t>
      </w:r>
      <w:r w:rsidR="00C465B7">
        <w:t xml:space="preserve"> Committee</w:t>
      </w:r>
      <w:r w:rsidRPr="00D01AD1">
        <w:t xml:space="preserve">, </w:t>
      </w:r>
      <w:r w:rsidR="008E2BDD" w:rsidRPr="00D01AD1">
        <w:t>it</w:t>
      </w:r>
      <w:r w:rsidRPr="00D01AD1">
        <w:t xml:space="preserve"> is recommended to the Senior Master.</w:t>
      </w:r>
    </w:p>
    <w:p w14:paraId="1195A099" w14:textId="09F93FD5" w:rsidR="00D95853" w:rsidRPr="00D01AD1" w:rsidRDefault="00D95853" w:rsidP="00D95853">
      <w:r w:rsidRPr="00D01AD1">
        <w:lastRenderedPageBreak/>
        <w:t xml:space="preserve">When the Senior Master has approved the Plan, it is circulated to the </w:t>
      </w:r>
      <w:r w:rsidR="00AF4768" w:rsidRPr="00D01AD1">
        <w:t xml:space="preserve">Leadership </w:t>
      </w:r>
      <w:r w:rsidRPr="00D01AD1">
        <w:t xml:space="preserve">Team and members of the </w:t>
      </w:r>
      <w:r w:rsidR="008424D9">
        <w:t>Audit &amp; Risk</w:t>
      </w:r>
      <w:r w:rsidR="00C465B7">
        <w:t xml:space="preserve"> Committee</w:t>
      </w:r>
      <w:r w:rsidR="008E2BDD" w:rsidRPr="00D01AD1">
        <w:t xml:space="preserve"> to guide risk management considerations for the following year</w:t>
      </w:r>
      <w:r w:rsidRPr="00D01AD1">
        <w:t>.</w:t>
      </w:r>
    </w:p>
    <w:p w14:paraId="28DC486A" w14:textId="2D24B4AA" w:rsidR="00D95853" w:rsidRPr="00D01AD1" w:rsidRDefault="00D95853" w:rsidP="003A1F08">
      <w:pPr>
        <w:spacing w:before="240"/>
      </w:pPr>
      <w:r w:rsidRPr="00D01AD1">
        <w:t xml:space="preserve">The Corporate Governance Manager gives a report </w:t>
      </w:r>
      <w:r w:rsidR="001062EC" w:rsidRPr="00D01AD1">
        <w:t xml:space="preserve">against the Plan </w:t>
      </w:r>
      <w:r w:rsidRPr="00D01AD1">
        <w:t xml:space="preserve">at each </w:t>
      </w:r>
      <w:r w:rsidR="00AF4768" w:rsidRPr="00D01AD1">
        <w:t xml:space="preserve">Leadership </w:t>
      </w:r>
      <w:r w:rsidR="00EB5D3A" w:rsidRPr="00D01AD1">
        <w:t>Team</w:t>
      </w:r>
      <w:r w:rsidRPr="00D01AD1">
        <w:t xml:space="preserve"> meeting and </w:t>
      </w:r>
      <w:r w:rsidR="008424D9">
        <w:t>Audit &amp; Risk</w:t>
      </w:r>
      <w:r w:rsidR="00C465B7">
        <w:t xml:space="preserve"> Committee</w:t>
      </w:r>
      <w:r w:rsidRPr="00D01AD1">
        <w:t xml:space="preserve"> meeting. This report includes the progress of risk treatment strategies that </w:t>
      </w:r>
      <w:r w:rsidR="00671BDC" w:rsidRPr="00D01AD1">
        <w:t>need</w:t>
      </w:r>
      <w:r w:rsidRPr="00D01AD1">
        <w:t xml:space="preserve"> on-going monitoring or active management.</w:t>
      </w:r>
    </w:p>
    <w:p w14:paraId="25D2C999" w14:textId="16990458" w:rsidR="00D95853" w:rsidRPr="00D01AD1" w:rsidRDefault="001062EC" w:rsidP="00D95853">
      <w:r w:rsidRPr="00D01AD1">
        <w:t>It is the</w:t>
      </w:r>
      <w:r w:rsidR="00D95853" w:rsidRPr="00D01AD1">
        <w:t xml:space="preserve"> responsibility of the </w:t>
      </w:r>
      <w:r w:rsidR="008424D9">
        <w:t>Audit &amp; Risk</w:t>
      </w:r>
      <w:r w:rsidR="00C465B7">
        <w:t xml:space="preserve"> Committee</w:t>
      </w:r>
      <w:r w:rsidR="00D95853" w:rsidRPr="00D01AD1">
        <w:t xml:space="preserve"> to </w:t>
      </w:r>
      <w:r w:rsidRPr="00D01AD1">
        <w:t xml:space="preserve">continually </w:t>
      </w:r>
      <w:r w:rsidR="00D95853" w:rsidRPr="00D01AD1">
        <w:t>review FIC’s risk profile and the related risk treatments.</w:t>
      </w:r>
    </w:p>
    <w:p w14:paraId="5996261A" w14:textId="499B9884" w:rsidR="00D95853" w:rsidRPr="00D01AD1" w:rsidRDefault="00D95853" w:rsidP="0097259D">
      <w:pPr>
        <w:pStyle w:val="Heading2"/>
        <w:keepLines/>
        <w:numPr>
          <w:ilvl w:val="1"/>
          <w:numId w:val="0"/>
        </w:numPr>
        <w:tabs>
          <w:tab w:val="left" w:pos="680"/>
        </w:tabs>
        <w:spacing w:before="200" w:line="240" w:lineRule="auto"/>
        <w:ind w:left="576" w:hanging="576"/>
        <w:rPr>
          <w:b w:val="0"/>
          <w:bCs w:val="0"/>
          <w:sz w:val="24"/>
          <w:szCs w:val="24"/>
        </w:rPr>
      </w:pPr>
      <w:bookmarkStart w:id="124" w:name="_Toc189733763"/>
      <w:bookmarkStart w:id="125" w:name="_Toc189734385"/>
      <w:bookmarkStart w:id="126" w:name="_Toc211609330"/>
      <w:r w:rsidRPr="00D01AD1">
        <w:t>Three Lines of Defence</w:t>
      </w:r>
      <w:bookmarkEnd w:id="124"/>
      <w:bookmarkEnd w:id="125"/>
      <w:bookmarkEnd w:id="126"/>
    </w:p>
    <w:tbl>
      <w:tblPr>
        <w:tblStyle w:val="Style1"/>
        <w:tblW w:w="10244" w:type="dxa"/>
        <w:tblLook w:val="04A0" w:firstRow="1" w:lastRow="0" w:firstColumn="1" w:lastColumn="0" w:noHBand="0" w:noVBand="1"/>
      </w:tblPr>
      <w:tblGrid>
        <w:gridCol w:w="3414"/>
        <w:gridCol w:w="3415"/>
        <w:gridCol w:w="3415"/>
      </w:tblGrid>
      <w:tr w:rsidR="00462156" w:rsidRPr="00D01AD1" w14:paraId="1F564C32" w14:textId="77777777" w:rsidTr="001C4924">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0200" w:type="dxa"/>
            <w:gridSpan w:val="3"/>
            <w:vAlign w:val="center"/>
          </w:tcPr>
          <w:p w14:paraId="0C687B7E" w14:textId="6D8C3F58" w:rsidR="00462156" w:rsidRPr="00FD4BA3" w:rsidRDefault="00462156" w:rsidP="00C36B98">
            <w:pPr>
              <w:spacing w:before="0" w:after="0"/>
              <w:jc w:val="center"/>
              <w:rPr>
                <w:rStyle w:val="Strong"/>
                <w:b/>
                <w:bCs/>
                <w:lang w:val="en-AU"/>
              </w:rPr>
            </w:pPr>
            <w:r w:rsidRPr="00D01AD1">
              <w:rPr>
                <w:rStyle w:val="Strong"/>
                <w:b/>
                <w:bCs/>
              </w:rPr>
              <w:t>Senior Master</w:t>
            </w:r>
          </w:p>
        </w:tc>
      </w:tr>
      <w:tr w:rsidR="00D22482" w:rsidRPr="00D01AD1" w14:paraId="2F084407" w14:textId="77777777" w:rsidTr="00D22482">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0200" w:type="dxa"/>
            <w:gridSpan w:val="3"/>
            <w:vAlign w:val="center"/>
          </w:tcPr>
          <w:p w14:paraId="5B07DB7F" w14:textId="77777777" w:rsidR="00D22482" w:rsidRPr="00FD4BA3" w:rsidRDefault="00D22482" w:rsidP="00462156">
            <w:pPr>
              <w:pStyle w:val="TableText"/>
              <w:jc w:val="center"/>
              <w:rPr>
                <w:b/>
                <w:bCs/>
                <w:lang w:val="en-AU"/>
              </w:rPr>
            </w:pPr>
            <w:r w:rsidRPr="00D01AD1">
              <w:rPr>
                <w:b/>
                <w:bCs/>
              </w:rPr>
              <w:t>Audit &amp; Risk Committee</w:t>
            </w:r>
          </w:p>
          <w:p w14:paraId="2528F33D" w14:textId="2970339A" w:rsidR="00D22482" w:rsidRPr="00FD4BA3" w:rsidRDefault="00AF4768" w:rsidP="00462156">
            <w:pPr>
              <w:pStyle w:val="TableText"/>
              <w:jc w:val="center"/>
              <w:rPr>
                <w:b/>
                <w:bCs/>
                <w:lang w:val="en-AU"/>
              </w:rPr>
            </w:pPr>
            <w:r w:rsidRPr="00D01AD1">
              <w:rPr>
                <w:b/>
                <w:bCs/>
              </w:rPr>
              <w:t>Leadership</w:t>
            </w:r>
            <w:r w:rsidRPr="00D01AD1">
              <w:t xml:space="preserve"> </w:t>
            </w:r>
            <w:r w:rsidR="00EB5D3A" w:rsidRPr="00D01AD1">
              <w:rPr>
                <w:b/>
                <w:bCs/>
              </w:rPr>
              <w:t>Team</w:t>
            </w:r>
            <w:r w:rsidR="00D22482" w:rsidRPr="00D01AD1" w:rsidDel="00D22482">
              <w:rPr>
                <w:b/>
                <w:bCs/>
              </w:rPr>
              <w:t xml:space="preserve"> </w:t>
            </w:r>
          </w:p>
        </w:tc>
      </w:tr>
      <w:tr w:rsidR="00462156" w:rsidRPr="00D01AD1" w14:paraId="14A72065" w14:textId="77777777" w:rsidTr="00DD5426">
        <w:trPr>
          <w:trHeight w:val="363"/>
        </w:trPr>
        <w:tc>
          <w:tcPr>
            <w:cnfStyle w:val="001000000000" w:firstRow="0" w:lastRow="0" w:firstColumn="1" w:lastColumn="0" w:oddVBand="0" w:evenVBand="0" w:oddHBand="0" w:evenHBand="0" w:firstRowFirstColumn="0" w:firstRowLastColumn="0" w:lastRowFirstColumn="0" w:lastRowLastColumn="0"/>
            <w:tcW w:w="3381" w:type="dxa"/>
            <w:tcBorders>
              <w:top w:val="single" w:sz="12" w:space="0" w:color="auto"/>
              <w:left w:val="single" w:sz="4" w:space="0" w:color="auto"/>
              <w:bottom w:val="nil"/>
              <w:right w:val="single" w:sz="4" w:space="0" w:color="auto"/>
            </w:tcBorders>
            <w:vAlign w:val="center"/>
          </w:tcPr>
          <w:p w14:paraId="76C850BF" w14:textId="77777777" w:rsidR="00462156" w:rsidRPr="00FD4BA3" w:rsidRDefault="00462156" w:rsidP="00462156">
            <w:pPr>
              <w:pStyle w:val="TableText"/>
              <w:jc w:val="center"/>
              <w:rPr>
                <w:b/>
                <w:bCs/>
                <w:lang w:val="en-AU"/>
              </w:rPr>
            </w:pPr>
            <w:r w:rsidRPr="00D01AD1">
              <w:rPr>
                <w:b/>
                <w:bCs/>
              </w:rPr>
              <w:t>First line of defence</w:t>
            </w:r>
          </w:p>
          <w:p w14:paraId="29CF7E79" w14:textId="7DCEAF5C" w:rsidR="00462156" w:rsidRPr="00FD4BA3" w:rsidDel="00FF0D89" w:rsidRDefault="00462156" w:rsidP="00462156">
            <w:pPr>
              <w:pStyle w:val="TableText"/>
              <w:jc w:val="center"/>
              <w:rPr>
                <w:lang w:val="en-AU"/>
              </w:rPr>
            </w:pPr>
            <w:r w:rsidRPr="00D01AD1">
              <w:t>Ownership</w:t>
            </w:r>
            <w:r w:rsidRPr="00D01AD1">
              <w:br/>
            </w:r>
          </w:p>
        </w:tc>
        <w:tc>
          <w:tcPr>
            <w:tcW w:w="3393" w:type="dxa"/>
            <w:tcBorders>
              <w:top w:val="single" w:sz="12" w:space="0" w:color="auto"/>
              <w:bottom w:val="nil"/>
            </w:tcBorders>
            <w:vAlign w:val="center"/>
          </w:tcPr>
          <w:p w14:paraId="7D2A65E9" w14:textId="77777777" w:rsidR="00462156" w:rsidRPr="00FD4BA3" w:rsidRDefault="00462156" w:rsidP="00462156">
            <w:pPr>
              <w:pStyle w:val="TableText"/>
              <w:jc w:val="center"/>
              <w:cnfStyle w:val="000000000000" w:firstRow="0" w:lastRow="0" w:firstColumn="0" w:lastColumn="0" w:oddVBand="0" w:evenVBand="0" w:oddHBand="0" w:evenHBand="0" w:firstRowFirstColumn="0" w:firstRowLastColumn="0" w:lastRowFirstColumn="0" w:lastRowLastColumn="0"/>
              <w:rPr>
                <w:b/>
                <w:bCs/>
                <w:lang w:val="en-AU"/>
              </w:rPr>
            </w:pPr>
            <w:r w:rsidRPr="00D01AD1">
              <w:rPr>
                <w:b/>
                <w:bCs/>
              </w:rPr>
              <w:t>Second line of defence</w:t>
            </w:r>
          </w:p>
          <w:p w14:paraId="1D10F9C2" w14:textId="6BFA1C5A" w:rsidR="00462156" w:rsidRPr="00FD4BA3" w:rsidRDefault="00462156" w:rsidP="00462156">
            <w:pPr>
              <w:pStyle w:val="TableText"/>
              <w:jc w:val="center"/>
              <w:cnfStyle w:val="000000000000" w:firstRow="0" w:lastRow="0" w:firstColumn="0" w:lastColumn="0" w:oddVBand="0" w:evenVBand="0" w:oddHBand="0" w:evenHBand="0" w:firstRowFirstColumn="0" w:firstRowLastColumn="0" w:lastRowFirstColumn="0" w:lastRowLastColumn="0"/>
              <w:rPr>
                <w:lang w:val="en-AU"/>
              </w:rPr>
            </w:pPr>
            <w:r w:rsidRPr="00D01AD1">
              <w:t xml:space="preserve">Oversight, </w:t>
            </w:r>
            <w:r w:rsidR="003A46C5" w:rsidRPr="00D01AD1">
              <w:t>monitoring and reporting</w:t>
            </w:r>
          </w:p>
        </w:tc>
        <w:tc>
          <w:tcPr>
            <w:tcW w:w="3382" w:type="dxa"/>
            <w:tcBorders>
              <w:top w:val="single" w:sz="12" w:space="0" w:color="auto"/>
              <w:left w:val="single" w:sz="4" w:space="0" w:color="auto"/>
              <w:bottom w:val="nil"/>
              <w:right w:val="single" w:sz="4" w:space="0" w:color="auto"/>
            </w:tcBorders>
            <w:vAlign w:val="center"/>
          </w:tcPr>
          <w:p w14:paraId="07F790E4" w14:textId="77777777" w:rsidR="00462156" w:rsidRPr="00FD4BA3" w:rsidRDefault="00462156" w:rsidP="00462156">
            <w:pPr>
              <w:pStyle w:val="TableText"/>
              <w:jc w:val="center"/>
              <w:cnfStyle w:val="000000000000" w:firstRow="0" w:lastRow="0" w:firstColumn="0" w:lastColumn="0" w:oddVBand="0" w:evenVBand="0" w:oddHBand="0" w:evenHBand="0" w:firstRowFirstColumn="0" w:firstRowLastColumn="0" w:lastRowFirstColumn="0" w:lastRowLastColumn="0"/>
              <w:rPr>
                <w:b/>
                <w:bCs/>
                <w:lang w:val="en-AU"/>
              </w:rPr>
            </w:pPr>
            <w:r w:rsidRPr="00D01AD1">
              <w:rPr>
                <w:b/>
                <w:bCs/>
              </w:rPr>
              <w:t>Third line of defence</w:t>
            </w:r>
          </w:p>
          <w:p w14:paraId="1833C206" w14:textId="5B04490A" w:rsidR="00462156" w:rsidRPr="00FD4BA3" w:rsidRDefault="00462156" w:rsidP="00462156">
            <w:pPr>
              <w:pStyle w:val="TableText"/>
              <w:jc w:val="center"/>
              <w:cnfStyle w:val="000000000000" w:firstRow="0" w:lastRow="0" w:firstColumn="0" w:lastColumn="0" w:oddVBand="0" w:evenVBand="0" w:oddHBand="0" w:evenHBand="0" w:firstRowFirstColumn="0" w:firstRowLastColumn="0" w:lastRowFirstColumn="0" w:lastRowLastColumn="0"/>
              <w:rPr>
                <w:lang w:val="en-AU"/>
              </w:rPr>
            </w:pPr>
            <w:r w:rsidRPr="00D01AD1">
              <w:t xml:space="preserve">Independent </w:t>
            </w:r>
            <w:r w:rsidR="003A46C5" w:rsidRPr="00D01AD1">
              <w:t>assurance</w:t>
            </w:r>
            <w:r w:rsidRPr="00D01AD1">
              <w:br/>
            </w:r>
          </w:p>
        </w:tc>
      </w:tr>
      <w:tr w:rsidR="00462156" w:rsidRPr="00D01AD1" w14:paraId="1F6EE502" w14:textId="77777777" w:rsidTr="00AB7613">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381" w:type="dxa"/>
            <w:tcBorders>
              <w:left w:val="single" w:sz="4" w:space="0" w:color="auto"/>
              <w:bottom w:val="nil"/>
              <w:right w:val="single" w:sz="4" w:space="0" w:color="auto"/>
            </w:tcBorders>
            <w:vAlign w:val="center"/>
          </w:tcPr>
          <w:p w14:paraId="173BC89D" w14:textId="6D36EF65" w:rsidR="00462156" w:rsidRPr="00FD4BA3" w:rsidDel="00FF0D89" w:rsidRDefault="00462156" w:rsidP="00462156">
            <w:pPr>
              <w:pStyle w:val="TableText"/>
              <w:jc w:val="center"/>
              <w:rPr>
                <w:lang w:val="en-AU"/>
              </w:rPr>
            </w:pPr>
            <w:r w:rsidRPr="00D01AD1">
              <w:t xml:space="preserve">Operational </w:t>
            </w:r>
            <w:r w:rsidR="003A46C5" w:rsidRPr="00D01AD1">
              <w:t>management</w:t>
            </w:r>
          </w:p>
        </w:tc>
        <w:tc>
          <w:tcPr>
            <w:tcW w:w="3393" w:type="dxa"/>
            <w:vAlign w:val="center"/>
          </w:tcPr>
          <w:p w14:paraId="6B8BE7E7" w14:textId="309A50C8" w:rsidR="00462156" w:rsidRPr="00FD4BA3" w:rsidRDefault="00462156" w:rsidP="00462156">
            <w:pPr>
              <w:pStyle w:val="TableText"/>
              <w:jc w:val="center"/>
              <w:cnfStyle w:val="000000100000" w:firstRow="0" w:lastRow="0" w:firstColumn="0" w:lastColumn="0" w:oddVBand="0" w:evenVBand="0" w:oddHBand="1" w:evenHBand="0" w:firstRowFirstColumn="0" w:firstRowLastColumn="0" w:lastRowFirstColumn="0" w:lastRowLastColumn="0"/>
              <w:rPr>
                <w:lang w:val="en-AU"/>
              </w:rPr>
            </w:pPr>
            <w:r w:rsidRPr="00D01AD1">
              <w:t xml:space="preserve">Risk </w:t>
            </w:r>
            <w:r w:rsidR="003A46C5" w:rsidRPr="00D01AD1">
              <w:t>management</w:t>
            </w:r>
          </w:p>
        </w:tc>
        <w:tc>
          <w:tcPr>
            <w:tcW w:w="3382" w:type="dxa"/>
            <w:tcBorders>
              <w:left w:val="single" w:sz="4" w:space="0" w:color="auto"/>
              <w:bottom w:val="nil"/>
              <w:right w:val="single" w:sz="4" w:space="0" w:color="auto"/>
            </w:tcBorders>
            <w:vAlign w:val="center"/>
          </w:tcPr>
          <w:p w14:paraId="714C83F3" w14:textId="0B3C2905" w:rsidR="00462156" w:rsidRPr="00FD4BA3" w:rsidRDefault="00462156" w:rsidP="00462156">
            <w:pPr>
              <w:pStyle w:val="TableText"/>
              <w:jc w:val="center"/>
              <w:cnfStyle w:val="000000100000" w:firstRow="0" w:lastRow="0" w:firstColumn="0" w:lastColumn="0" w:oddVBand="0" w:evenVBand="0" w:oddHBand="1" w:evenHBand="0" w:firstRowFirstColumn="0" w:firstRowLastColumn="0" w:lastRowFirstColumn="0" w:lastRowLastColumn="0"/>
              <w:rPr>
                <w:lang w:val="en-AU"/>
              </w:rPr>
            </w:pPr>
            <w:r w:rsidRPr="00D01AD1">
              <w:t xml:space="preserve">Internal </w:t>
            </w:r>
            <w:r w:rsidR="003A46C5" w:rsidRPr="00D01AD1">
              <w:t>audit</w:t>
            </w:r>
          </w:p>
        </w:tc>
      </w:tr>
      <w:tr w:rsidR="00462156" w:rsidRPr="00D01AD1" w14:paraId="3D9A4050" w14:textId="77777777" w:rsidTr="00140CCB">
        <w:trPr>
          <w:trHeight w:val="2658"/>
        </w:trPr>
        <w:tc>
          <w:tcPr>
            <w:cnfStyle w:val="001000000000" w:firstRow="0" w:lastRow="0" w:firstColumn="1" w:lastColumn="0" w:oddVBand="0" w:evenVBand="0" w:oddHBand="0" w:evenHBand="0" w:firstRowFirstColumn="0" w:firstRowLastColumn="0" w:lastRowFirstColumn="0" w:lastRowLastColumn="0"/>
            <w:tcW w:w="3381" w:type="dxa"/>
            <w:tcBorders>
              <w:left w:val="single" w:sz="4" w:space="0" w:color="auto"/>
              <w:bottom w:val="nil"/>
              <w:right w:val="single" w:sz="4" w:space="0" w:color="auto"/>
            </w:tcBorders>
          </w:tcPr>
          <w:p w14:paraId="5F68BCF4" w14:textId="77777777" w:rsidR="00462156" w:rsidRPr="00FD4BA3" w:rsidRDefault="00462156" w:rsidP="001C4924">
            <w:pPr>
              <w:pStyle w:val="DotPoint1"/>
              <w:rPr>
                <w:lang w:val="en-AU"/>
              </w:rPr>
            </w:pPr>
            <w:r w:rsidRPr="00FD4BA3">
              <w:rPr>
                <w:lang w:val="en-AU"/>
              </w:rPr>
              <w:t>Ownership of risks</w:t>
            </w:r>
          </w:p>
          <w:p w14:paraId="5025CC82" w14:textId="77777777" w:rsidR="00462156" w:rsidRPr="00FD4BA3" w:rsidRDefault="00462156" w:rsidP="001C4924">
            <w:pPr>
              <w:pStyle w:val="DotPoint1"/>
              <w:rPr>
                <w:lang w:val="en-AU"/>
              </w:rPr>
            </w:pPr>
            <w:r w:rsidRPr="00FD4BA3">
              <w:rPr>
                <w:lang w:val="en-AU"/>
              </w:rPr>
              <w:t>Identify and assess risk</w:t>
            </w:r>
          </w:p>
          <w:p w14:paraId="55237855" w14:textId="77777777" w:rsidR="00462156" w:rsidRPr="00FD4BA3" w:rsidRDefault="00462156" w:rsidP="001C4924">
            <w:pPr>
              <w:pStyle w:val="DotPoint1"/>
              <w:rPr>
                <w:lang w:val="en-AU"/>
              </w:rPr>
            </w:pPr>
            <w:r w:rsidRPr="00FD4BA3">
              <w:rPr>
                <w:lang w:val="en-AU"/>
              </w:rPr>
              <w:t>Own and operate controls</w:t>
            </w:r>
          </w:p>
          <w:p w14:paraId="4CCC3E4D" w14:textId="77777777" w:rsidR="00462156" w:rsidRPr="00FD4BA3" w:rsidRDefault="00462156" w:rsidP="001C4924">
            <w:pPr>
              <w:pStyle w:val="DotPoint1"/>
              <w:rPr>
                <w:lang w:val="en-AU"/>
              </w:rPr>
            </w:pPr>
            <w:r w:rsidRPr="00FD4BA3">
              <w:rPr>
                <w:lang w:val="en-AU"/>
              </w:rPr>
              <w:t>Day to day responsibility</w:t>
            </w:r>
          </w:p>
          <w:p w14:paraId="527EFF9D" w14:textId="77777777" w:rsidR="00462156" w:rsidRPr="00FD4BA3" w:rsidRDefault="00462156" w:rsidP="001C4924">
            <w:pPr>
              <w:pStyle w:val="DotPoint1"/>
              <w:rPr>
                <w:lang w:val="en-AU"/>
              </w:rPr>
            </w:pPr>
            <w:r w:rsidRPr="00FD4BA3">
              <w:rPr>
                <w:lang w:val="en-AU"/>
              </w:rPr>
              <w:t>Managing risks within risk appetite</w:t>
            </w:r>
          </w:p>
          <w:p w14:paraId="6D211C99" w14:textId="77777777" w:rsidR="00462156" w:rsidRPr="00FD4BA3" w:rsidRDefault="00462156" w:rsidP="001C4924">
            <w:pPr>
              <w:pStyle w:val="DotPoint1"/>
              <w:rPr>
                <w:lang w:val="en-AU"/>
              </w:rPr>
            </w:pPr>
            <w:r w:rsidRPr="00FD4BA3">
              <w:rPr>
                <w:lang w:val="en-AU"/>
              </w:rPr>
              <w:t>Ongoing testing</w:t>
            </w:r>
          </w:p>
          <w:p w14:paraId="7D141B43" w14:textId="36CAE6AB" w:rsidR="00462156" w:rsidRPr="00FD4BA3" w:rsidRDefault="00462156" w:rsidP="00140CCB">
            <w:pPr>
              <w:pStyle w:val="DotPoint1"/>
              <w:ind w:left="760" w:hanging="357"/>
              <w:rPr>
                <w:lang w:val="en-AU"/>
              </w:rPr>
            </w:pPr>
            <w:r w:rsidRPr="00FD4BA3">
              <w:rPr>
                <w:lang w:val="en-AU"/>
              </w:rPr>
              <w:t>Breach/Incident complaints management</w:t>
            </w:r>
            <w:r w:rsidR="00B54DE3" w:rsidRPr="00FD4BA3">
              <w:rPr>
                <w:lang w:val="en-AU"/>
              </w:rPr>
              <w:t>.</w:t>
            </w:r>
          </w:p>
        </w:tc>
        <w:tc>
          <w:tcPr>
            <w:tcW w:w="3393" w:type="dxa"/>
            <w:tcBorders>
              <w:bottom w:val="nil"/>
            </w:tcBorders>
          </w:tcPr>
          <w:p w14:paraId="4F8177AB" w14:textId="77777777" w:rsidR="00462156" w:rsidRPr="00FD4BA3" w:rsidRDefault="00462156" w:rsidP="00C50728">
            <w:pPr>
              <w:pStyle w:val="DotPoint1"/>
              <w:jc w:val="left"/>
              <w:cnfStyle w:val="000000000000" w:firstRow="0" w:lastRow="0" w:firstColumn="0" w:lastColumn="0" w:oddVBand="0" w:evenVBand="0" w:oddHBand="0" w:evenHBand="0" w:firstRowFirstColumn="0" w:firstRowLastColumn="0" w:lastRowFirstColumn="0" w:lastRowLastColumn="0"/>
              <w:rPr>
                <w:lang w:val="en-AU"/>
              </w:rPr>
            </w:pPr>
            <w:r w:rsidRPr="00FD4BA3">
              <w:rPr>
                <w:lang w:val="en-AU"/>
              </w:rPr>
              <w:t>Risk advice and guidance</w:t>
            </w:r>
          </w:p>
          <w:p w14:paraId="34D8B1E4" w14:textId="77777777" w:rsidR="00462156" w:rsidRPr="00FD4BA3" w:rsidRDefault="00462156" w:rsidP="00C50728">
            <w:pPr>
              <w:pStyle w:val="DotPoint1"/>
              <w:jc w:val="left"/>
              <w:cnfStyle w:val="000000000000" w:firstRow="0" w:lastRow="0" w:firstColumn="0" w:lastColumn="0" w:oddVBand="0" w:evenVBand="0" w:oddHBand="0" w:evenHBand="0" w:firstRowFirstColumn="0" w:firstRowLastColumn="0" w:lastRowFirstColumn="0" w:lastRowLastColumn="0"/>
              <w:rPr>
                <w:lang w:val="en-AU"/>
              </w:rPr>
            </w:pPr>
            <w:r w:rsidRPr="00FD4BA3">
              <w:rPr>
                <w:lang w:val="en-AU"/>
              </w:rPr>
              <w:t>Design risk, governance and control frameworks</w:t>
            </w:r>
          </w:p>
          <w:p w14:paraId="782D3857" w14:textId="77777777" w:rsidR="00462156" w:rsidRPr="00FD4BA3" w:rsidRDefault="00462156" w:rsidP="00C50728">
            <w:pPr>
              <w:pStyle w:val="DotPoint1"/>
              <w:jc w:val="left"/>
              <w:cnfStyle w:val="000000000000" w:firstRow="0" w:lastRow="0" w:firstColumn="0" w:lastColumn="0" w:oddVBand="0" w:evenVBand="0" w:oddHBand="0" w:evenHBand="0" w:firstRowFirstColumn="0" w:firstRowLastColumn="0" w:lastRowFirstColumn="0" w:lastRowLastColumn="0"/>
              <w:rPr>
                <w:lang w:val="en-AU"/>
              </w:rPr>
            </w:pPr>
            <w:r w:rsidRPr="00FD4BA3">
              <w:rPr>
                <w:lang w:val="en-AU"/>
              </w:rPr>
              <w:t>Independent oversight of first line</w:t>
            </w:r>
          </w:p>
          <w:p w14:paraId="79D74A80" w14:textId="77777777" w:rsidR="00462156" w:rsidRPr="00FD4BA3" w:rsidRDefault="00462156" w:rsidP="00C50728">
            <w:pPr>
              <w:pStyle w:val="DotPoint1"/>
              <w:jc w:val="left"/>
              <w:cnfStyle w:val="000000000000" w:firstRow="0" w:lastRow="0" w:firstColumn="0" w:lastColumn="0" w:oddVBand="0" w:evenVBand="0" w:oddHBand="0" w:evenHBand="0" w:firstRowFirstColumn="0" w:firstRowLastColumn="0" w:lastRowFirstColumn="0" w:lastRowLastColumn="0"/>
              <w:rPr>
                <w:lang w:val="en-AU"/>
              </w:rPr>
            </w:pPr>
            <w:r w:rsidRPr="00FD4BA3">
              <w:rPr>
                <w:lang w:val="en-AU"/>
              </w:rPr>
              <w:t>Incident review and reporting</w:t>
            </w:r>
          </w:p>
          <w:p w14:paraId="0766CFA8" w14:textId="20FFF53B" w:rsidR="00462156" w:rsidRPr="00FD4BA3" w:rsidRDefault="00462156" w:rsidP="00C50728">
            <w:pPr>
              <w:pStyle w:val="DotPoint1"/>
              <w:jc w:val="left"/>
              <w:cnfStyle w:val="000000000000" w:firstRow="0" w:lastRow="0" w:firstColumn="0" w:lastColumn="0" w:oddVBand="0" w:evenVBand="0" w:oddHBand="0" w:evenHBand="0" w:firstRowFirstColumn="0" w:firstRowLastColumn="0" w:lastRowFirstColumn="0" w:lastRowLastColumn="0"/>
              <w:rPr>
                <w:lang w:val="en-AU"/>
              </w:rPr>
            </w:pPr>
            <w:r w:rsidRPr="00FD4BA3">
              <w:rPr>
                <w:lang w:val="en-AU"/>
              </w:rPr>
              <w:t>Report trends and themes</w:t>
            </w:r>
            <w:r w:rsidR="00B54DE3" w:rsidRPr="00FD4BA3">
              <w:rPr>
                <w:lang w:val="en-AU"/>
              </w:rPr>
              <w:t>.</w:t>
            </w:r>
          </w:p>
        </w:tc>
        <w:tc>
          <w:tcPr>
            <w:tcW w:w="3382" w:type="dxa"/>
            <w:tcBorders>
              <w:left w:val="single" w:sz="4" w:space="0" w:color="auto"/>
              <w:bottom w:val="nil"/>
              <w:right w:val="single" w:sz="4" w:space="0" w:color="auto"/>
            </w:tcBorders>
          </w:tcPr>
          <w:p w14:paraId="100C877C" w14:textId="77777777" w:rsidR="00462156" w:rsidRPr="00FD4BA3" w:rsidRDefault="00462156" w:rsidP="00C50728">
            <w:pPr>
              <w:pStyle w:val="DotPoint1"/>
              <w:jc w:val="left"/>
              <w:cnfStyle w:val="000000000000" w:firstRow="0" w:lastRow="0" w:firstColumn="0" w:lastColumn="0" w:oddVBand="0" w:evenVBand="0" w:oddHBand="0" w:evenHBand="0" w:firstRowFirstColumn="0" w:firstRowLastColumn="0" w:lastRowFirstColumn="0" w:lastRowLastColumn="0"/>
              <w:rPr>
                <w:lang w:val="en-AU"/>
              </w:rPr>
            </w:pPr>
            <w:r w:rsidRPr="00FD4BA3">
              <w:rPr>
                <w:lang w:val="en-AU"/>
              </w:rPr>
              <w:t>Review framework and design implementation</w:t>
            </w:r>
          </w:p>
          <w:p w14:paraId="4BB64D74" w14:textId="77777777" w:rsidR="00462156" w:rsidRPr="00FD4BA3" w:rsidRDefault="00462156" w:rsidP="00C50728">
            <w:pPr>
              <w:pStyle w:val="DotPoint1"/>
              <w:jc w:val="left"/>
              <w:cnfStyle w:val="000000000000" w:firstRow="0" w:lastRow="0" w:firstColumn="0" w:lastColumn="0" w:oddVBand="0" w:evenVBand="0" w:oddHBand="0" w:evenHBand="0" w:firstRowFirstColumn="0" w:firstRowLastColumn="0" w:lastRowFirstColumn="0" w:lastRowLastColumn="0"/>
              <w:rPr>
                <w:lang w:val="en-AU"/>
              </w:rPr>
            </w:pPr>
            <w:r w:rsidRPr="00FD4BA3">
              <w:rPr>
                <w:lang w:val="en-AU"/>
              </w:rPr>
              <w:t>Independent assurance in relation to internal control environment</w:t>
            </w:r>
          </w:p>
          <w:p w14:paraId="0E390C51" w14:textId="253C7649" w:rsidR="00462156" w:rsidRPr="00FD4BA3" w:rsidRDefault="00462156" w:rsidP="00C50728">
            <w:pPr>
              <w:pStyle w:val="DotPoint1"/>
              <w:jc w:val="left"/>
              <w:cnfStyle w:val="000000000000" w:firstRow="0" w:lastRow="0" w:firstColumn="0" w:lastColumn="0" w:oddVBand="0" w:evenVBand="0" w:oddHBand="0" w:evenHBand="0" w:firstRowFirstColumn="0" w:firstRowLastColumn="0" w:lastRowFirstColumn="0" w:lastRowLastColumn="0"/>
              <w:rPr>
                <w:lang w:val="en-AU"/>
              </w:rPr>
            </w:pPr>
            <w:r w:rsidRPr="00FD4BA3">
              <w:rPr>
                <w:lang w:val="en-AU"/>
              </w:rPr>
              <w:t>Assurance over first and second line’s activities</w:t>
            </w:r>
            <w:r w:rsidR="00B54DE3" w:rsidRPr="00FD4BA3">
              <w:rPr>
                <w:lang w:val="en-AU"/>
              </w:rPr>
              <w:t>.</w:t>
            </w:r>
          </w:p>
        </w:tc>
      </w:tr>
    </w:tbl>
    <w:p w14:paraId="24CF9AC7" w14:textId="77777777" w:rsidR="00D95853" w:rsidRPr="00D01AD1" w:rsidRDefault="00D95853" w:rsidP="00AB7613">
      <w:pPr>
        <w:pStyle w:val="Heading2"/>
        <w:keepLines/>
        <w:numPr>
          <w:ilvl w:val="1"/>
          <w:numId w:val="0"/>
        </w:numPr>
        <w:tabs>
          <w:tab w:val="left" w:pos="680"/>
        </w:tabs>
        <w:spacing w:before="200" w:line="240" w:lineRule="auto"/>
      </w:pPr>
      <w:bookmarkStart w:id="127" w:name="_Toc189733764"/>
      <w:bookmarkStart w:id="128" w:name="_Toc189734386"/>
      <w:bookmarkStart w:id="129" w:name="_Toc211609331"/>
      <w:r w:rsidRPr="00D01AD1">
        <w:t>Risk culture</w:t>
      </w:r>
      <w:bookmarkEnd w:id="127"/>
      <w:bookmarkEnd w:id="128"/>
      <w:bookmarkEnd w:id="129"/>
    </w:p>
    <w:p w14:paraId="4B718CE6" w14:textId="24B2DCFB" w:rsidR="00D95853" w:rsidRPr="00D01AD1" w:rsidRDefault="00D95853" w:rsidP="00D95853">
      <w:pPr>
        <w:spacing w:before="120"/>
      </w:pPr>
      <w:r w:rsidRPr="00D01AD1">
        <w:t>FIC</w:t>
      </w:r>
      <w:r w:rsidR="00BC251A" w:rsidRPr="00D01AD1">
        <w:t>’s</w:t>
      </w:r>
      <w:r w:rsidRPr="00D01AD1">
        <w:t xml:space="preserve"> risk culture is the system of beliefs, values and behaviours that supports </w:t>
      </w:r>
      <w:r w:rsidR="00BC251A" w:rsidRPr="00D01AD1">
        <w:t xml:space="preserve">FIC’s </w:t>
      </w:r>
      <w:r w:rsidRPr="00D01AD1">
        <w:t xml:space="preserve">approach to good risk management. By having </w:t>
      </w:r>
      <w:r w:rsidR="001062EC" w:rsidRPr="00D01AD1">
        <w:t xml:space="preserve">an active </w:t>
      </w:r>
      <w:r w:rsidRPr="00D01AD1">
        <w:t>risk culture, staff at every level manage risk as an intrinsic part of their day-to-day work.</w:t>
      </w:r>
    </w:p>
    <w:p w14:paraId="5E372DC4" w14:textId="4F7B1867" w:rsidR="00D95853" w:rsidRPr="00D01AD1" w:rsidRDefault="00D95853" w:rsidP="00533E37">
      <w:pPr>
        <w:spacing w:before="120" w:after="0"/>
      </w:pPr>
      <w:r w:rsidRPr="00D01AD1">
        <w:t>FIC</w:t>
      </w:r>
      <w:r w:rsidR="00AB169C" w:rsidRPr="00D01AD1">
        <w:t xml:space="preserve"> </w:t>
      </w:r>
      <w:r w:rsidRPr="00D01AD1">
        <w:t>strive</w:t>
      </w:r>
      <w:r w:rsidR="00E928FC">
        <w:t>s</w:t>
      </w:r>
      <w:r w:rsidRPr="00D01AD1">
        <w:t xml:space="preserve"> to foster a risk culture aligned to </w:t>
      </w:r>
      <w:r w:rsidR="00AB169C" w:rsidRPr="00D01AD1">
        <w:t>FIC’s</w:t>
      </w:r>
      <w:r w:rsidRPr="00D01AD1">
        <w:t xml:space="preserve"> </w:t>
      </w:r>
      <w:r w:rsidR="009C02D5" w:rsidRPr="00D01AD1">
        <w:t>values, culture and conduct</w:t>
      </w:r>
      <w:r w:rsidR="00FC049A">
        <w:t xml:space="preserve"> by</w:t>
      </w:r>
      <w:r w:rsidRPr="00D01AD1">
        <w:t>:</w:t>
      </w:r>
    </w:p>
    <w:p w14:paraId="05E3ACB8" w14:textId="2B96F130" w:rsidR="00D95853" w:rsidRPr="00FD4BA3" w:rsidRDefault="00D95853" w:rsidP="009F745F">
      <w:pPr>
        <w:pStyle w:val="DotPoint1"/>
      </w:pPr>
      <w:r w:rsidRPr="00FD4BA3">
        <w:t>making risk-informed decisions in line with risk appetite</w:t>
      </w:r>
    </w:p>
    <w:p w14:paraId="0A65D3A2" w14:textId="778D566A" w:rsidR="00D95853" w:rsidRPr="00FD4BA3" w:rsidRDefault="00C101AE" w:rsidP="009F745F">
      <w:pPr>
        <w:pStyle w:val="DotPoint1"/>
      </w:pPr>
      <w:r>
        <w:t xml:space="preserve">regularly </w:t>
      </w:r>
      <w:r w:rsidR="00D95853" w:rsidRPr="00FD4BA3">
        <w:t>providing staff</w:t>
      </w:r>
      <w:r w:rsidR="002E21F9">
        <w:t xml:space="preserve"> with</w:t>
      </w:r>
      <w:r w:rsidR="00D95853" w:rsidRPr="00FD4BA3">
        <w:t xml:space="preserve"> risk training </w:t>
      </w:r>
    </w:p>
    <w:p w14:paraId="7F749795" w14:textId="12C63496" w:rsidR="00D95853" w:rsidRPr="00FD4BA3" w:rsidRDefault="00BB57FD" w:rsidP="009F745F">
      <w:pPr>
        <w:pStyle w:val="DotPoint1"/>
      </w:pPr>
      <w:r>
        <w:t xml:space="preserve">periodically </w:t>
      </w:r>
      <w:r w:rsidR="00D95853" w:rsidRPr="00FD4BA3">
        <w:t xml:space="preserve">running staff surveys to assess how </w:t>
      </w:r>
      <w:r w:rsidR="001062EC" w:rsidRPr="00FD4BA3">
        <w:t xml:space="preserve">embedded </w:t>
      </w:r>
      <w:r w:rsidR="00D95853" w:rsidRPr="00FD4BA3">
        <w:t>FIC’s risk culture is, and to find ways to improve risk management practices</w:t>
      </w:r>
    </w:p>
    <w:p w14:paraId="36E83600" w14:textId="57FBD527" w:rsidR="00D95853" w:rsidRPr="00FD4BA3" w:rsidRDefault="00D95853" w:rsidP="009F745F">
      <w:pPr>
        <w:pStyle w:val="DotPoint1"/>
      </w:pPr>
      <w:r w:rsidRPr="00FD4BA3">
        <w:t xml:space="preserve">monitoring and reporting on outcomes against key risk measures to the Senior Master and </w:t>
      </w:r>
      <w:r w:rsidR="00844791" w:rsidRPr="00FD4BA3">
        <w:t xml:space="preserve">Leadership </w:t>
      </w:r>
      <w:r w:rsidR="00EB5D3A" w:rsidRPr="00FD4BA3">
        <w:t>Team</w:t>
      </w:r>
    </w:p>
    <w:p w14:paraId="056C760B" w14:textId="77777777" w:rsidR="00D95853" w:rsidRPr="00FD4BA3" w:rsidRDefault="00D95853" w:rsidP="009F745F">
      <w:pPr>
        <w:pStyle w:val="DotPoint1"/>
      </w:pPr>
      <w:r w:rsidRPr="00FD4BA3">
        <w:t>developing governance and risk frameworks, policies and procedures that define risk responsibilities and expectations</w:t>
      </w:r>
    </w:p>
    <w:p w14:paraId="4C54854B" w14:textId="1E00363D" w:rsidR="00D95853" w:rsidRPr="00FD4BA3" w:rsidRDefault="00D95853" w:rsidP="009F745F">
      <w:pPr>
        <w:pStyle w:val="DotPoint1"/>
      </w:pPr>
      <w:r w:rsidRPr="00FD4BA3">
        <w:t>maintaining governance committees which oversee risk</w:t>
      </w:r>
      <w:r w:rsidR="00A21AB0">
        <w:t>-</w:t>
      </w:r>
      <w:r w:rsidR="001062EC" w:rsidRPr="00FD4BA3">
        <w:t xml:space="preserve">related </w:t>
      </w:r>
      <w:r w:rsidRPr="00FD4BA3">
        <w:t>matters and practices.</w:t>
      </w:r>
      <w:r w:rsidRPr="00FD4BA3">
        <w:br w:type="page"/>
      </w:r>
    </w:p>
    <w:p w14:paraId="618A6888" w14:textId="77777777" w:rsidR="00D95853" w:rsidRPr="00FD4BA3" w:rsidRDefault="00D95853" w:rsidP="00DD5426">
      <w:pPr>
        <w:pStyle w:val="Heading1"/>
        <w:rPr>
          <w:lang w:val="en-AU"/>
        </w:rPr>
      </w:pPr>
      <w:bookmarkStart w:id="130" w:name="_Toc181183612"/>
      <w:bookmarkStart w:id="131" w:name="_Toc211609332"/>
      <w:bookmarkStart w:id="132" w:name="_Toc222924571"/>
      <w:r w:rsidRPr="00FD4BA3">
        <w:rPr>
          <w:lang w:val="en-AU"/>
        </w:rPr>
        <w:lastRenderedPageBreak/>
        <w:t>Assurance</w:t>
      </w:r>
      <w:bookmarkEnd w:id="130"/>
      <w:bookmarkEnd w:id="131"/>
      <w:bookmarkEnd w:id="132"/>
    </w:p>
    <w:p w14:paraId="0E12BCA9" w14:textId="2481B8F4" w:rsidR="00FD6B11" w:rsidRPr="00D01AD1" w:rsidRDefault="00666BB2" w:rsidP="00313B4A">
      <w:bookmarkStart w:id="133" w:name="_Toc19088352"/>
      <w:bookmarkStart w:id="134" w:name="_Toc181183613"/>
      <w:bookmarkStart w:id="135" w:name="_Toc189733766"/>
      <w:bookmarkStart w:id="136" w:name="_Toc189734388"/>
      <w:r w:rsidRPr="00D01AD1">
        <w:t xml:space="preserve">FIC </w:t>
      </w:r>
      <w:r w:rsidR="00FC53A1">
        <w:t>has</w:t>
      </w:r>
      <w:r w:rsidR="00FC53A1" w:rsidRPr="00D01AD1">
        <w:t xml:space="preserve"> </w:t>
      </w:r>
      <w:r w:rsidR="006B7E87">
        <w:t>three</w:t>
      </w:r>
      <w:r w:rsidRPr="00D01AD1">
        <w:t xml:space="preserve"> levels of independence oversight, namely compliance, internal audit </w:t>
      </w:r>
      <w:r w:rsidR="00A21AB0">
        <w:t>and</w:t>
      </w:r>
      <w:r w:rsidRPr="00D01AD1">
        <w:t xml:space="preserve"> external audit.</w:t>
      </w:r>
    </w:p>
    <w:p w14:paraId="15D924E4" w14:textId="4CFFD81D" w:rsidR="00D95853" w:rsidRPr="00D01AD1" w:rsidRDefault="00D95853" w:rsidP="00D95853">
      <w:pPr>
        <w:pStyle w:val="Heading2"/>
        <w:keepLines/>
        <w:numPr>
          <w:ilvl w:val="1"/>
          <w:numId w:val="0"/>
        </w:numPr>
        <w:tabs>
          <w:tab w:val="left" w:pos="680"/>
        </w:tabs>
        <w:spacing w:before="200" w:line="240" w:lineRule="auto"/>
        <w:ind w:left="576" w:hanging="576"/>
        <w:rPr>
          <w:b w:val="0"/>
          <w:bCs w:val="0"/>
        </w:rPr>
      </w:pPr>
      <w:bookmarkStart w:id="137" w:name="_Toc211609333"/>
      <w:r w:rsidRPr="00D01AD1">
        <w:t>Compliance</w:t>
      </w:r>
      <w:bookmarkEnd w:id="133"/>
      <w:bookmarkEnd w:id="134"/>
      <w:bookmarkEnd w:id="135"/>
      <w:bookmarkEnd w:id="136"/>
      <w:bookmarkEnd w:id="137"/>
    </w:p>
    <w:p w14:paraId="4668FF7E" w14:textId="13CFF292" w:rsidR="00D95853" w:rsidRPr="00D01AD1" w:rsidRDefault="00D95853" w:rsidP="1309974C">
      <w:pPr>
        <w:rPr>
          <w:b/>
          <w:bCs/>
          <w:i/>
          <w:iCs/>
        </w:rPr>
      </w:pPr>
      <w:r w:rsidRPr="00D01AD1">
        <w:t>The Corporate Governance Manager manages an annual compliance monitoring program</w:t>
      </w:r>
      <w:r w:rsidR="004F12BF" w:rsidRPr="00D01AD1">
        <w:t xml:space="preserve">. This program aims to </w:t>
      </w:r>
      <w:r w:rsidRPr="00D01AD1">
        <w:t xml:space="preserve">improve the level of assurance concerning activities performed when reporting to the Senior Master and the </w:t>
      </w:r>
      <w:r w:rsidR="008424D9">
        <w:t>Audit &amp; Risk</w:t>
      </w:r>
      <w:r w:rsidR="00C465B7">
        <w:t xml:space="preserve"> Committee</w:t>
      </w:r>
      <w:r w:rsidRPr="00D01AD1">
        <w:t>.</w:t>
      </w:r>
    </w:p>
    <w:p w14:paraId="451E553F" w14:textId="70915D8F" w:rsidR="00D95853" w:rsidRPr="00D01AD1" w:rsidRDefault="00D95853" w:rsidP="00D95853">
      <w:pPr>
        <w:rPr>
          <w:rFonts w:asciiTheme="minorHAnsi" w:hAnsiTheme="minorHAnsi" w:cstheme="minorHAnsi"/>
          <w:b/>
          <w:i/>
        </w:rPr>
      </w:pPr>
      <w:r w:rsidRPr="00D01AD1">
        <w:rPr>
          <w:rFonts w:asciiTheme="minorHAnsi" w:hAnsiTheme="minorHAnsi" w:cstheme="minorHAnsi"/>
        </w:rPr>
        <w:t xml:space="preserve">The content of this program is based on </w:t>
      </w:r>
      <w:r w:rsidR="001062EC" w:rsidRPr="00D01AD1">
        <w:rPr>
          <w:rFonts w:asciiTheme="minorHAnsi" w:hAnsiTheme="minorHAnsi" w:cstheme="minorHAnsi"/>
        </w:rPr>
        <w:t xml:space="preserve">operational </w:t>
      </w:r>
      <w:r w:rsidRPr="00D01AD1">
        <w:rPr>
          <w:rFonts w:asciiTheme="minorHAnsi" w:hAnsiTheme="minorHAnsi" w:cstheme="minorHAnsi"/>
        </w:rPr>
        <w:t xml:space="preserve">activities that have previously been </w:t>
      </w:r>
      <w:r w:rsidR="001062EC" w:rsidRPr="00D01AD1">
        <w:rPr>
          <w:rFonts w:asciiTheme="minorHAnsi" w:hAnsiTheme="minorHAnsi" w:cstheme="minorHAnsi"/>
        </w:rPr>
        <w:t>audited</w:t>
      </w:r>
      <w:r w:rsidRPr="00D01AD1">
        <w:rPr>
          <w:rFonts w:asciiTheme="minorHAnsi" w:hAnsiTheme="minorHAnsi" w:cstheme="minorHAnsi"/>
        </w:rPr>
        <w:t xml:space="preserve"> as part of the </w:t>
      </w:r>
      <w:r w:rsidR="008B3EBB" w:rsidRPr="00D01AD1">
        <w:rPr>
          <w:rFonts w:asciiTheme="minorHAnsi" w:hAnsiTheme="minorHAnsi" w:cstheme="minorHAnsi"/>
        </w:rPr>
        <w:t xml:space="preserve">internal audit </w:t>
      </w:r>
      <w:r w:rsidRPr="00D01AD1">
        <w:rPr>
          <w:rFonts w:asciiTheme="minorHAnsi" w:hAnsiTheme="minorHAnsi" w:cstheme="minorHAnsi"/>
        </w:rPr>
        <w:t xml:space="preserve">program plus other </w:t>
      </w:r>
      <w:r w:rsidR="001062EC" w:rsidRPr="00D01AD1">
        <w:rPr>
          <w:rFonts w:asciiTheme="minorHAnsi" w:hAnsiTheme="minorHAnsi" w:cstheme="minorHAnsi"/>
        </w:rPr>
        <w:t xml:space="preserve">operations </w:t>
      </w:r>
      <w:r w:rsidRPr="00D01AD1">
        <w:rPr>
          <w:rFonts w:asciiTheme="minorHAnsi" w:hAnsiTheme="minorHAnsi" w:cstheme="minorHAnsi"/>
        </w:rPr>
        <w:t xml:space="preserve">that are identified as having high inherent risk. </w:t>
      </w:r>
    </w:p>
    <w:p w14:paraId="37B92EE0" w14:textId="77777777" w:rsidR="00D95853" w:rsidRPr="00D01AD1" w:rsidRDefault="00D95853" w:rsidP="00C465B7">
      <w:pPr>
        <w:rPr>
          <w:b/>
          <w:i/>
        </w:rPr>
      </w:pPr>
      <w:r w:rsidRPr="00D01AD1">
        <w:t>The program is structured into two separate components:</w:t>
      </w:r>
    </w:p>
    <w:p w14:paraId="56480ACF" w14:textId="5CBD17E1" w:rsidR="00D95853" w:rsidRPr="00D01AD1" w:rsidRDefault="00D95853" w:rsidP="00AB7613">
      <w:pPr>
        <w:pStyle w:val="NoPoint1"/>
      </w:pPr>
      <w:r w:rsidRPr="00D01AD1">
        <w:t xml:space="preserve">First </w:t>
      </w:r>
      <w:r w:rsidR="008058AF" w:rsidRPr="00D01AD1">
        <w:t>line of defence reviews</w:t>
      </w:r>
    </w:p>
    <w:p w14:paraId="4ABEC6D6" w14:textId="4F829139" w:rsidR="00406FC8" w:rsidRPr="00D01AD1" w:rsidRDefault="003C3966" w:rsidP="003C3966">
      <w:pPr>
        <w:pStyle w:val="NoPoint1"/>
        <w:numPr>
          <w:ilvl w:val="0"/>
          <w:numId w:val="0"/>
        </w:numPr>
        <w:ind w:left="814"/>
        <w:rPr>
          <w:b/>
          <w:i/>
        </w:rPr>
      </w:pPr>
      <w:r w:rsidRPr="00D01AD1">
        <w:t xml:space="preserve">Specific </w:t>
      </w:r>
      <w:r w:rsidR="00406FC8" w:rsidRPr="00D01AD1">
        <w:t xml:space="preserve">staff </w:t>
      </w:r>
      <w:r w:rsidRPr="00D01AD1">
        <w:t xml:space="preserve">monitor first line defences </w:t>
      </w:r>
      <w:r w:rsidR="00406FC8" w:rsidRPr="00D01AD1">
        <w:t>in their business teams</w:t>
      </w:r>
      <w:r w:rsidRPr="00D01AD1">
        <w:t>. They report</w:t>
      </w:r>
      <w:r w:rsidR="00406FC8" w:rsidRPr="00D01AD1">
        <w:t xml:space="preserve"> direct</w:t>
      </w:r>
      <w:r w:rsidRPr="00D01AD1">
        <w:t>ly</w:t>
      </w:r>
      <w:r w:rsidR="00406FC8" w:rsidRPr="00D01AD1">
        <w:t xml:space="preserve"> to their </w:t>
      </w:r>
      <w:r w:rsidR="008B3EBB" w:rsidRPr="00D01AD1">
        <w:t>manager</w:t>
      </w:r>
      <w:r w:rsidR="00406FC8" w:rsidRPr="00D01AD1">
        <w:t xml:space="preserve"> and indirect</w:t>
      </w:r>
      <w:r w:rsidRPr="00D01AD1">
        <w:t>ly</w:t>
      </w:r>
      <w:r w:rsidR="00406FC8" w:rsidRPr="00D01AD1">
        <w:t xml:space="preserve"> to the Corporate Governance Manager.</w:t>
      </w:r>
    </w:p>
    <w:p w14:paraId="63C78EBF" w14:textId="51761224" w:rsidR="00D95853" w:rsidRPr="00D01AD1" w:rsidRDefault="00D95853" w:rsidP="00AB7613">
      <w:pPr>
        <w:pStyle w:val="NoPoint1"/>
      </w:pPr>
      <w:r w:rsidRPr="00D01AD1">
        <w:t xml:space="preserve">Second </w:t>
      </w:r>
      <w:r w:rsidR="008058AF" w:rsidRPr="00D01AD1">
        <w:t>line of defence reviews</w:t>
      </w:r>
    </w:p>
    <w:p w14:paraId="2FFF1103" w14:textId="645F5BD0" w:rsidR="002C4E62" w:rsidRPr="00D01AD1" w:rsidRDefault="003C3966" w:rsidP="1309974C">
      <w:pPr>
        <w:pStyle w:val="NoPoint1"/>
        <w:numPr>
          <w:ilvl w:val="0"/>
          <w:numId w:val="0"/>
        </w:numPr>
        <w:ind w:left="814"/>
        <w:rPr>
          <w:b/>
          <w:bCs/>
          <w:i/>
          <w:iCs/>
        </w:rPr>
      </w:pPr>
      <w:bookmarkStart w:id="138" w:name="_Toc174354971"/>
      <w:bookmarkStart w:id="139" w:name="_Toc181183614"/>
      <w:r w:rsidRPr="00D01AD1">
        <w:t xml:space="preserve">The </w:t>
      </w:r>
      <w:r w:rsidR="002C4E62" w:rsidRPr="00D01AD1">
        <w:t xml:space="preserve">Corporate Governance Manager, Accounting </w:t>
      </w:r>
      <w:r w:rsidR="008B3EBB">
        <w:t>and</w:t>
      </w:r>
      <w:r w:rsidR="002C4E62" w:rsidRPr="00D01AD1">
        <w:t xml:space="preserve"> Tax</w:t>
      </w:r>
      <w:r w:rsidR="008C3900">
        <w:t>ation</w:t>
      </w:r>
      <w:r w:rsidR="002C4E62" w:rsidRPr="00D01AD1">
        <w:t xml:space="preserve"> Manager and the Office</w:t>
      </w:r>
      <w:r w:rsidR="00197904" w:rsidRPr="00D01AD1">
        <w:t xml:space="preserve"> of the </w:t>
      </w:r>
      <w:r w:rsidR="00A62058">
        <w:t>Chief Executive Officer - Funds in Court</w:t>
      </w:r>
      <w:r w:rsidR="005D3421" w:rsidRPr="00D01AD1">
        <w:t xml:space="preserve"> monitor second line defences</w:t>
      </w:r>
      <w:r w:rsidR="002C4E62" w:rsidRPr="00D01AD1">
        <w:t>.</w:t>
      </w:r>
    </w:p>
    <w:p w14:paraId="1CAE902A" w14:textId="13886ACC" w:rsidR="00EE3AFC" w:rsidRPr="00D01AD1" w:rsidRDefault="00BB73B6" w:rsidP="00BB73B6">
      <w:pPr>
        <w:rPr>
          <w:b/>
          <w:bCs/>
          <w:caps/>
        </w:rPr>
      </w:pPr>
      <w:bookmarkStart w:id="140" w:name="_Toc189733767"/>
      <w:r w:rsidRPr="00D01AD1">
        <w:br/>
      </w:r>
      <w:r w:rsidR="00002B56" w:rsidRPr="00D01AD1">
        <w:t>The Corporate Governance Manager reports n</w:t>
      </w:r>
      <w:r w:rsidR="00EE3AFC" w:rsidRPr="00D01AD1">
        <w:t>on-compliance findings to the Senior Master</w:t>
      </w:r>
      <w:r w:rsidR="00EE4ABF">
        <w:t xml:space="preserve">, Chief Executive Officer </w:t>
      </w:r>
      <w:r w:rsidR="006B7E87">
        <w:t>-</w:t>
      </w:r>
      <w:r w:rsidR="00EE4ABF">
        <w:t xml:space="preserve"> Funds in Court</w:t>
      </w:r>
      <w:r w:rsidR="00EE3AFC" w:rsidRPr="00D01AD1">
        <w:t xml:space="preserve"> and </w:t>
      </w:r>
      <w:r w:rsidR="008424D9">
        <w:t>Audit &amp; Risk</w:t>
      </w:r>
      <w:r w:rsidR="00C465B7">
        <w:t xml:space="preserve"> Committee</w:t>
      </w:r>
      <w:r w:rsidR="00EE3AFC" w:rsidRPr="00D01AD1">
        <w:t>.</w:t>
      </w:r>
      <w:bookmarkEnd w:id="140"/>
      <w:r w:rsidR="00EE3AFC" w:rsidRPr="00D01AD1">
        <w:t xml:space="preserve"> </w:t>
      </w:r>
    </w:p>
    <w:p w14:paraId="3178F3E6" w14:textId="1CF5CC62" w:rsidR="00D95853" w:rsidRPr="00D01AD1" w:rsidRDefault="00D95853" w:rsidP="00D95853">
      <w:pPr>
        <w:pStyle w:val="Heading2"/>
        <w:keepLines/>
        <w:numPr>
          <w:ilvl w:val="1"/>
          <w:numId w:val="0"/>
        </w:numPr>
        <w:tabs>
          <w:tab w:val="left" w:pos="680"/>
        </w:tabs>
        <w:spacing w:before="200" w:line="240" w:lineRule="auto"/>
        <w:ind w:left="576" w:hanging="576"/>
        <w:rPr>
          <w:b w:val="0"/>
          <w:bCs w:val="0"/>
          <w:i/>
        </w:rPr>
      </w:pPr>
      <w:bookmarkStart w:id="141" w:name="_Toc189733768"/>
      <w:bookmarkStart w:id="142" w:name="_Toc189734389"/>
      <w:bookmarkStart w:id="143" w:name="_Toc211609334"/>
      <w:r w:rsidRPr="00D01AD1">
        <w:t>Internal audit</w:t>
      </w:r>
      <w:bookmarkEnd w:id="138"/>
      <w:bookmarkEnd w:id="139"/>
      <w:bookmarkEnd w:id="141"/>
      <w:bookmarkEnd w:id="142"/>
      <w:bookmarkEnd w:id="143"/>
    </w:p>
    <w:p w14:paraId="22BFF543" w14:textId="54407244" w:rsidR="00B27546" w:rsidRDefault="006B540F" w:rsidP="00D95853">
      <w:r>
        <w:t xml:space="preserve">To ensure </w:t>
      </w:r>
      <w:r w:rsidR="00D95853">
        <w:t>the administration of the funds</w:t>
      </w:r>
      <w:r w:rsidR="001A283F">
        <w:t xml:space="preserve"> held</w:t>
      </w:r>
      <w:r w:rsidR="00D95853">
        <w:t xml:space="preserve"> in Court </w:t>
      </w:r>
      <w:r w:rsidR="00B86BF8">
        <w:t>meet</w:t>
      </w:r>
      <w:r w:rsidR="00D95853">
        <w:t xml:space="preserve"> the high</w:t>
      </w:r>
      <w:r w:rsidR="00E70DBF">
        <w:t>est</w:t>
      </w:r>
      <w:r w:rsidR="00D95853">
        <w:t xml:space="preserve"> standards of corporate governance</w:t>
      </w:r>
      <w:r w:rsidR="00AD76C2">
        <w:t>,</w:t>
      </w:r>
      <w:r w:rsidR="00D95853">
        <w:t xml:space="preserve"> </w:t>
      </w:r>
      <w:r w:rsidR="48B02876">
        <w:t>FIC</w:t>
      </w:r>
      <w:r w:rsidR="00D95853">
        <w:t xml:space="preserve"> has engaged chartered accountants RSM as </w:t>
      </w:r>
      <w:r w:rsidR="5ACF92AC">
        <w:t>its</w:t>
      </w:r>
      <w:r w:rsidR="00D95853">
        <w:t xml:space="preserve"> internal auditor. </w:t>
      </w:r>
    </w:p>
    <w:p w14:paraId="73B6D140" w14:textId="77777777" w:rsidR="00B27546" w:rsidRPr="00D01AD1" w:rsidRDefault="00B27546" w:rsidP="00B27546">
      <w:pPr>
        <w:spacing w:after="0"/>
      </w:pPr>
      <w:r w:rsidRPr="00D01AD1">
        <w:t>The internal auditor must:</w:t>
      </w:r>
    </w:p>
    <w:p w14:paraId="47868726" w14:textId="77777777" w:rsidR="00B27546" w:rsidRPr="00FD4BA3" w:rsidRDefault="00B27546" w:rsidP="00B27546">
      <w:pPr>
        <w:pStyle w:val="DotPoint1"/>
      </w:pPr>
      <w:r w:rsidRPr="00FD4BA3">
        <w:t>understand and document business processes</w:t>
      </w:r>
    </w:p>
    <w:p w14:paraId="0EFBA33C" w14:textId="77777777" w:rsidR="00B27546" w:rsidRPr="00FD4BA3" w:rsidRDefault="00B27546" w:rsidP="00B27546">
      <w:pPr>
        <w:pStyle w:val="DotPoint1"/>
      </w:pPr>
      <w:r w:rsidRPr="00FD4BA3">
        <w:t>identify risks and controls</w:t>
      </w:r>
    </w:p>
    <w:p w14:paraId="66B1F3E2" w14:textId="77777777" w:rsidR="00B27546" w:rsidRPr="00FD4BA3" w:rsidRDefault="00B27546" w:rsidP="00B27546">
      <w:pPr>
        <w:pStyle w:val="DotPoint1"/>
      </w:pPr>
      <w:r w:rsidRPr="00FD4BA3">
        <w:t>validate whether the controls are effective in mitigating risk.</w:t>
      </w:r>
    </w:p>
    <w:p w14:paraId="08318870" w14:textId="3930D239" w:rsidR="00D95853" w:rsidRPr="00D01AD1" w:rsidRDefault="00D95853" w:rsidP="00D95853">
      <w:r w:rsidRPr="00D01AD1">
        <w:t>The internal auditor reports to the Corporate Governance Manager</w:t>
      </w:r>
      <w:r w:rsidR="0083197F" w:rsidRPr="00D01AD1">
        <w:t xml:space="preserve"> and</w:t>
      </w:r>
      <w:r w:rsidRPr="00D01AD1">
        <w:t xml:space="preserve"> deliver</w:t>
      </w:r>
      <w:r w:rsidR="0083197F" w:rsidRPr="00D01AD1">
        <w:t>s</w:t>
      </w:r>
      <w:r w:rsidRPr="00D01AD1">
        <w:t xml:space="preserve"> the annual </w:t>
      </w:r>
      <w:r w:rsidR="001062EC" w:rsidRPr="00D01AD1">
        <w:t>Strategic Internal Audit Plan</w:t>
      </w:r>
      <w:r w:rsidRPr="00D01AD1">
        <w:t>.</w:t>
      </w:r>
    </w:p>
    <w:p w14:paraId="6F4BE7E8" w14:textId="1FA0CB97" w:rsidR="00D95853" w:rsidRPr="00D01AD1" w:rsidRDefault="00B90ACF" w:rsidP="00D95853">
      <w:r w:rsidRPr="00D01AD1">
        <w:t>Th</w:t>
      </w:r>
      <w:r w:rsidR="00D57377">
        <w:t>e</w:t>
      </w:r>
      <w:r w:rsidRPr="00D01AD1">
        <w:t xml:space="preserve"> </w:t>
      </w:r>
      <w:r w:rsidR="00C465B7">
        <w:t>Strategic Internal Audit Plan</w:t>
      </w:r>
      <w:r w:rsidR="001062EC" w:rsidRPr="00D01AD1">
        <w:t xml:space="preserve"> </w:t>
      </w:r>
      <w:r w:rsidRPr="00D01AD1">
        <w:t>is part of the</w:t>
      </w:r>
      <w:r w:rsidR="00D95853" w:rsidRPr="00D01AD1">
        <w:t xml:space="preserve"> third line of defence</w:t>
      </w:r>
      <w:r w:rsidRPr="00D01AD1">
        <w:t>. It</w:t>
      </w:r>
      <w:r w:rsidR="00D95853" w:rsidRPr="00D01AD1">
        <w:t xml:space="preserve"> is developed annually in consultation with the </w:t>
      </w:r>
      <w:r w:rsidR="00844791" w:rsidRPr="00D01AD1">
        <w:t xml:space="preserve">Leadership </w:t>
      </w:r>
      <w:r w:rsidR="00EB5D3A" w:rsidRPr="00D01AD1">
        <w:t>Team</w:t>
      </w:r>
      <w:r w:rsidR="00D95853" w:rsidRPr="00D01AD1">
        <w:t xml:space="preserve">, the internal auditors and the </w:t>
      </w:r>
      <w:r w:rsidR="008424D9">
        <w:t>Audit &amp; Risk</w:t>
      </w:r>
      <w:r w:rsidR="00C465B7">
        <w:t xml:space="preserve"> Committee</w:t>
      </w:r>
      <w:r w:rsidR="00D95853" w:rsidRPr="00D01AD1">
        <w:t xml:space="preserve">. At the end of the development process the </w:t>
      </w:r>
      <w:r w:rsidR="008424D9">
        <w:t>Audit &amp; Risk</w:t>
      </w:r>
      <w:r w:rsidR="00C465B7">
        <w:t xml:space="preserve"> Committee</w:t>
      </w:r>
      <w:r w:rsidR="00D95853" w:rsidRPr="00D01AD1">
        <w:t xml:space="preserve"> recommends </w:t>
      </w:r>
      <w:r w:rsidR="00B84E66" w:rsidRPr="00D01AD1">
        <w:t xml:space="preserve">the </w:t>
      </w:r>
      <w:r w:rsidR="00D95853" w:rsidRPr="00D01AD1">
        <w:t xml:space="preserve">adoption of the </w:t>
      </w:r>
      <w:r w:rsidR="00C465B7">
        <w:t>Strategic Internal Audit Plan</w:t>
      </w:r>
      <w:r w:rsidR="001062EC" w:rsidRPr="00D01AD1">
        <w:t xml:space="preserve"> </w:t>
      </w:r>
      <w:r w:rsidR="00B84E66" w:rsidRPr="00D01AD1">
        <w:t>to</w:t>
      </w:r>
      <w:r w:rsidR="00D95853" w:rsidRPr="00D01AD1">
        <w:t xml:space="preserve"> the Senior Master. Once adopted, the </w:t>
      </w:r>
      <w:r w:rsidR="00C465B7">
        <w:t>Strategic Internal Audit Plan</w:t>
      </w:r>
      <w:r w:rsidR="001062EC" w:rsidRPr="00D01AD1">
        <w:t xml:space="preserve"> </w:t>
      </w:r>
      <w:r w:rsidR="00D95853" w:rsidRPr="00D01AD1">
        <w:t xml:space="preserve">is then monitored by the </w:t>
      </w:r>
      <w:r w:rsidR="00844791" w:rsidRPr="00D01AD1">
        <w:t xml:space="preserve">Leadership </w:t>
      </w:r>
      <w:r w:rsidR="00EB5D3A" w:rsidRPr="00D01AD1">
        <w:t>Team</w:t>
      </w:r>
      <w:r w:rsidR="00D95853" w:rsidRPr="00D01AD1">
        <w:t xml:space="preserve"> and the </w:t>
      </w:r>
      <w:r w:rsidR="008424D9">
        <w:t>Audit &amp; Risk</w:t>
      </w:r>
      <w:r w:rsidR="00C465B7">
        <w:t xml:space="preserve"> Committee</w:t>
      </w:r>
      <w:r w:rsidR="00D95853" w:rsidRPr="00D01AD1">
        <w:t xml:space="preserve"> to ensure </w:t>
      </w:r>
      <w:r w:rsidR="00844D0B" w:rsidRPr="00D01AD1">
        <w:t xml:space="preserve">each component is completed on </w:t>
      </w:r>
      <w:r w:rsidR="00D95853" w:rsidRPr="00D01AD1">
        <w:t>time</w:t>
      </w:r>
      <w:r w:rsidR="00D57377">
        <w:t xml:space="preserve"> and recommendations are promptly implemented</w:t>
      </w:r>
      <w:r w:rsidR="00844D0B" w:rsidRPr="00D01AD1">
        <w:t>.</w:t>
      </w:r>
    </w:p>
    <w:p w14:paraId="56F46262" w14:textId="69FBA9F9" w:rsidR="00D95853" w:rsidRDefault="00D95853" w:rsidP="00DD5426">
      <w:pPr>
        <w:spacing w:before="240"/>
      </w:pPr>
      <w:r w:rsidRPr="00D01AD1">
        <w:t xml:space="preserve">The annual </w:t>
      </w:r>
      <w:r w:rsidR="00C465B7">
        <w:t>Strategic Internal Audit Plan</w:t>
      </w:r>
      <w:r w:rsidR="0083197F" w:rsidRPr="00D01AD1">
        <w:t xml:space="preserve"> </w:t>
      </w:r>
      <w:r w:rsidRPr="00D01AD1">
        <w:t>includes systematic and random audits</w:t>
      </w:r>
      <w:r w:rsidR="004860A9" w:rsidRPr="00D01AD1">
        <w:t>. These audits</w:t>
      </w:r>
      <w:r w:rsidRPr="00D01AD1">
        <w:t xml:space="preserve"> test the level of compliance and effective</w:t>
      </w:r>
      <w:r w:rsidR="001062EC" w:rsidRPr="00D01AD1">
        <w:t>ness of</w:t>
      </w:r>
      <w:r w:rsidRPr="00D01AD1">
        <w:t xml:space="preserve"> internal </w:t>
      </w:r>
      <w:r w:rsidR="004860A9" w:rsidRPr="00D01AD1">
        <w:t xml:space="preserve">fraud and corruption risk </w:t>
      </w:r>
      <w:r w:rsidRPr="00D01AD1">
        <w:t xml:space="preserve">controls. The </w:t>
      </w:r>
      <w:r w:rsidR="008424D9">
        <w:t>Audit &amp; Risk</w:t>
      </w:r>
      <w:r w:rsidR="00C465B7">
        <w:t xml:space="preserve"> Committee</w:t>
      </w:r>
      <w:r w:rsidR="009D00CA" w:rsidRPr="00D01AD1">
        <w:t xml:space="preserve"> reviews the </w:t>
      </w:r>
      <w:r w:rsidRPr="00D01AD1">
        <w:t xml:space="preserve">findings of these audits and </w:t>
      </w:r>
      <w:r w:rsidR="00A272A9" w:rsidRPr="00D01AD1">
        <w:t xml:space="preserve">makes </w:t>
      </w:r>
      <w:r w:rsidRPr="00D01AD1">
        <w:t>recommendation</w:t>
      </w:r>
      <w:r w:rsidR="009D00CA" w:rsidRPr="00D01AD1">
        <w:t xml:space="preserve">s </w:t>
      </w:r>
      <w:r w:rsidRPr="00D01AD1">
        <w:t xml:space="preserve">for adoption </w:t>
      </w:r>
      <w:r w:rsidR="00E0157E" w:rsidRPr="00D01AD1">
        <w:t xml:space="preserve">to </w:t>
      </w:r>
      <w:r w:rsidRPr="00D01AD1">
        <w:t>the Senior Master.</w:t>
      </w:r>
    </w:p>
    <w:p w14:paraId="7A68C548" w14:textId="77777777" w:rsidR="00BA383A" w:rsidRPr="00D01AD1" w:rsidRDefault="00BA383A" w:rsidP="00DD5426">
      <w:pPr>
        <w:spacing w:before="240"/>
      </w:pPr>
    </w:p>
    <w:p w14:paraId="786F2A8E" w14:textId="77777777" w:rsidR="00D95853" w:rsidRPr="00D01AD1" w:rsidRDefault="00D95853" w:rsidP="00D95853">
      <w:pPr>
        <w:pStyle w:val="Heading2"/>
        <w:keepLines/>
        <w:numPr>
          <w:ilvl w:val="1"/>
          <w:numId w:val="0"/>
        </w:numPr>
        <w:tabs>
          <w:tab w:val="left" w:pos="680"/>
        </w:tabs>
        <w:spacing w:before="200" w:line="240" w:lineRule="auto"/>
        <w:ind w:left="576" w:hanging="576"/>
        <w:rPr>
          <w:b w:val="0"/>
          <w:bCs w:val="0"/>
        </w:rPr>
      </w:pPr>
      <w:bookmarkStart w:id="144" w:name="_Toc174354972"/>
      <w:bookmarkStart w:id="145" w:name="_Toc181183615"/>
      <w:bookmarkStart w:id="146" w:name="_Toc189733769"/>
      <w:bookmarkStart w:id="147" w:name="_Toc189734390"/>
      <w:bookmarkStart w:id="148" w:name="_Toc211609335"/>
      <w:r w:rsidRPr="00D01AD1">
        <w:lastRenderedPageBreak/>
        <w:t>External audit</w:t>
      </w:r>
      <w:bookmarkEnd w:id="144"/>
      <w:bookmarkEnd w:id="145"/>
      <w:bookmarkEnd w:id="146"/>
      <w:bookmarkEnd w:id="147"/>
      <w:bookmarkEnd w:id="148"/>
    </w:p>
    <w:p w14:paraId="3F80D7F1" w14:textId="60138EC9" w:rsidR="00D95853" w:rsidRDefault="00AA2644" w:rsidP="000A5034">
      <w:r>
        <w:t>Under</w:t>
      </w:r>
      <w:r w:rsidR="00D95853">
        <w:t xml:space="preserve"> section 127 of the</w:t>
      </w:r>
      <w:r w:rsidR="00353B27">
        <w:t xml:space="preserve"> </w:t>
      </w:r>
      <w:r w:rsidR="00353B27" w:rsidRPr="7FEC0C47">
        <w:rPr>
          <w:i/>
          <w:iCs/>
        </w:rPr>
        <w:t>Supreme Court</w:t>
      </w:r>
      <w:r w:rsidR="00D95853" w:rsidRPr="7FEC0C47">
        <w:rPr>
          <w:i/>
          <w:iCs/>
        </w:rPr>
        <w:t xml:space="preserve"> Act</w:t>
      </w:r>
      <w:r w:rsidR="00353B27" w:rsidRPr="7FEC0C47">
        <w:rPr>
          <w:i/>
          <w:iCs/>
        </w:rPr>
        <w:t xml:space="preserve"> 1986</w:t>
      </w:r>
      <w:r w:rsidR="00353B27">
        <w:t xml:space="preserve"> (Vic)</w:t>
      </w:r>
      <w:r w:rsidR="00D95853">
        <w:t xml:space="preserve">, the accounts of the Senior Master relating to the collection of public money (i.e. </w:t>
      </w:r>
      <w:r w:rsidR="000A5034">
        <w:t xml:space="preserve">funds paid into Court pending the outcome of a proceeding, as security for costs, and pursuant to the </w:t>
      </w:r>
      <w:r w:rsidR="000A5034" w:rsidRPr="7FEC0C47">
        <w:rPr>
          <w:i/>
          <w:iCs/>
        </w:rPr>
        <w:t>Trustee Act 1958</w:t>
      </w:r>
      <w:r w:rsidR="000A5034">
        <w:t xml:space="preserve"> [Vic]</w:t>
      </w:r>
      <w:r w:rsidR="00D95853">
        <w:t xml:space="preserve">) must be audited by the Victorian Auditor-General annually. The Senior Master has a longstanding invitation that all moneys held by </w:t>
      </w:r>
      <w:r w:rsidR="001062EC">
        <w:t>FIC</w:t>
      </w:r>
      <w:r w:rsidR="00D95853">
        <w:t>, including clients' funds, are also audited by the Auditor-General annually</w:t>
      </w:r>
      <w:r w:rsidR="00AA7692">
        <w:t xml:space="preserve">. </w:t>
      </w:r>
      <w:r w:rsidR="1033A235">
        <w:t>FIC</w:t>
      </w:r>
      <w:r w:rsidR="00AA7692">
        <w:t xml:space="preserve"> pays for the </w:t>
      </w:r>
      <w:r w:rsidR="00D95853">
        <w:t xml:space="preserve">cost of </w:t>
      </w:r>
      <w:r w:rsidR="00AA7692">
        <w:t>this</w:t>
      </w:r>
      <w:r w:rsidR="00D95853">
        <w:t xml:space="preserve"> audit.</w:t>
      </w:r>
    </w:p>
    <w:p w14:paraId="42C4F6E0" w14:textId="77777777" w:rsidR="00BA60CB" w:rsidRDefault="00BA60CB">
      <w:pPr>
        <w:spacing w:after="160"/>
        <w:rPr>
          <w:rFonts w:asciiTheme="majorHAnsi" w:eastAsiaTheme="majorEastAsia" w:hAnsiTheme="majorHAnsi" w:cstheme="majorBidi"/>
          <w:color w:val="45545F" w:themeColor="text2"/>
          <w:sz w:val="48"/>
          <w:szCs w:val="48"/>
        </w:rPr>
      </w:pPr>
      <w:bookmarkStart w:id="149" w:name="_Toc181183616"/>
      <w:bookmarkStart w:id="150" w:name="_Toc211609336"/>
      <w:r>
        <w:br w:type="page"/>
      </w:r>
    </w:p>
    <w:p w14:paraId="4CE90AE6" w14:textId="3E1EE85C" w:rsidR="00D95853" w:rsidRPr="00FD4BA3" w:rsidRDefault="00D95853" w:rsidP="005251B0">
      <w:pPr>
        <w:pStyle w:val="Heading1"/>
        <w:rPr>
          <w:lang w:val="en-AU"/>
        </w:rPr>
      </w:pPr>
      <w:bookmarkStart w:id="151" w:name="_Toc222924572"/>
      <w:r w:rsidRPr="00FD4BA3">
        <w:rPr>
          <w:lang w:val="en-AU"/>
        </w:rPr>
        <w:lastRenderedPageBreak/>
        <w:t>Other important areas</w:t>
      </w:r>
      <w:bookmarkEnd w:id="149"/>
      <w:bookmarkEnd w:id="150"/>
      <w:bookmarkEnd w:id="151"/>
    </w:p>
    <w:p w14:paraId="0864858B" w14:textId="75D4A0DD" w:rsidR="00FD6B11" w:rsidRPr="00D01AD1" w:rsidRDefault="00FD6B11" w:rsidP="00313B4A">
      <w:bookmarkStart w:id="152" w:name="_Toc343679061"/>
      <w:bookmarkStart w:id="153" w:name="_Toc343679303"/>
      <w:bookmarkStart w:id="154" w:name="_Toc343681160"/>
      <w:bookmarkStart w:id="155" w:name="_Toc344366154"/>
      <w:bookmarkStart w:id="156" w:name="_Toc344366264"/>
      <w:bookmarkStart w:id="157" w:name="_Toc19088362"/>
      <w:bookmarkStart w:id="158" w:name="_Toc174354981"/>
      <w:bookmarkStart w:id="159" w:name="_Toc181183617"/>
      <w:bookmarkStart w:id="160" w:name="_Toc189733771"/>
      <w:bookmarkStart w:id="161" w:name="_Toc189734392"/>
      <w:r w:rsidRPr="00D01AD1">
        <w:t>Other areas considered important for inclusion in this Corp</w:t>
      </w:r>
      <w:r w:rsidR="00313B4A" w:rsidRPr="00D01AD1">
        <w:t>orate Governance Statement</w:t>
      </w:r>
      <w:r w:rsidRPr="00D01AD1">
        <w:t xml:space="preserve"> are discussed below.</w:t>
      </w:r>
    </w:p>
    <w:p w14:paraId="2353E4EF" w14:textId="3D0BCA81" w:rsidR="00D95853" w:rsidRPr="00D01AD1" w:rsidRDefault="00D95853" w:rsidP="00D95853">
      <w:pPr>
        <w:pStyle w:val="Heading2"/>
        <w:keepLines/>
        <w:numPr>
          <w:ilvl w:val="1"/>
          <w:numId w:val="0"/>
        </w:numPr>
        <w:tabs>
          <w:tab w:val="left" w:pos="680"/>
        </w:tabs>
        <w:spacing w:before="200" w:line="240" w:lineRule="auto"/>
        <w:ind w:left="576" w:hanging="576"/>
        <w:rPr>
          <w:b w:val="0"/>
          <w:bCs w:val="0"/>
        </w:rPr>
      </w:pPr>
      <w:bookmarkStart w:id="162" w:name="_Toc211609337"/>
      <w:r w:rsidRPr="00D01AD1">
        <w:t>Service delivery</w:t>
      </w:r>
      <w:bookmarkEnd w:id="152"/>
      <w:bookmarkEnd w:id="153"/>
      <w:bookmarkEnd w:id="154"/>
      <w:bookmarkEnd w:id="155"/>
      <w:bookmarkEnd w:id="156"/>
      <w:bookmarkEnd w:id="157"/>
      <w:bookmarkEnd w:id="158"/>
      <w:bookmarkEnd w:id="159"/>
      <w:bookmarkEnd w:id="160"/>
      <w:bookmarkEnd w:id="161"/>
      <w:bookmarkEnd w:id="162"/>
    </w:p>
    <w:p w14:paraId="64827452" w14:textId="38E998E7" w:rsidR="00D95853" w:rsidRPr="00D01AD1" w:rsidRDefault="00D95853" w:rsidP="00D95853">
      <w:r w:rsidRPr="00D01AD1">
        <w:t>FIC is a client</w:t>
      </w:r>
      <w:r w:rsidR="00AC236D" w:rsidRPr="00D01AD1">
        <w:t>-</w:t>
      </w:r>
      <w:r w:rsidRPr="00D01AD1">
        <w:t xml:space="preserve">focused organisation. All FIC </w:t>
      </w:r>
      <w:r w:rsidR="00527ECE">
        <w:t>staff</w:t>
      </w:r>
      <w:r w:rsidRPr="00D01AD1">
        <w:t xml:space="preserve"> are conscious that their primary consideration is providing high level</w:t>
      </w:r>
      <w:r w:rsidR="001D06BB" w:rsidRPr="00D01AD1">
        <w:t xml:space="preserve"> </w:t>
      </w:r>
      <w:r w:rsidRPr="00D01AD1">
        <w:t>service delivery to the clients.</w:t>
      </w:r>
      <w:r w:rsidR="00FC3921" w:rsidRPr="00D01AD1">
        <w:t xml:space="preserve"> </w:t>
      </w:r>
    </w:p>
    <w:p w14:paraId="7BB56346" w14:textId="7515ECFC" w:rsidR="00D95853" w:rsidRPr="00D01AD1" w:rsidRDefault="00FC3921" w:rsidP="00FC3921">
      <w:r w:rsidRPr="00D01AD1">
        <w:t xml:space="preserve">FIC’s </w:t>
      </w:r>
      <w:hyperlink r:id="rId36" w:history="1">
        <w:r w:rsidR="00D95853" w:rsidRPr="00D01AD1">
          <w:rPr>
            <w:rStyle w:val="Hyperlink"/>
          </w:rPr>
          <w:t>Client Service Standards</w:t>
        </w:r>
        <w:r w:rsidRPr="00D01AD1">
          <w:rPr>
            <w:rStyle w:val="Hyperlink"/>
          </w:rPr>
          <w:t xml:space="preserve"> are available on its website</w:t>
        </w:r>
      </w:hyperlink>
      <w:r w:rsidR="00BD61D2">
        <w:t xml:space="preserve"> and </w:t>
      </w:r>
      <w:r w:rsidR="005E563C">
        <w:t xml:space="preserve">the </w:t>
      </w:r>
      <w:r w:rsidR="00BD61D2">
        <w:t>FIC Client Charter is soon to be launched</w:t>
      </w:r>
      <w:r w:rsidRPr="00D01AD1">
        <w:t>.</w:t>
      </w:r>
    </w:p>
    <w:p w14:paraId="78AE6D70" w14:textId="77777777" w:rsidR="00D95853" w:rsidRPr="00D01AD1" w:rsidRDefault="00D95853" w:rsidP="554602D1">
      <w:pPr>
        <w:pStyle w:val="Heading2"/>
        <w:keepLines/>
        <w:tabs>
          <w:tab w:val="left" w:pos="680"/>
        </w:tabs>
        <w:spacing w:before="200" w:line="240" w:lineRule="auto"/>
        <w:ind w:left="576" w:hanging="576"/>
        <w:rPr>
          <w:b w:val="0"/>
          <w:bCs w:val="0"/>
        </w:rPr>
      </w:pPr>
      <w:bookmarkStart w:id="163" w:name="_Toc343679062"/>
      <w:bookmarkStart w:id="164" w:name="_Toc343679304"/>
      <w:bookmarkStart w:id="165" w:name="_Toc343681161"/>
      <w:bookmarkStart w:id="166" w:name="_Toc344366155"/>
      <w:bookmarkStart w:id="167" w:name="_Toc344366265"/>
      <w:bookmarkStart w:id="168" w:name="_Toc174354982"/>
      <w:bookmarkStart w:id="169" w:name="_Toc181183618"/>
      <w:bookmarkStart w:id="170" w:name="_Toc189733772"/>
      <w:bookmarkStart w:id="171" w:name="_Toc189734393"/>
      <w:bookmarkStart w:id="172" w:name="_Toc211609338"/>
      <w:r w:rsidRPr="00D01AD1">
        <w:t>Social responsibility</w:t>
      </w:r>
      <w:bookmarkEnd w:id="163"/>
      <w:bookmarkEnd w:id="164"/>
      <w:bookmarkEnd w:id="165"/>
      <w:bookmarkEnd w:id="166"/>
      <w:bookmarkEnd w:id="167"/>
      <w:bookmarkEnd w:id="168"/>
      <w:bookmarkEnd w:id="169"/>
      <w:bookmarkEnd w:id="170"/>
      <w:bookmarkEnd w:id="171"/>
      <w:bookmarkEnd w:id="172"/>
    </w:p>
    <w:p w14:paraId="56A94903" w14:textId="5E85CDF2" w:rsidR="00D95853" w:rsidRPr="00D01AD1" w:rsidRDefault="00D95853" w:rsidP="00533E37">
      <w:pPr>
        <w:spacing w:after="0"/>
      </w:pPr>
      <w:r w:rsidRPr="00D01AD1">
        <w:t xml:space="preserve">FIC is committed to achieving environmental best practice through specific initiatives. </w:t>
      </w:r>
    </w:p>
    <w:p w14:paraId="23CABEC2" w14:textId="77777777" w:rsidR="009770B1" w:rsidRDefault="009770B1" w:rsidP="004F2EF5">
      <w:pPr>
        <w:pStyle w:val="DotPoint1"/>
        <w:numPr>
          <w:ilvl w:val="0"/>
          <w:numId w:val="0"/>
        </w:numPr>
      </w:pPr>
    </w:p>
    <w:p w14:paraId="0CB0BB06" w14:textId="51E3269D" w:rsidR="004F2EF5" w:rsidRPr="00FD4BA3" w:rsidRDefault="004F2EF5" w:rsidP="00140CCB">
      <w:pPr>
        <w:pStyle w:val="DotPoint1"/>
        <w:numPr>
          <w:ilvl w:val="0"/>
          <w:numId w:val="0"/>
        </w:numPr>
      </w:pPr>
      <w:r>
        <w:t xml:space="preserve">FIC </w:t>
      </w:r>
      <w:r w:rsidR="000E21A5">
        <w:t xml:space="preserve">also </w:t>
      </w:r>
      <w:r w:rsidR="0019380D">
        <w:t xml:space="preserve">raises money for charity through </w:t>
      </w:r>
      <w:r w:rsidR="00764DC7">
        <w:t xml:space="preserve">events run by </w:t>
      </w:r>
      <w:r w:rsidR="009A6528">
        <w:t>the</w:t>
      </w:r>
      <w:r w:rsidR="0019380D">
        <w:t xml:space="preserve"> Wellbeing Committee. This Committee </w:t>
      </w:r>
      <w:r w:rsidR="004326FD">
        <w:t xml:space="preserve">donates funds raised by staff to </w:t>
      </w:r>
      <w:r w:rsidR="006F12CA">
        <w:t xml:space="preserve">charities </w:t>
      </w:r>
      <w:r w:rsidR="004326FD">
        <w:t xml:space="preserve">that </w:t>
      </w:r>
      <w:r w:rsidR="004326FD" w:rsidRPr="004326FD">
        <w:t>are community based</w:t>
      </w:r>
      <w:r w:rsidR="004326FD">
        <w:t xml:space="preserve">, </w:t>
      </w:r>
      <w:r w:rsidR="004326FD" w:rsidRPr="004326FD">
        <w:t>receive little or no</w:t>
      </w:r>
      <w:r w:rsidR="00BF2DFE">
        <w:t xml:space="preserve"> </w:t>
      </w:r>
      <w:r w:rsidR="007D6872">
        <w:t>regular</w:t>
      </w:r>
      <w:r w:rsidR="004326FD" w:rsidRPr="004326FD">
        <w:t xml:space="preserve"> funding</w:t>
      </w:r>
      <w:r w:rsidR="002322DD">
        <w:t xml:space="preserve"> and </w:t>
      </w:r>
      <w:r w:rsidR="004326FD" w:rsidRPr="004326FD">
        <w:t>rely heavily on volunteer support.</w:t>
      </w:r>
      <w:r w:rsidR="007D6872">
        <w:t xml:space="preserve"> </w:t>
      </w:r>
    </w:p>
    <w:p w14:paraId="322AE818" w14:textId="77777777" w:rsidR="00D95853" w:rsidRPr="00D01AD1" w:rsidRDefault="00D95853" w:rsidP="00D95853">
      <w:pPr>
        <w:pStyle w:val="Heading2"/>
        <w:keepLines/>
        <w:numPr>
          <w:ilvl w:val="1"/>
          <w:numId w:val="0"/>
        </w:numPr>
        <w:tabs>
          <w:tab w:val="left" w:pos="680"/>
        </w:tabs>
        <w:spacing w:before="200" w:line="240" w:lineRule="auto"/>
        <w:ind w:left="576" w:hanging="576"/>
        <w:rPr>
          <w:b w:val="0"/>
          <w:bCs w:val="0"/>
        </w:rPr>
      </w:pPr>
      <w:bookmarkStart w:id="173" w:name="_Toc343679064"/>
      <w:bookmarkStart w:id="174" w:name="_Toc343679306"/>
      <w:bookmarkStart w:id="175" w:name="_Toc343681163"/>
      <w:bookmarkStart w:id="176" w:name="_Toc344366157"/>
      <w:bookmarkStart w:id="177" w:name="_Toc344366267"/>
      <w:bookmarkStart w:id="178" w:name="_Toc19088364"/>
      <w:bookmarkStart w:id="179" w:name="_Toc174354983"/>
      <w:bookmarkStart w:id="180" w:name="_Toc181183619"/>
      <w:bookmarkStart w:id="181" w:name="_Toc189733773"/>
      <w:bookmarkStart w:id="182" w:name="_Toc189734394"/>
      <w:bookmarkStart w:id="183" w:name="_Toc211609339"/>
      <w:r w:rsidRPr="00D01AD1">
        <w:t>Communication</w:t>
      </w:r>
      <w:bookmarkEnd w:id="173"/>
      <w:bookmarkEnd w:id="174"/>
      <w:bookmarkEnd w:id="175"/>
      <w:bookmarkEnd w:id="176"/>
      <w:bookmarkEnd w:id="177"/>
      <w:bookmarkEnd w:id="178"/>
      <w:bookmarkEnd w:id="179"/>
      <w:bookmarkEnd w:id="180"/>
      <w:bookmarkEnd w:id="181"/>
      <w:bookmarkEnd w:id="182"/>
      <w:bookmarkEnd w:id="183"/>
    </w:p>
    <w:p w14:paraId="3316A2A8" w14:textId="17F4DD15" w:rsidR="00D95853" w:rsidRPr="00D01AD1" w:rsidRDefault="00D95D52" w:rsidP="00D95853">
      <w:pPr>
        <w:pStyle w:val="Heading3"/>
        <w:keepLines/>
        <w:numPr>
          <w:ilvl w:val="2"/>
          <w:numId w:val="0"/>
        </w:numPr>
        <w:tabs>
          <w:tab w:val="left" w:pos="851"/>
        </w:tabs>
        <w:spacing w:before="200" w:line="240" w:lineRule="auto"/>
        <w:ind w:left="720" w:hanging="720"/>
        <w:rPr>
          <w:b/>
          <w:bCs/>
        </w:rPr>
      </w:pPr>
      <w:bookmarkStart w:id="184" w:name="_Toc174354984"/>
      <w:bookmarkStart w:id="185" w:name="_Toc181183620"/>
      <w:bookmarkStart w:id="186" w:name="_Toc189733774"/>
      <w:bookmarkStart w:id="187" w:name="_Toc189734395"/>
      <w:bookmarkStart w:id="188" w:name="_Toc211609340"/>
      <w:r w:rsidRPr="00D01AD1">
        <w:t xml:space="preserve">With the </w:t>
      </w:r>
      <w:r w:rsidR="00D95853" w:rsidRPr="00D01AD1">
        <w:t>Chief Justice</w:t>
      </w:r>
      <w:bookmarkEnd w:id="184"/>
      <w:bookmarkEnd w:id="185"/>
      <w:bookmarkEnd w:id="186"/>
      <w:bookmarkEnd w:id="187"/>
      <w:bookmarkEnd w:id="188"/>
    </w:p>
    <w:p w14:paraId="066ADAE1" w14:textId="18F25042" w:rsidR="00D95853" w:rsidRPr="00D01AD1" w:rsidRDefault="009D6855" w:rsidP="00533E37">
      <w:pPr>
        <w:spacing w:after="0"/>
      </w:pPr>
      <w:r>
        <w:t>FIC</w:t>
      </w:r>
      <w:r w:rsidR="00F16FAA" w:rsidRPr="00D01AD1">
        <w:t xml:space="preserve"> provides</w:t>
      </w:r>
      <w:r w:rsidR="00D95853" w:rsidRPr="00D01AD1">
        <w:t xml:space="preserve"> report</w:t>
      </w:r>
      <w:r w:rsidR="00F16FAA" w:rsidRPr="00D01AD1">
        <w:t>ing</w:t>
      </w:r>
      <w:r w:rsidR="00D95853" w:rsidRPr="00D01AD1">
        <w:t xml:space="preserve"> to the Chief Justice and the Council of Judges by:</w:t>
      </w:r>
    </w:p>
    <w:p w14:paraId="4C5BA707" w14:textId="4C0430DF" w:rsidR="00D95853" w:rsidRPr="00FD4BA3" w:rsidRDefault="00D95853" w:rsidP="009F745F">
      <w:pPr>
        <w:pStyle w:val="DotPoint1"/>
      </w:pPr>
      <w:r w:rsidRPr="00FD4BA3">
        <w:t>contributing to the Supreme Court's Annual Report</w:t>
      </w:r>
    </w:p>
    <w:p w14:paraId="7323A7B5" w14:textId="4BC65AB6" w:rsidR="00D95853" w:rsidRPr="00FD4BA3" w:rsidRDefault="00D95853" w:rsidP="009F745F">
      <w:pPr>
        <w:pStyle w:val="DotPoint1"/>
      </w:pPr>
      <w:r w:rsidRPr="00FD4BA3">
        <w:t>making the annual financial statements and the external auditor’s report available</w:t>
      </w:r>
    </w:p>
    <w:p w14:paraId="39E5C7BC" w14:textId="0C358313" w:rsidR="00D95853" w:rsidRPr="00FD4BA3" w:rsidRDefault="00F16FAA" w:rsidP="009F745F">
      <w:pPr>
        <w:pStyle w:val="DotPoint1"/>
      </w:pPr>
      <w:r w:rsidRPr="00FD4BA3">
        <w:t xml:space="preserve">monthly </w:t>
      </w:r>
      <w:r w:rsidR="00D95853" w:rsidRPr="00FD4BA3">
        <w:t>reports</w:t>
      </w:r>
      <w:r w:rsidRPr="00FD4BA3">
        <w:t xml:space="preserve"> from the </w:t>
      </w:r>
      <w:r w:rsidR="00A62058">
        <w:t>Chief Executive Officer - Funds in Court</w:t>
      </w:r>
      <w:r w:rsidR="00D95853" w:rsidRPr="00FD4BA3">
        <w:t xml:space="preserve"> </w:t>
      </w:r>
      <w:r w:rsidRPr="00FD4BA3">
        <w:t>to</w:t>
      </w:r>
      <w:r w:rsidR="00D95853" w:rsidRPr="00FD4BA3">
        <w:t xml:space="preserve"> the Chief Justice.</w:t>
      </w:r>
    </w:p>
    <w:p w14:paraId="3F2C503D" w14:textId="1FB035AA" w:rsidR="00D95853" w:rsidRPr="00D01AD1" w:rsidRDefault="00D95D52" w:rsidP="00D95853">
      <w:pPr>
        <w:pStyle w:val="Heading3"/>
        <w:keepLines/>
        <w:numPr>
          <w:ilvl w:val="2"/>
          <w:numId w:val="0"/>
        </w:numPr>
        <w:tabs>
          <w:tab w:val="left" w:pos="851"/>
        </w:tabs>
        <w:spacing w:before="200" w:line="240" w:lineRule="auto"/>
        <w:ind w:left="720" w:hanging="720"/>
        <w:rPr>
          <w:b/>
          <w:bCs/>
        </w:rPr>
      </w:pPr>
      <w:bookmarkStart w:id="189" w:name="_Toc174354985"/>
      <w:bookmarkStart w:id="190" w:name="_Toc181183621"/>
      <w:bookmarkStart w:id="191" w:name="_Toc189733775"/>
      <w:bookmarkStart w:id="192" w:name="_Toc189734396"/>
      <w:bookmarkStart w:id="193" w:name="_Toc211609341"/>
      <w:r w:rsidRPr="00D01AD1">
        <w:t>W</w:t>
      </w:r>
      <w:r w:rsidR="00D95853" w:rsidRPr="00D01AD1">
        <w:t>ith clients and other stakeholders</w:t>
      </w:r>
      <w:bookmarkEnd w:id="189"/>
      <w:bookmarkEnd w:id="190"/>
      <w:bookmarkEnd w:id="191"/>
      <w:bookmarkEnd w:id="192"/>
      <w:bookmarkEnd w:id="193"/>
    </w:p>
    <w:p w14:paraId="2C4DC498" w14:textId="77777777" w:rsidR="006A7FA3" w:rsidRDefault="00D95853" w:rsidP="00D95853">
      <w:r w:rsidRPr="00D01AD1">
        <w:t>FIC is committed to improving the lives of clients by</w:t>
      </w:r>
      <w:r w:rsidR="008372C2" w:rsidRPr="00D01AD1">
        <w:t xml:space="preserve"> supporting them in</w:t>
      </w:r>
      <w:r w:rsidRPr="00D01AD1">
        <w:t xml:space="preserve"> innovative, proactive and forward</w:t>
      </w:r>
      <w:r w:rsidR="008372C2" w:rsidRPr="00D01AD1">
        <w:t>-</w:t>
      </w:r>
      <w:r w:rsidRPr="00D01AD1">
        <w:t>thinking way</w:t>
      </w:r>
      <w:r w:rsidR="008372C2" w:rsidRPr="00D01AD1">
        <w:t>s</w:t>
      </w:r>
      <w:r w:rsidRPr="00D01AD1">
        <w:t xml:space="preserve">. A key </w:t>
      </w:r>
      <w:r w:rsidR="001B7D0D" w:rsidRPr="00D01AD1">
        <w:t xml:space="preserve">part </w:t>
      </w:r>
      <w:r w:rsidRPr="00D01AD1">
        <w:t xml:space="preserve">of this commitment is to ensure that clients and all other interested parties are provided with </w:t>
      </w:r>
      <w:r w:rsidR="005568B9" w:rsidRPr="00D01AD1">
        <w:t xml:space="preserve">all the </w:t>
      </w:r>
      <w:r w:rsidRPr="00D01AD1">
        <w:t xml:space="preserve">information </w:t>
      </w:r>
      <w:r w:rsidR="005568B9" w:rsidRPr="00D01AD1">
        <w:t>they want and need</w:t>
      </w:r>
      <w:r w:rsidRPr="00D01AD1">
        <w:t xml:space="preserve"> about the services provided by FIC a</w:t>
      </w:r>
      <w:r w:rsidR="003B1A67" w:rsidRPr="00D01AD1">
        <w:t xml:space="preserve">nd </w:t>
      </w:r>
      <w:r w:rsidR="006A7FA3">
        <w:t xml:space="preserve">that they </w:t>
      </w:r>
      <w:r w:rsidR="003B1A67" w:rsidRPr="00D01AD1">
        <w:t>can easily</w:t>
      </w:r>
      <w:r w:rsidRPr="00D01AD1">
        <w:t xml:space="preserve"> communicate with FIC.</w:t>
      </w:r>
      <w:r w:rsidR="00EB0353">
        <w:t xml:space="preserve"> </w:t>
      </w:r>
    </w:p>
    <w:p w14:paraId="345721AB" w14:textId="0BBADBCC" w:rsidR="00D95853" w:rsidRPr="00D01AD1" w:rsidRDefault="5FDD23D9" w:rsidP="7FEC0C47">
      <w:r>
        <w:t xml:space="preserve">FIC’s </w:t>
      </w:r>
      <w:r w:rsidR="00D95853">
        <w:t xml:space="preserve">Communications and Engagement Lead is responsible for </w:t>
      </w:r>
      <w:r w:rsidR="00F63968">
        <w:t xml:space="preserve">the oversight of </w:t>
      </w:r>
      <w:r w:rsidR="00D95853">
        <w:t>all aspects of FIC’s communications</w:t>
      </w:r>
      <w:r w:rsidR="006A7FA3">
        <w:t xml:space="preserve">, including developing and maintaining </w:t>
      </w:r>
      <w:r w:rsidR="003B7FA0">
        <w:t xml:space="preserve">a communications plan for each major audience. </w:t>
      </w:r>
    </w:p>
    <w:p w14:paraId="0DB366DB" w14:textId="6E9976AE" w:rsidR="00D95853" w:rsidRPr="00D01AD1" w:rsidRDefault="00D95D52" w:rsidP="00D95853">
      <w:pPr>
        <w:pStyle w:val="Heading3"/>
        <w:keepLines/>
        <w:numPr>
          <w:ilvl w:val="2"/>
          <w:numId w:val="0"/>
        </w:numPr>
        <w:tabs>
          <w:tab w:val="left" w:pos="851"/>
        </w:tabs>
        <w:spacing w:before="200" w:line="240" w:lineRule="auto"/>
        <w:ind w:left="720" w:hanging="720"/>
        <w:rPr>
          <w:b/>
          <w:bCs/>
        </w:rPr>
      </w:pPr>
      <w:bookmarkStart w:id="194" w:name="_Toc174354986"/>
      <w:bookmarkStart w:id="195" w:name="_Toc181183622"/>
      <w:bookmarkStart w:id="196" w:name="_Toc189733776"/>
      <w:bookmarkStart w:id="197" w:name="_Toc189734397"/>
      <w:bookmarkStart w:id="198" w:name="_Toc211609342"/>
      <w:r w:rsidRPr="00D01AD1">
        <w:t>W</w:t>
      </w:r>
      <w:r w:rsidR="00D95853" w:rsidRPr="00D01AD1">
        <w:t>ithin FIC</w:t>
      </w:r>
      <w:bookmarkEnd w:id="194"/>
      <w:bookmarkEnd w:id="195"/>
      <w:bookmarkEnd w:id="196"/>
      <w:bookmarkEnd w:id="197"/>
      <w:bookmarkEnd w:id="198"/>
    </w:p>
    <w:p w14:paraId="367D88D8" w14:textId="32C8CAEC" w:rsidR="00D95853" w:rsidRPr="00D01AD1" w:rsidRDefault="00D95853" w:rsidP="00D95853">
      <w:r>
        <w:t xml:space="preserve">The </w:t>
      </w:r>
      <w:r w:rsidR="4D4D6490">
        <w:t>C</w:t>
      </w:r>
      <w:r w:rsidR="795773DE">
        <w:t>hief Executive Officer</w:t>
      </w:r>
      <w:r w:rsidR="4D4D6490">
        <w:t xml:space="preserve"> – Funds </w:t>
      </w:r>
      <w:r w:rsidR="006F57E6">
        <w:t>i</w:t>
      </w:r>
      <w:r w:rsidR="4D4D6490">
        <w:t>n Court</w:t>
      </w:r>
      <w:r>
        <w:t xml:space="preserve"> foster</w:t>
      </w:r>
      <w:r w:rsidR="00A20171">
        <w:t>s</w:t>
      </w:r>
      <w:r>
        <w:t xml:space="preserve"> open and honest communication throughout FIC to set and reinforce clear</w:t>
      </w:r>
      <w:r w:rsidR="00F63968">
        <w:t>ly</w:t>
      </w:r>
      <w:r>
        <w:t xml:space="preserve"> </w:t>
      </w:r>
      <w:r w:rsidR="00F63968">
        <w:t xml:space="preserve">the importance of </w:t>
      </w:r>
      <w:r>
        <w:t>ethical and professional behaviour</w:t>
      </w:r>
      <w:r w:rsidR="00F63968">
        <w:t xml:space="preserve"> by all FIC staff members</w:t>
      </w:r>
      <w:r>
        <w:t>.</w:t>
      </w:r>
    </w:p>
    <w:p w14:paraId="08F7A389" w14:textId="77777777" w:rsidR="00D95853" w:rsidRPr="00D01AD1" w:rsidRDefault="00D95853" w:rsidP="00533E37">
      <w:pPr>
        <w:spacing w:after="0"/>
      </w:pPr>
      <w:r w:rsidRPr="00D01AD1">
        <w:t>The key features of FIC's internal communication are:</w:t>
      </w:r>
    </w:p>
    <w:p w14:paraId="5B3E01A1" w14:textId="2A27C091" w:rsidR="005251B0" w:rsidRPr="00FD4BA3" w:rsidRDefault="00D95853" w:rsidP="009F745F">
      <w:pPr>
        <w:pStyle w:val="DotPoint1"/>
      </w:pPr>
      <w:r w:rsidRPr="00FD4BA3">
        <w:t xml:space="preserve">monthly meetings of the </w:t>
      </w:r>
      <w:r w:rsidR="00D568D6" w:rsidRPr="00FD4BA3">
        <w:t xml:space="preserve">Leadership </w:t>
      </w:r>
      <w:r w:rsidR="00EB5D3A" w:rsidRPr="00FD4BA3">
        <w:t>Team</w:t>
      </w:r>
      <w:r w:rsidR="005251B0" w:rsidRPr="00FD4BA3">
        <w:t xml:space="preserve"> </w:t>
      </w:r>
    </w:p>
    <w:p w14:paraId="5730429E" w14:textId="1A81F0F1" w:rsidR="005251B0" w:rsidRDefault="00D95853" w:rsidP="009F745F">
      <w:pPr>
        <w:pStyle w:val="DotPoint1"/>
      </w:pPr>
      <w:r w:rsidRPr="00FD4BA3">
        <w:t>monthly meetings of individual functional areas</w:t>
      </w:r>
    </w:p>
    <w:p w14:paraId="02324004" w14:textId="65EC6FCA" w:rsidR="00B110B4" w:rsidRPr="00FD4BA3" w:rsidRDefault="00B110B4" w:rsidP="009F745F">
      <w:pPr>
        <w:pStyle w:val="DotPoint1"/>
      </w:pPr>
      <w:r>
        <w:t xml:space="preserve">quarterly </w:t>
      </w:r>
      <w:r w:rsidR="00C42A56">
        <w:t>communications from the Leadership Team to all staff</w:t>
      </w:r>
    </w:p>
    <w:p w14:paraId="6F5E2E62" w14:textId="0EB36977" w:rsidR="004A4EA7" w:rsidRPr="00FD4BA3" w:rsidRDefault="00D95853" w:rsidP="009F745F">
      <w:pPr>
        <w:pStyle w:val="DotPoint1"/>
      </w:pPr>
      <w:r w:rsidRPr="00FD4BA3">
        <w:t xml:space="preserve">regular reminders regarding </w:t>
      </w:r>
      <w:r w:rsidR="00F63968" w:rsidRPr="00FD4BA3">
        <w:t xml:space="preserve">operational </w:t>
      </w:r>
      <w:r w:rsidRPr="00FD4BA3">
        <w:t>procedures and expected behaviour</w:t>
      </w:r>
    </w:p>
    <w:p w14:paraId="4A62250F" w14:textId="1D257EA1" w:rsidR="00D95853" w:rsidRPr="00FD4BA3" w:rsidRDefault="004A4EA7" w:rsidP="009F745F">
      <w:pPr>
        <w:pStyle w:val="DotPoint1"/>
      </w:pPr>
      <w:r w:rsidRPr="00FD4BA3">
        <w:t xml:space="preserve">encouragement for staff to </w:t>
      </w:r>
      <w:r w:rsidR="00D95853" w:rsidRPr="00FD4BA3">
        <w:t>provide feedback regarding policies and procedures</w:t>
      </w:r>
    </w:p>
    <w:p w14:paraId="209F25B1" w14:textId="764C04E7" w:rsidR="004A4EA7" w:rsidRPr="00FD4BA3" w:rsidRDefault="004A4EA7" w:rsidP="009F745F">
      <w:pPr>
        <w:pStyle w:val="DotPoint1"/>
      </w:pPr>
      <w:r w:rsidRPr="00FD4BA3">
        <w:t xml:space="preserve">direct contact </w:t>
      </w:r>
      <w:r w:rsidR="00A479C9" w:rsidRPr="00FD4BA3">
        <w:t>between the Senior Master and staff via personal interactions and email.</w:t>
      </w:r>
    </w:p>
    <w:p w14:paraId="6ADAC094" w14:textId="3A909535" w:rsidR="00D95853" w:rsidRPr="00D01AD1" w:rsidRDefault="00D95853" w:rsidP="00D95853">
      <w:pPr>
        <w:pStyle w:val="Heading2"/>
        <w:keepLines/>
        <w:numPr>
          <w:ilvl w:val="1"/>
          <w:numId w:val="0"/>
        </w:numPr>
        <w:tabs>
          <w:tab w:val="left" w:pos="680"/>
        </w:tabs>
        <w:spacing w:before="200" w:line="240" w:lineRule="auto"/>
        <w:ind w:left="576" w:hanging="576"/>
        <w:rPr>
          <w:b w:val="0"/>
          <w:bCs w:val="0"/>
        </w:rPr>
      </w:pPr>
      <w:bookmarkStart w:id="199" w:name="_Toc370202810"/>
      <w:bookmarkStart w:id="200" w:name="_Parens_Patriae"/>
      <w:bookmarkStart w:id="201" w:name="_Rule_79_09___Interest"/>
      <w:bookmarkStart w:id="202" w:name="_Toc343679066"/>
      <w:bookmarkStart w:id="203" w:name="_Toc343679308"/>
      <w:bookmarkStart w:id="204" w:name="_Toc343681165"/>
      <w:bookmarkStart w:id="205" w:name="_Toc344366159"/>
      <w:bookmarkStart w:id="206" w:name="_Toc344366269"/>
      <w:bookmarkStart w:id="207" w:name="_Toc19088365"/>
      <w:bookmarkStart w:id="208" w:name="_Toc174354987"/>
      <w:bookmarkStart w:id="209" w:name="_Toc181183623"/>
      <w:bookmarkStart w:id="210" w:name="_Toc189733777"/>
      <w:bookmarkStart w:id="211" w:name="_Toc189734398"/>
      <w:bookmarkStart w:id="212" w:name="_Toc211609343"/>
      <w:bookmarkEnd w:id="199"/>
      <w:bookmarkEnd w:id="200"/>
      <w:bookmarkEnd w:id="201"/>
      <w:r w:rsidRPr="00D01AD1">
        <w:lastRenderedPageBreak/>
        <w:t>Integrity</w:t>
      </w:r>
      <w:bookmarkEnd w:id="202"/>
      <w:bookmarkEnd w:id="203"/>
      <w:bookmarkEnd w:id="204"/>
      <w:bookmarkEnd w:id="205"/>
      <w:bookmarkEnd w:id="206"/>
      <w:bookmarkEnd w:id="207"/>
      <w:bookmarkEnd w:id="208"/>
      <w:bookmarkEnd w:id="209"/>
      <w:bookmarkEnd w:id="210"/>
      <w:bookmarkEnd w:id="211"/>
      <w:bookmarkEnd w:id="212"/>
    </w:p>
    <w:p w14:paraId="651AD76A" w14:textId="72784029" w:rsidR="00D95853" w:rsidRPr="00D01AD1" w:rsidRDefault="00D95853" w:rsidP="00D95853">
      <w:pPr>
        <w:pStyle w:val="Heading3"/>
        <w:keepLines/>
        <w:numPr>
          <w:ilvl w:val="2"/>
          <w:numId w:val="0"/>
        </w:numPr>
        <w:tabs>
          <w:tab w:val="left" w:pos="851"/>
        </w:tabs>
        <w:spacing w:before="200" w:line="240" w:lineRule="auto"/>
        <w:ind w:left="720" w:hanging="720"/>
        <w:rPr>
          <w:b/>
          <w:bCs/>
        </w:rPr>
      </w:pPr>
      <w:bookmarkStart w:id="213" w:name="_Toc174354988"/>
      <w:bookmarkStart w:id="214" w:name="_Toc181183624"/>
      <w:bookmarkStart w:id="215" w:name="_Toc189733778"/>
      <w:bookmarkStart w:id="216" w:name="_Toc189734399"/>
      <w:bookmarkStart w:id="217" w:name="_Toc211609344"/>
      <w:r w:rsidRPr="00D01AD1">
        <w:t>Code of Conduct</w:t>
      </w:r>
      <w:bookmarkEnd w:id="213"/>
      <w:bookmarkEnd w:id="214"/>
      <w:bookmarkEnd w:id="215"/>
      <w:bookmarkEnd w:id="216"/>
      <w:bookmarkEnd w:id="217"/>
    </w:p>
    <w:p w14:paraId="51C6DBD7" w14:textId="61E1F6F8" w:rsidR="00D95853" w:rsidRPr="00D01AD1" w:rsidRDefault="00D95853" w:rsidP="00FC0377">
      <w:r w:rsidRPr="00D01AD1">
        <w:t xml:space="preserve">The </w:t>
      </w:r>
      <w:hyperlink r:id="rId37" w:history="1">
        <w:r w:rsidR="00C465B7" w:rsidRPr="00C3006B">
          <w:rPr>
            <w:rStyle w:val="Hyperlink"/>
          </w:rPr>
          <w:t>Victoria Public Service</w:t>
        </w:r>
        <w:r w:rsidRPr="00C3006B">
          <w:rPr>
            <w:rStyle w:val="Hyperlink"/>
          </w:rPr>
          <w:t xml:space="preserve"> Code of Conduct</w:t>
        </w:r>
      </w:hyperlink>
      <w:r w:rsidRPr="00D01AD1">
        <w:t xml:space="preserve"> (the Code) implements and manages an effective ethical culture. The Code </w:t>
      </w:r>
      <w:r w:rsidR="005677E6" w:rsidRPr="00D01AD1">
        <w:rPr>
          <w:rStyle w:val="Hyperlink"/>
          <w:color w:val="auto"/>
          <w:u w:val="none"/>
        </w:rPr>
        <w:t>supports FIC’s values, culture and conduct</w:t>
      </w:r>
      <w:r w:rsidR="00216982">
        <w:rPr>
          <w:rStyle w:val="Hyperlink"/>
          <w:color w:val="auto"/>
          <w:u w:val="none"/>
        </w:rPr>
        <w:t>.</w:t>
      </w:r>
    </w:p>
    <w:p w14:paraId="54ECBB3E" w14:textId="1ADE6454" w:rsidR="00D95853" w:rsidRPr="00D01AD1" w:rsidRDefault="00D95853" w:rsidP="00D95853">
      <w:pPr>
        <w:rPr>
          <w:szCs w:val="20"/>
        </w:rPr>
      </w:pPr>
      <w:r w:rsidRPr="00D01AD1">
        <w:rPr>
          <w:szCs w:val="20"/>
        </w:rPr>
        <w:t xml:space="preserve">The Code applies to all FIC </w:t>
      </w:r>
      <w:r w:rsidR="00F1686A">
        <w:rPr>
          <w:szCs w:val="20"/>
        </w:rPr>
        <w:t>staff</w:t>
      </w:r>
      <w:r w:rsidRPr="00D01AD1">
        <w:rPr>
          <w:szCs w:val="20"/>
        </w:rPr>
        <w:t>. Others associated with FIC in a consulting, or similar, capacity are also expected to behave in a manner consistent with the principles set out in the Code.</w:t>
      </w:r>
    </w:p>
    <w:p w14:paraId="18D82832" w14:textId="18866C80" w:rsidR="00D95853" w:rsidRPr="00D01AD1" w:rsidRDefault="00DC6E85" w:rsidP="00D95853">
      <w:r w:rsidRPr="00D01AD1">
        <w:t xml:space="preserve">FIC requires all </w:t>
      </w:r>
      <w:r w:rsidR="00F1686A">
        <w:t>staff to</w:t>
      </w:r>
      <w:r w:rsidR="00F1686A" w:rsidRPr="00D01AD1">
        <w:t xml:space="preserve"> </w:t>
      </w:r>
      <w:r w:rsidR="00D95853" w:rsidRPr="00D01AD1">
        <w:t xml:space="preserve">attend regular information sessions </w:t>
      </w:r>
      <w:r w:rsidR="004231B0">
        <w:t xml:space="preserve">and training </w:t>
      </w:r>
      <w:r w:rsidR="00D95853" w:rsidRPr="00D01AD1">
        <w:t xml:space="preserve">on the key aspects of the Code. </w:t>
      </w:r>
      <w:r w:rsidR="00C37D30" w:rsidRPr="00D01AD1">
        <w:t>The Leadership Team</w:t>
      </w:r>
      <w:r w:rsidR="00D95853" w:rsidRPr="00D01AD1">
        <w:t xml:space="preserve"> </w:t>
      </w:r>
      <w:r w:rsidR="00C37D30" w:rsidRPr="00D01AD1">
        <w:t>is</w:t>
      </w:r>
      <w:r w:rsidR="00D95853" w:rsidRPr="00D01AD1">
        <w:t xml:space="preserve"> responsible for implementing, managing and monitoring adherence to the Code. </w:t>
      </w:r>
    </w:p>
    <w:p w14:paraId="61A1677F" w14:textId="48EDE9C5" w:rsidR="00D95853" w:rsidRPr="00D01AD1" w:rsidRDefault="00D95853" w:rsidP="00D95853">
      <w:pPr>
        <w:pStyle w:val="Heading3"/>
        <w:keepLines/>
        <w:numPr>
          <w:ilvl w:val="2"/>
          <w:numId w:val="0"/>
        </w:numPr>
        <w:tabs>
          <w:tab w:val="left" w:pos="851"/>
        </w:tabs>
        <w:spacing w:before="200" w:line="240" w:lineRule="auto"/>
        <w:ind w:left="720" w:hanging="720"/>
        <w:rPr>
          <w:b/>
          <w:bCs/>
        </w:rPr>
      </w:pPr>
      <w:bookmarkStart w:id="218" w:name="_Toc174354989"/>
      <w:bookmarkStart w:id="219" w:name="_Toc181183625"/>
      <w:bookmarkStart w:id="220" w:name="_Toc189733779"/>
      <w:bookmarkStart w:id="221" w:name="_Toc189734400"/>
      <w:bookmarkStart w:id="222" w:name="_Toc211609345"/>
      <w:r w:rsidRPr="00D01AD1">
        <w:t>Conflict</w:t>
      </w:r>
      <w:r w:rsidR="00616476">
        <w:t>s</w:t>
      </w:r>
      <w:r w:rsidRPr="00D01AD1">
        <w:t xml:space="preserve"> of interest</w:t>
      </w:r>
      <w:bookmarkEnd w:id="218"/>
      <w:bookmarkEnd w:id="219"/>
      <w:bookmarkEnd w:id="220"/>
      <w:bookmarkEnd w:id="221"/>
      <w:bookmarkEnd w:id="222"/>
    </w:p>
    <w:p w14:paraId="080C5CCA" w14:textId="4680D432" w:rsidR="00D95853" w:rsidRPr="00D01AD1" w:rsidRDefault="00A72ACB" w:rsidP="7FEC0C47">
      <w:pPr>
        <w:rPr>
          <w:b/>
          <w:bCs/>
          <w:sz w:val="24"/>
          <w:szCs w:val="24"/>
        </w:rPr>
      </w:pPr>
      <w:r>
        <w:t>Under</w:t>
      </w:r>
      <w:r w:rsidR="00D95853">
        <w:t xml:space="preserve"> FIC’s Conflicts of Interest Policy, </w:t>
      </w:r>
      <w:r w:rsidR="00F1686A">
        <w:t>staff</w:t>
      </w:r>
      <w:r w:rsidR="101AA0A1">
        <w:t xml:space="preserve"> </w:t>
      </w:r>
      <w:r w:rsidR="00D95853">
        <w:t xml:space="preserve">must immediately </w:t>
      </w:r>
      <w:r w:rsidR="00AB7922">
        <w:t xml:space="preserve">disclose </w:t>
      </w:r>
      <w:r w:rsidR="00D95853">
        <w:t>to their supervisor</w:t>
      </w:r>
      <w:r w:rsidR="00B04571">
        <w:t xml:space="preserve"> </w:t>
      </w:r>
      <w:r w:rsidR="00D95853">
        <w:t xml:space="preserve">any matter that could directly or indirectly compromise the performance of their duties, or conflict with FIC's interests. </w:t>
      </w:r>
      <w:r w:rsidR="48A5B646">
        <w:t xml:space="preserve"> </w:t>
      </w:r>
      <w:r w:rsidR="00C37D30">
        <w:t>The Leadership Team</w:t>
      </w:r>
      <w:r w:rsidR="00B04571">
        <w:t xml:space="preserve"> must </w:t>
      </w:r>
      <w:r w:rsidR="00AB7922">
        <w:t xml:space="preserve">disclose this information </w:t>
      </w:r>
      <w:r w:rsidR="00B04571">
        <w:t>to the Senior Master</w:t>
      </w:r>
      <w:r w:rsidR="00AB7922">
        <w:t>.</w:t>
      </w:r>
      <w:r w:rsidR="4FFB1319">
        <w:t xml:space="preserve"> Members of all FIC specialist advisory committees must also immediately disclose any matters to the Senior Master. </w:t>
      </w:r>
    </w:p>
    <w:p w14:paraId="5D506934" w14:textId="77777777" w:rsidR="00D95853" w:rsidRPr="00D01AD1" w:rsidRDefault="00D95853" w:rsidP="00D95853">
      <w:pPr>
        <w:pStyle w:val="Heading3"/>
        <w:keepLines/>
        <w:numPr>
          <w:ilvl w:val="2"/>
          <w:numId w:val="0"/>
        </w:numPr>
        <w:tabs>
          <w:tab w:val="left" w:pos="851"/>
        </w:tabs>
        <w:spacing w:before="200" w:line="240" w:lineRule="auto"/>
        <w:ind w:left="720" w:hanging="720"/>
        <w:rPr>
          <w:b/>
          <w:bCs/>
        </w:rPr>
      </w:pPr>
      <w:bookmarkStart w:id="223" w:name="_Toc174354990"/>
      <w:bookmarkStart w:id="224" w:name="_Toc181183626"/>
      <w:bookmarkStart w:id="225" w:name="_Toc189733780"/>
      <w:bookmarkStart w:id="226" w:name="_Toc189734401"/>
      <w:bookmarkStart w:id="227" w:name="_Toc211609346"/>
      <w:r w:rsidRPr="00D01AD1">
        <w:t>Financial Code of Conduct</w:t>
      </w:r>
      <w:bookmarkEnd w:id="223"/>
      <w:bookmarkEnd w:id="224"/>
      <w:bookmarkEnd w:id="225"/>
      <w:bookmarkEnd w:id="226"/>
      <w:bookmarkEnd w:id="227"/>
    </w:p>
    <w:p w14:paraId="70E0D617" w14:textId="57596A2A" w:rsidR="00D95853" w:rsidRPr="00FD4BA3" w:rsidRDefault="00F1686A" w:rsidP="00D95853">
      <w:r>
        <w:t>Staff</w:t>
      </w:r>
      <w:r w:rsidRPr="00D01AD1">
        <w:t xml:space="preserve"> </w:t>
      </w:r>
      <w:r w:rsidR="00D95853" w:rsidRPr="00D01AD1">
        <w:t>are expected to</w:t>
      </w:r>
      <w:r w:rsidR="006D2EAC" w:rsidRPr="00D01AD1">
        <w:t xml:space="preserve"> always</w:t>
      </w:r>
      <w:r w:rsidR="00D95853" w:rsidRPr="00D01AD1">
        <w:t xml:space="preserve"> act in the best interests of FIC and conduct all dealings with integrity and fairness.</w:t>
      </w:r>
    </w:p>
    <w:p w14:paraId="28293FBC" w14:textId="1C4AAB98" w:rsidR="00D95853" w:rsidRPr="00FD4BA3" w:rsidRDefault="00D95853" w:rsidP="00D95853">
      <w:r w:rsidRPr="00D01AD1">
        <w:t xml:space="preserve">The FIC Financial Code of Conduct sets the standards of conduct expected from all </w:t>
      </w:r>
      <w:r w:rsidR="00F1686A">
        <w:t>staff</w:t>
      </w:r>
      <w:r w:rsidRPr="00D01AD1">
        <w:t>.</w:t>
      </w:r>
      <w:r w:rsidR="00404DDD" w:rsidRPr="00D01AD1">
        <w:t xml:space="preserve"> </w:t>
      </w:r>
      <w:r w:rsidRPr="00D01AD1">
        <w:t xml:space="preserve">FIC procedures are consistent with the requirements of the </w:t>
      </w:r>
      <w:hyperlink r:id="rId38" w:history="1">
        <w:r w:rsidRPr="00D01AD1">
          <w:rPr>
            <w:i/>
            <w:iCs/>
            <w:color w:val="0000EE"/>
            <w:u w:val="single"/>
          </w:rPr>
          <w:t xml:space="preserve">Public Interest Disclosures Act 2012 </w:t>
        </w:r>
        <w:r w:rsidRPr="00D01AD1">
          <w:rPr>
            <w:color w:val="0000EE"/>
            <w:u w:val="single"/>
          </w:rPr>
          <w:t>(Vic)</w:t>
        </w:r>
      </w:hyperlink>
      <w:r w:rsidRPr="00D01AD1">
        <w:rPr>
          <w:rFonts w:ascii="GillSans-LightItalic" w:hAnsi="GillSans-LightItalic" w:cs="GillSans-LightItalic"/>
        </w:rPr>
        <w:t>.</w:t>
      </w:r>
    </w:p>
    <w:p w14:paraId="517ED5A7" w14:textId="336B1B6D" w:rsidR="00D95853" w:rsidRPr="00D01AD1" w:rsidRDefault="5F44B4BF" w:rsidP="00D95853">
      <w:r w:rsidRPr="00CA7989">
        <w:t>FIC</w:t>
      </w:r>
      <w:r w:rsidR="00D95853" w:rsidRPr="00CA7989">
        <w:t xml:space="preserve"> acknowledges </w:t>
      </w:r>
      <w:r w:rsidR="00F63968" w:rsidRPr="00CA7989">
        <w:t xml:space="preserve">the critical importance of </w:t>
      </w:r>
      <w:r w:rsidR="005014A4" w:rsidRPr="00CA7989">
        <w:t>being accountable</w:t>
      </w:r>
      <w:r w:rsidR="00D95853" w:rsidRPr="00CA7989">
        <w:t xml:space="preserve"> for the </w:t>
      </w:r>
      <w:r w:rsidR="004C3E93" w:rsidRPr="00CA7989">
        <w:t xml:space="preserve">proper </w:t>
      </w:r>
      <w:r w:rsidR="00D95853" w:rsidRPr="00CA7989">
        <w:t xml:space="preserve">administration of funds held on behalf of clients. The </w:t>
      </w:r>
      <w:r w:rsidR="08DCDCB9" w:rsidRPr="00CA7989">
        <w:t>C</w:t>
      </w:r>
      <w:r w:rsidR="3147AC20" w:rsidRPr="00CA7989">
        <w:t>hief Executive Officer</w:t>
      </w:r>
      <w:r w:rsidR="08DCDCB9" w:rsidRPr="00CA7989">
        <w:t xml:space="preserve"> - Funds In Court</w:t>
      </w:r>
      <w:r w:rsidR="00D95853">
        <w:t xml:space="preserve"> emphasises the importance placed upon propriety, financial control and honest administration. FIC arrangements for the prevention and detection of fraud and corruption are kept under constant review, and suspected irregularities are </w:t>
      </w:r>
      <w:r w:rsidR="004C3E93">
        <w:t xml:space="preserve">promptly </w:t>
      </w:r>
      <w:r w:rsidR="00D95853">
        <w:t>investigated.</w:t>
      </w:r>
    </w:p>
    <w:p w14:paraId="09D75704" w14:textId="77777777" w:rsidR="00D95853" w:rsidRPr="00D01AD1" w:rsidRDefault="00D95853" w:rsidP="00D95853">
      <w:pPr>
        <w:pStyle w:val="Heading3"/>
        <w:keepLines/>
        <w:numPr>
          <w:ilvl w:val="2"/>
          <w:numId w:val="0"/>
        </w:numPr>
        <w:tabs>
          <w:tab w:val="left" w:pos="851"/>
        </w:tabs>
        <w:spacing w:before="200" w:line="240" w:lineRule="auto"/>
        <w:ind w:left="720" w:hanging="720"/>
        <w:rPr>
          <w:b/>
          <w:bCs/>
        </w:rPr>
      </w:pPr>
      <w:bookmarkStart w:id="228" w:name="_Toc174354991"/>
      <w:bookmarkStart w:id="229" w:name="_Toc181183627"/>
      <w:bookmarkStart w:id="230" w:name="_Toc189733781"/>
      <w:bookmarkStart w:id="231" w:name="_Toc189734402"/>
      <w:bookmarkStart w:id="232" w:name="_Toc211609347"/>
      <w:r w:rsidRPr="00D01AD1">
        <w:t>Fraud and Corruption Control Plan</w:t>
      </w:r>
      <w:bookmarkEnd w:id="228"/>
      <w:bookmarkEnd w:id="229"/>
      <w:bookmarkEnd w:id="230"/>
      <w:bookmarkEnd w:id="231"/>
      <w:bookmarkEnd w:id="232"/>
    </w:p>
    <w:p w14:paraId="2531E4C9" w14:textId="2F080329" w:rsidR="00D95853" w:rsidRPr="00FD4BA3" w:rsidRDefault="00D95853" w:rsidP="00D95853">
      <w:pPr>
        <w:rPr>
          <w:sz w:val="26"/>
          <w:szCs w:val="26"/>
        </w:rPr>
      </w:pPr>
      <w:r w:rsidRPr="00FD4BA3">
        <w:t xml:space="preserve">Fraud and corruption prevention is an integral </w:t>
      </w:r>
      <w:r w:rsidR="00AD593B" w:rsidRPr="00FD4BA3">
        <w:t xml:space="preserve">part </w:t>
      </w:r>
      <w:r w:rsidRPr="00FD4BA3">
        <w:t>of effective corporate governance</w:t>
      </w:r>
      <w:r w:rsidR="00B052C4" w:rsidRPr="00FD4BA3">
        <w:t>. This prevention</w:t>
      </w:r>
      <w:r w:rsidRPr="00FD4BA3">
        <w:t xml:space="preserve"> build</w:t>
      </w:r>
      <w:r w:rsidR="00B052C4" w:rsidRPr="00FD4BA3">
        <w:t xml:space="preserve">s </w:t>
      </w:r>
      <w:r w:rsidRPr="00FD4BA3">
        <w:t xml:space="preserve">on </w:t>
      </w:r>
      <w:r w:rsidR="00B052C4" w:rsidRPr="00FD4BA3">
        <w:t xml:space="preserve">FIC’s </w:t>
      </w:r>
      <w:r w:rsidRPr="00FD4BA3">
        <w:t xml:space="preserve">requirement for transparent and accountable </w:t>
      </w:r>
      <w:r w:rsidR="005014A4" w:rsidRPr="00FD4BA3">
        <w:t>processes and</w:t>
      </w:r>
      <w:r w:rsidR="00B052C4" w:rsidRPr="00FD4BA3">
        <w:t xml:space="preserve"> is </w:t>
      </w:r>
      <w:r w:rsidRPr="00FD4BA3">
        <w:t>consistent with sound business practices and</w:t>
      </w:r>
      <w:r w:rsidRPr="00D01AD1">
        <w:t xml:space="preserve"> organisational</w:t>
      </w:r>
      <w:r w:rsidRPr="00FD4BA3">
        <w:t xml:space="preserve"> standards of compliance. Embedding these requirements into </w:t>
      </w:r>
      <w:r w:rsidR="003C0FA6" w:rsidRPr="00FD4BA3">
        <w:t xml:space="preserve">FIC’s </w:t>
      </w:r>
      <w:r w:rsidR="00122219" w:rsidRPr="00FD4BA3">
        <w:t>regular</w:t>
      </w:r>
      <w:r w:rsidRPr="00FD4BA3">
        <w:t xml:space="preserve"> operations reduces the </w:t>
      </w:r>
      <w:r w:rsidR="00122219" w:rsidRPr="00FD4BA3">
        <w:t xml:space="preserve">chances </w:t>
      </w:r>
      <w:r w:rsidRPr="00FD4BA3">
        <w:t xml:space="preserve">of financial loss or damage to its reputation </w:t>
      </w:r>
      <w:r w:rsidR="00BA4E52" w:rsidRPr="00FD4BA3">
        <w:t>due to</w:t>
      </w:r>
      <w:r w:rsidRPr="00FD4BA3">
        <w:t xml:space="preserve"> misconduct by </w:t>
      </w:r>
      <w:r w:rsidR="007360D2">
        <w:t>staff</w:t>
      </w:r>
      <w:r w:rsidR="007360D2" w:rsidRPr="00FD4BA3">
        <w:t xml:space="preserve"> </w:t>
      </w:r>
      <w:r w:rsidRPr="00FD4BA3">
        <w:t>and</w:t>
      </w:r>
      <w:r w:rsidR="004C3E93" w:rsidRPr="00FD4BA3">
        <w:t>/or</w:t>
      </w:r>
      <w:r w:rsidRPr="00FD4BA3">
        <w:t xml:space="preserve"> others.</w:t>
      </w:r>
    </w:p>
    <w:p w14:paraId="0622AC91" w14:textId="52D811EC" w:rsidR="00D95853" w:rsidRPr="00FD4BA3" w:rsidRDefault="00D95853" w:rsidP="00D95853">
      <w:r w:rsidRPr="00FD4BA3">
        <w:t>FIC is committed to the highest standards of legal, ethical and moral</w:t>
      </w:r>
      <w:r w:rsidRPr="00D01AD1">
        <w:t xml:space="preserve"> behaviour</w:t>
      </w:r>
      <w:r w:rsidRPr="00FD4BA3">
        <w:t xml:space="preserve"> and to maintain</w:t>
      </w:r>
      <w:r w:rsidR="0063692A" w:rsidRPr="00FD4BA3">
        <w:t>ing</w:t>
      </w:r>
      <w:r w:rsidRPr="00FD4BA3">
        <w:t xml:space="preserve"> an </w:t>
      </w:r>
      <w:r w:rsidRPr="00D01AD1">
        <w:t>organisational</w:t>
      </w:r>
      <w:r w:rsidRPr="00FD4BA3">
        <w:t xml:space="preserve"> culture that ensure</w:t>
      </w:r>
      <w:r w:rsidR="00DC0DE2">
        <w:t>s</w:t>
      </w:r>
      <w:r w:rsidRPr="00FD4BA3">
        <w:t xml:space="preserve"> effective fraud and corruption prevention is a vital element in all core responsibilities. All </w:t>
      </w:r>
      <w:r w:rsidR="007360D2">
        <w:t>staff</w:t>
      </w:r>
      <w:r w:rsidR="007360D2" w:rsidRPr="00FD4BA3">
        <w:t xml:space="preserve"> </w:t>
      </w:r>
      <w:r w:rsidRPr="00FD4BA3">
        <w:t xml:space="preserve">are expected to share this commitment that will </w:t>
      </w:r>
      <w:r w:rsidR="00BB45B1" w:rsidRPr="00FD4BA3">
        <w:t>help</w:t>
      </w:r>
      <w:r w:rsidRPr="00FD4BA3">
        <w:t xml:space="preserve"> detect and prevent fraud and related issues. </w:t>
      </w:r>
      <w:r w:rsidR="007360D2">
        <w:rPr>
          <w:spacing w:val="-4"/>
        </w:rPr>
        <w:t>Staff</w:t>
      </w:r>
      <w:r w:rsidR="007360D2" w:rsidRPr="00D01AD1">
        <w:rPr>
          <w:spacing w:val="-4"/>
        </w:rPr>
        <w:t xml:space="preserve"> </w:t>
      </w:r>
      <w:r w:rsidRPr="00D01AD1">
        <w:rPr>
          <w:spacing w:val="-4"/>
        </w:rPr>
        <w:t>are also required to report any conduct which they suspect may be corrupt or fraudulent.</w:t>
      </w:r>
    </w:p>
    <w:p w14:paraId="5893798E" w14:textId="14D1C39A" w:rsidR="00A56740" w:rsidRPr="00D01AD1" w:rsidRDefault="00D95853" w:rsidP="00A56740">
      <w:r w:rsidRPr="00FD4BA3">
        <w:t xml:space="preserve">The </w:t>
      </w:r>
      <w:r w:rsidR="00BD1039" w:rsidRPr="00D01AD1">
        <w:t xml:space="preserve">Leadership </w:t>
      </w:r>
      <w:r w:rsidR="00EB5D3A" w:rsidRPr="00D01AD1">
        <w:t>Team</w:t>
      </w:r>
      <w:r w:rsidRPr="00FD4BA3">
        <w:t xml:space="preserve"> is responsible for the implementation of FIC’s Fraud and Corruption Control Policy through an appropriate fraud and corruption control plan and effective internal control structure</w:t>
      </w:r>
      <w:r w:rsidR="004C3E93" w:rsidRPr="00FD4BA3">
        <w:t>s with a strong focus on training</w:t>
      </w:r>
      <w:r w:rsidRPr="00FD4BA3">
        <w:t>.</w:t>
      </w:r>
      <w:r w:rsidR="00A56740" w:rsidRPr="00FD4BA3">
        <w:t xml:space="preserve"> </w:t>
      </w:r>
      <w:bookmarkStart w:id="233" w:name="_Toc174354992"/>
      <w:bookmarkStart w:id="234" w:name="_Toc181183628"/>
    </w:p>
    <w:p w14:paraId="53FD8ABB" w14:textId="5C91987A" w:rsidR="00D95853" w:rsidRPr="00D01AD1" w:rsidRDefault="00D95853" w:rsidP="005251B0">
      <w:pPr>
        <w:pStyle w:val="Heading3"/>
        <w:rPr>
          <w:b/>
          <w:bCs/>
        </w:rPr>
      </w:pPr>
      <w:bookmarkStart w:id="235" w:name="_Toc189733782"/>
      <w:bookmarkStart w:id="236" w:name="_Toc189734403"/>
      <w:bookmarkStart w:id="237" w:name="_Toc211609348"/>
      <w:r w:rsidRPr="00D01AD1">
        <w:t>Staff Ethical and Fraud Awareness Training</w:t>
      </w:r>
      <w:bookmarkEnd w:id="233"/>
      <w:bookmarkEnd w:id="234"/>
      <w:bookmarkEnd w:id="235"/>
      <w:bookmarkEnd w:id="236"/>
      <w:bookmarkEnd w:id="237"/>
    </w:p>
    <w:p w14:paraId="742884C4" w14:textId="2AF84F67" w:rsidR="00FA1FED" w:rsidRPr="00D01AD1" w:rsidRDefault="00FA1FED" w:rsidP="00533E37">
      <w:pPr>
        <w:spacing w:after="0"/>
      </w:pPr>
      <w:r w:rsidRPr="00D01AD1">
        <w:t>Staff are provided with ethical and fraud awareness training every two years. This training covers the FIC Risk Profile and Management Plan and explores the links between the:</w:t>
      </w:r>
    </w:p>
    <w:p w14:paraId="517A59B3" w14:textId="5308DD95" w:rsidR="00FA1FED" w:rsidRPr="00FD4BA3" w:rsidRDefault="00C465B7" w:rsidP="009F745F">
      <w:pPr>
        <w:pStyle w:val="DotPoint1"/>
      </w:pPr>
      <w:r>
        <w:t>Victoria Public Service</w:t>
      </w:r>
      <w:r w:rsidR="00FA1FED" w:rsidRPr="00FD4BA3">
        <w:t xml:space="preserve"> Code of Conduct</w:t>
      </w:r>
    </w:p>
    <w:p w14:paraId="5DD003AA" w14:textId="77777777" w:rsidR="00FA1FED" w:rsidRPr="00FD4BA3" w:rsidRDefault="00FA1FED" w:rsidP="009F745F">
      <w:pPr>
        <w:pStyle w:val="DotPoint1"/>
      </w:pPr>
      <w:r w:rsidRPr="00FD4BA3">
        <w:t xml:space="preserve">FIC Financial Code of Conduct </w:t>
      </w:r>
    </w:p>
    <w:p w14:paraId="6A6616E4" w14:textId="61FC3B5E" w:rsidR="00FA1FED" w:rsidRPr="00FD4BA3" w:rsidRDefault="00FA1FED" w:rsidP="009F745F">
      <w:pPr>
        <w:pStyle w:val="DotPoint1"/>
      </w:pPr>
      <w:r w:rsidRPr="00FD4BA3">
        <w:t>FIC Fraud and Corruption Control Plan.</w:t>
      </w:r>
    </w:p>
    <w:p w14:paraId="23E53A03" w14:textId="77777777" w:rsidR="00D95853" w:rsidRPr="00D01AD1" w:rsidRDefault="00D95853" w:rsidP="00D95853">
      <w:pPr>
        <w:pStyle w:val="Heading3"/>
        <w:keepLines/>
        <w:numPr>
          <w:ilvl w:val="2"/>
          <w:numId w:val="0"/>
        </w:numPr>
        <w:tabs>
          <w:tab w:val="left" w:pos="851"/>
        </w:tabs>
        <w:spacing w:before="200" w:line="240" w:lineRule="auto"/>
        <w:ind w:left="720" w:hanging="720"/>
        <w:rPr>
          <w:b/>
          <w:bCs/>
        </w:rPr>
      </w:pPr>
      <w:bookmarkStart w:id="238" w:name="_Toc174354993"/>
      <w:bookmarkStart w:id="239" w:name="_Toc181183629"/>
      <w:bookmarkStart w:id="240" w:name="_Toc189733783"/>
      <w:bookmarkStart w:id="241" w:name="_Toc189734404"/>
      <w:bookmarkStart w:id="242" w:name="_Toc211609349"/>
      <w:r w:rsidRPr="00D01AD1">
        <w:lastRenderedPageBreak/>
        <w:t>Privacy</w:t>
      </w:r>
      <w:bookmarkEnd w:id="238"/>
      <w:bookmarkEnd w:id="239"/>
      <w:bookmarkEnd w:id="240"/>
      <w:bookmarkEnd w:id="241"/>
      <w:bookmarkEnd w:id="242"/>
    </w:p>
    <w:p w14:paraId="2BEF5BC9" w14:textId="46347090" w:rsidR="00D95853" w:rsidRPr="00D01AD1" w:rsidRDefault="00D95853" w:rsidP="00D95853">
      <w:r w:rsidRPr="00D01AD1">
        <w:t xml:space="preserve">Although the Supreme Court is exempt from the </w:t>
      </w:r>
      <w:r w:rsidRPr="00D01AD1">
        <w:rPr>
          <w:i/>
        </w:rPr>
        <w:t>Privacy and Data Protection Act 2014</w:t>
      </w:r>
      <w:r w:rsidRPr="00D01AD1">
        <w:t xml:space="preserve">, the </w:t>
      </w:r>
      <w:r w:rsidRPr="00CA7989">
        <w:t>Senior Master</w:t>
      </w:r>
      <w:r w:rsidRPr="00D01AD1">
        <w:t xml:space="preserve"> is committed to FIC conforming with </w:t>
      </w:r>
      <w:r w:rsidR="006645F9" w:rsidRPr="00D01AD1">
        <w:t xml:space="preserve">its </w:t>
      </w:r>
      <w:r w:rsidRPr="00D01AD1">
        <w:t>requirements</w:t>
      </w:r>
      <w:r w:rsidR="00454EB6" w:rsidRPr="00D01AD1">
        <w:t xml:space="preserve">. The Senior Master </w:t>
      </w:r>
      <w:r w:rsidRPr="00D01AD1">
        <w:t xml:space="preserve">views the affairs of all clients as confidential. </w:t>
      </w:r>
      <w:r w:rsidRPr="00D01AD1">
        <w:rPr>
          <w:rFonts w:cs="Arial"/>
        </w:rPr>
        <w:t xml:space="preserve">FIC’s </w:t>
      </w:r>
      <w:r w:rsidR="002759B1" w:rsidRPr="00D01AD1">
        <w:rPr>
          <w:rFonts w:cs="Arial"/>
        </w:rPr>
        <w:t xml:space="preserve">privacy policies and procedures govern how FIC </w:t>
      </w:r>
      <w:r w:rsidR="007360D2">
        <w:rPr>
          <w:rFonts w:cs="Arial"/>
        </w:rPr>
        <w:t>staff</w:t>
      </w:r>
      <w:r w:rsidR="007360D2" w:rsidRPr="00D01AD1">
        <w:rPr>
          <w:rFonts w:cs="Arial"/>
        </w:rPr>
        <w:t xml:space="preserve"> </w:t>
      </w:r>
      <w:r w:rsidR="002759B1" w:rsidRPr="00D01AD1">
        <w:rPr>
          <w:rFonts w:cs="Arial"/>
        </w:rPr>
        <w:t>manage privacy obligations</w:t>
      </w:r>
      <w:r w:rsidRPr="00D01AD1">
        <w:rPr>
          <w:rFonts w:cs="Arial"/>
        </w:rPr>
        <w:t>.</w:t>
      </w:r>
      <w:r w:rsidRPr="00D01AD1">
        <w:t xml:space="preserve"> </w:t>
      </w:r>
    </w:p>
    <w:p w14:paraId="18A0E791" w14:textId="4FCC05BE" w:rsidR="00D95853" w:rsidRPr="00D01AD1" w:rsidRDefault="00D95853" w:rsidP="5BF81CF4">
      <w:pPr>
        <w:pStyle w:val="Heading3"/>
        <w:keepLines/>
        <w:tabs>
          <w:tab w:val="left" w:pos="851"/>
        </w:tabs>
        <w:spacing w:before="200" w:line="240" w:lineRule="auto"/>
        <w:ind w:left="720" w:hanging="720"/>
      </w:pPr>
      <w:bookmarkStart w:id="243" w:name="_Toc343679067"/>
      <w:bookmarkStart w:id="244" w:name="_Toc343679309"/>
      <w:bookmarkStart w:id="245" w:name="_Toc343681166"/>
      <w:bookmarkStart w:id="246" w:name="_Toc344366160"/>
      <w:bookmarkStart w:id="247" w:name="_Toc344366270"/>
      <w:bookmarkStart w:id="248" w:name="_Toc19088366"/>
      <w:bookmarkStart w:id="249" w:name="_Toc174354994"/>
      <w:bookmarkStart w:id="250" w:name="_Toc181183630"/>
      <w:bookmarkStart w:id="251" w:name="_Toc189733784"/>
      <w:bookmarkStart w:id="252" w:name="_Toc189734405"/>
      <w:bookmarkStart w:id="253" w:name="_Toc211609350"/>
      <w:r w:rsidRPr="00D01AD1">
        <w:t xml:space="preserve">Investment of </w:t>
      </w:r>
      <w:r w:rsidR="007C0AE9" w:rsidRPr="00D01AD1">
        <w:t>funds</w:t>
      </w:r>
      <w:bookmarkEnd w:id="243"/>
      <w:bookmarkEnd w:id="244"/>
      <w:bookmarkEnd w:id="245"/>
      <w:bookmarkEnd w:id="246"/>
      <w:bookmarkEnd w:id="247"/>
      <w:r w:rsidR="007C0AE9" w:rsidRPr="00D01AD1">
        <w:t xml:space="preserve"> </w:t>
      </w:r>
      <w:r w:rsidRPr="00D01AD1">
        <w:t>– Asset Management Policy</w:t>
      </w:r>
      <w:bookmarkEnd w:id="248"/>
      <w:bookmarkEnd w:id="249"/>
      <w:bookmarkEnd w:id="250"/>
      <w:bookmarkEnd w:id="251"/>
      <w:bookmarkEnd w:id="252"/>
      <w:bookmarkEnd w:id="253"/>
    </w:p>
    <w:p w14:paraId="2533B922" w14:textId="77E739CB" w:rsidR="45E25BC8" w:rsidRPr="00D01AD1" w:rsidRDefault="57ABD40A" w:rsidP="00BF19FB">
      <w:pPr>
        <w:rPr>
          <w:rFonts w:eastAsia="Calibri" w:cs="Calibri"/>
        </w:rPr>
      </w:pPr>
      <w:r w:rsidRPr="00CA7989">
        <w:t>FIC</w:t>
      </w:r>
      <w:r w:rsidR="45E25BC8" w:rsidRPr="00CA7989">
        <w:t xml:space="preserve"> has</w:t>
      </w:r>
      <w:r w:rsidR="45E25BC8">
        <w:t xml:space="preserve"> an Asset Management Policy to enable the internal Investment</w:t>
      </w:r>
      <w:r w:rsidR="007C0AE9">
        <w:t xml:space="preserve"> Services</w:t>
      </w:r>
      <w:r w:rsidR="45E25BC8">
        <w:t xml:space="preserve"> Team to manage the day-to-day investment operations of the Common Funds. The Investment </w:t>
      </w:r>
      <w:r w:rsidR="007C0AE9">
        <w:t xml:space="preserve">Services </w:t>
      </w:r>
      <w:r w:rsidR="45E25BC8">
        <w:t>Team regularly review</w:t>
      </w:r>
      <w:r w:rsidR="00ED4CD2">
        <w:t>s</w:t>
      </w:r>
      <w:r w:rsidR="45E25BC8">
        <w:t xml:space="preserve"> the </w:t>
      </w:r>
      <w:r w:rsidR="00C465B7">
        <w:t>Asset Management Policy</w:t>
      </w:r>
      <w:r w:rsidR="45E25BC8">
        <w:t xml:space="preserve"> with the assistance of the Investment Review Panel. Updates are made based on policy and procedural changes and </w:t>
      </w:r>
      <w:r w:rsidR="004C3E93">
        <w:t xml:space="preserve">changing </w:t>
      </w:r>
      <w:r w:rsidR="45E25BC8">
        <w:t>market conditions.</w:t>
      </w:r>
    </w:p>
    <w:p w14:paraId="66B06502" w14:textId="77777777" w:rsidR="00D95853" w:rsidRPr="00D01AD1" w:rsidRDefault="00D95853" w:rsidP="00D95853">
      <w:pPr>
        <w:pStyle w:val="Heading3"/>
        <w:keepLines/>
        <w:numPr>
          <w:ilvl w:val="2"/>
          <w:numId w:val="0"/>
        </w:numPr>
        <w:tabs>
          <w:tab w:val="left" w:pos="851"/>
        </w:tabs>
        <w:spacing w:before="200" w:line="240" w:lineRule="auto"/>
        <w:ind w:left="720" w:hanging="720"/>
      </w:pPr>
      <w:bookmarkStart w:id="254" w:name="_Toc343679068"/>
      <w:bookmarkStart w:id="255" w:name="_Toc343679310"/>
      <w:bookmarkStart w:id="256" w:name="_Toc343681167"/>
      <w:bookmarkStart w:id="257" w:name="_Toc344366161"/>
      <w:bookmarkStart w:id="258" w:name="_Toc344366271"/>
      <w:bookmarkStart w:id="259" w:name="_Toc19088367"/>
      <w:bookmarkStart w:id="260" w:name="_Toc174354995"/>
      <w:bookmarkStart w:id="261" w:name="_Toc181183631"/>
      <w:bookmarkStart w:id="262" w:name="_Toc189733785"/>
      <w:bookmarkStart w:id="263" w:name="_Toc189734406"/>
      <w:bookmarkStart w:id="264" w:name="_Toc211609351"/>
      <w:r w:rsidRPr="00D01AD1">
        <w:t xml:space="preserve">Business Continuity </w:t>
      </w:r>
      <w:bookmarkEnd w:id="254"/>
      <w:bookmarkEnd w:id="255"/>
      <w:bookmarkEnd w:id="256"/>
      <w:bookmarkEnd w:id="257"/>
      <w:bookmarkEnd w:id="258"/>
      <w:bookmarkEnd w:id="259"/>
      <w:r w:rsidRPr="00D01AD1">
        <w:t>Management</w:t>
      </w:r>
      <w:bookmarkEnd w:id="260"/>
      <w:bookmarkEnd w:id="261"/>
      <w:bookmarkEnd w:id="262"/>
      <w:bookmarkEnd w:id="263"/>
      <w:bookmarkEnd w:id="264"/>
    </w:p>
    <w:p w14:paraId="181FFAC9" w14:textId="7D0A1BD4" w:rsidR="00D95853" w:rsidRPr="00FD4BA3" w:rsidRDefault="00D95853" w:rsidP="00D95853">
      <w:r w:rsidRPr="00D01AD1">
        <w:t xml:space="preserve">FIC’s Business Continuity Management </w:t>
      </w:r>
      <w:r w:rsidRPr="00FD4BA3">
        <w:t xml:space="preserve">is an integral element </w:t>
      </w:r>
      <w:r w:rsidR="00E34846" w:rsidRPr="00FD4BA3">
        <w:t>of</w:t>
      </w:r>
      <w:r w:rsidRPr="00FD4BA3">
        <w:t xml:space="preserve"> </w:t>
      </w:r>
      <w:r w:rsidR="00156B96" w:rsidRPr="00FD4BA3">
        <w:t xml:space="preserve">its </w:t>
      </w:r>
      <w:r w:rsidRPr="00FD4BA3">
        <w:t>risk management</w:t>
      </w:r>
      <w:r w:rsidR="00FC049A">
        <w:t xml:space="preserve"> which is tested on an annual basis</w:t>
      </w:r>
      <w:r w:rsidRPr="00FD4BA3">
        <w:t xml:space="preserve">. </w:t>
      </w:r>
    </w:p>
    <w:p w14:paraId="68704355" w14:textId="4967D85F" w:rsidR="00D95853" w:rsidRPr="00D01AD1" w:rsidRDefault="00D95853" w:rsidP="006566D5">
      <w:pPr>
        <w:spacing w:after="120"/>
      </w:pPr>
      <w:r w:rsidRPr="00D01AD1">
        <w:t xml:space="preserve">The primary focus of FIC’s Business Continuity Management is to document how to respond to a </w:t>
      </w:r>
      <w:r w:rsidR="004C3E93" w:rsidRPr="00D01AD1">
        <w:t xml:space="preserve">range of </w:t>
      </w:r>
      <w:r w:rsidRPr="00D01AD1">
        <w:t>disaster</w:t>
      </w:r>
      <w:r w:rsidR="004C3E93" w:rsidRPr="00D01AD1">
        <w:t>s</w:t>
      </w:r>
      <w:r w:rsidRPr="00D01AD1">
        <w:t xml:space="preserve"> that </w:t>
      </w:r>
      <w:r w:rsidR="004C3E93" w:rsidRPr="00D01AD1">
        <w:t xml:space="preserve">could </w:t>
      </w:r>
      <w:r w:rsidRPr="00D01AD1">
        <w:t>destroy, damage, or prevent access to and use of the FIC premises and/or its critical systems. The intent is to restore operations as quickly as possible with the latest and most up-to-date data available.</w:t>
      </w:r>
    </w:p>
    <w:p w14:paraId="1FFA0A82" w14:textId="77777777" w:rsidR="00D95853" w:rsidRPr="00D01AD1" w:rsidRDefault="00D95853" w:rsidP="1309974C">
      <w:pPr>
        <w:pStyle w:val="Heading2"/>
        <w:keepLines/>
        <w:tabs>
          <w:tab w:val="left" w:pos="680"/>
        </w:tabs>
        <w:spacing w:before="200" w:line="240" w:lineRule="auto"/>
        <w:ind w:left="576" w:hanging="576"/>
        <w:rPr>
          <w:b w:val="0"/>
          <w:bCs w:val="0"/>
        </w:rPr>
      </w:pPr>
      <w:bookmarkStart w:id="265" w:name="_Toc343679069"/>
      <w:bookmarkStart w:id="266" w:name="_Toc343679311"/>
      <w:bookmarkStart w:id="267" w:name="_Toc343681168"/>
      <w:bookmarkStart w:id="268" w:name="_Toc344366162"/>
      <w:bookmarkStart w:id="269" w:name="_Toc344366272"/>
      <w:bookmarkStart w:id="270" w:name="_Toc19088368"/>
      <w:bookmarkStart w:id="271" w:name="_Toc174354999"/>
      <w:bookmarkStart w:id="272" w:name="_Toc181183632"/>
      <w:bookmarkStart w:id="273" w:name="_Toc189733786"/>
      <w:bookmarkStart w:id="274" w:name="_Toc189734407"/>
      <w:bookmarkStart w:id="275" w:name="_Toc211609352"/>
      <w:r w:rsidRPr="00D01AD1">
        <w:t>Complaints</w:t>
      </w:r>
      <w:bookmarkEnd w:id="265"/>
      <w:bookmarkEnd w:id="266"/>
      <w:bookmarkEnd w:id="267"/>
      <w:bookmarkEnd w:id="268"/>
      <w:bookmarkEnd w:id="269"/>
      <w:bookmarkEnd w:id="270"/>
      <w:bookmarkEnd w:id="271"/>
      <w:bookmarkEnd w:id="272"/>
      <w:bookmarkEnd w:id="273"/>
      <w:bookmarkEnd w:id="274"/>
      <w:bookmarkEnd w:id="275"/>
    </w:p>
    <w:p w14:paraId="1B2156C0" w14:textId="77777777" w:rsidR="00713DF1" w:rsidRDefault="00D95853" w:rsidP="00713DF1">
      <w:pPr>
        <w:spacing w:after="0"/>
      </w:pPr>
      <w:r w:rsidRPr="00D01AD1">
        <w:t xml:space="preserve">FIC considers </w:t>
      </w:r>
      <w:r w:rsidR="00D41B49" w:rsidRPr="00D01AD1">
        <w:t xml:space="preserve">all complaints </w:t>
      </w:r>
      <w:r w:rsidRPr="00D01AD1">
        <w:t>seriously</w:t>
      </w:r>
      <w:r w:rsidR="004C3E93" w:rsidRPr="00D01AD1">
        <w:t xml:space="preserve"> </w:t>
      </w:r>
      <w:r w:rsidR="00FE5C9D">
        <w:t>and</w:t>
      </w:r>
      <w:r w:rsidR="004C3E93" w:rsidRPr="00D01AD1">
        <w:t xml:space="preserve"> recognises the importance of complaints in driving service improvements</w:t>
      </w:r>
      <w:r w:rsidRPr="00D01AD1">
        <w:t xml:space="preserve">. </w:t>
      </w:r>
      <w:r w:rsidR="00521C8A" w:rsidRPr="00D01AD1">
        <w:t>F</w:t>
      </w:r>
      <w:r w:rsidR="00110DDE" w:rsidRPr="00D01AD1">
        <w:t>IC</w:t>
      </w:r>
      <w:r w:rsidR="00521C8A" w:rsidRPr="00D01AD1">
        <w:t xml:space="preserve"> has a dedicated Complaints Officer who</w:t>
      </w:r>
      <w:r w:rsidR="00AA10C7">
        <w:t xml:space="preserve"> logs,</w:t>
      </w:r>
      <w:r w:rsidR="00521C8A" w:rsidRPr="00D01AD1">
        <w:t xml:space="preserve"> </w:t>
      </w:r>
      <w:r w:rsidR="00E84709" w:rsidRPr="00D01AD1">
        <w:t>investigates and responds to all complaints</w:t>
      </w:r>
      <w:r w:rsidR="00E650CA">
        <w:t xml:space="preserve"> within a reasonable time</w:t>
      </w:r>
      <w:r w:rsidR="00E84709" w:rsidRPr="00D01AD1">
        <w:t xml:space="preserve">. </w:t>
      </w:r>
      <w:r w:rsidR="00AA10C7" w:rsidRPr="00D01AD1">
        <w:t>All complaints are reviewed by the Leadership Team each month.</w:t>
      </w:r>
    </w:p>
    <w:p w14:paraId="3941EA24" w14:textId="77777777" w:rsidR="00713DF1" w:rsidRDefault="00713DF1" w:rsidP="00713DF1">
      <w:pPr>
        <w:spacing w:after="0"/>
      </w:pPr>
    </w:p>
    <w:p w14:paraId="04033915" w14:textId="77777777" w:rsidR="00713DF1" w:rsidRDefault="00C43720" w:rsidP="00713DF1">
      <w:pPr>
        <w:spacing w:after="0"/>
      </w:pPr>
      <w:r w:rsidRPr="00D01AD1">
        <w:t>Further details can be found in t</w:t>
      </w:r>
      <w:r w:rsidR="00F84688" w:rsidRPr="00D01AD1">
        <w:t>he</w:t>
      </w:r>
      <w:r w:rsidR="007F1DC1" w:rsidRPr="00D01AD1">
        <w:t xml:space="preserve"> </w:t>
      </w:r>
      <w:hyperlink r:id="rId39" w:history="1">
        <w:r w:rsidR="007F1DC1" w:rsidRPr="00F27AFF">
          <w:rPr>
            <w:rStyle w:val="Hyperlink"/>
          </w:rPr>
          <w:t>Making a Complaint and Giving Feedback Information Sheet</w:t>
        </w:r>
      </w:hyperlink>
      <w:r w:rsidR="007F1DC1" w:rsidRPr="00D01AD1">
        <w:t xml:space="preserve"> on</w:t>
      </w:r>
      <w:r w:rsidR="00F27AFF">
        <w:t xml:space="preserve"> the FIC website</w:t>
      </w:r>
      <w:r w:rsidR="007F1DC1" w:rsidRPr="00D01AD1">
        <w:t>.</w:t>
      </w:r>
    </w:p>
    <w:p w14:paraId="55AE959F" w14:textId="77777777" w:rsidR="00713DF1" w:rsidRDefault="00713DF1" w:rsidP="00713DF1">
      <w:pPr>
        <w:spacing w:after="0"/>
      </w:pPr>
    </w:p>
    <w:p w14:paraId="5F29619B" w14:textId="0AB17A54" w:rsidR="00D95853" w:rsidRPr="00EB5D3A" w:rsidRDefault="00D95853" w:rsidP="00713DF1">
      <w:pPr>
        <w:spacing w:after="0"/>
      </w:pPr>
      <w:r w:rsidRPr="00D01AD1">
        <w:t xml:space="preserve">The FIC complaints procedures </w:t>
      </w:r>
      <w:r w:rsidR="00D26361">
        <w:t>are based on</w:t>
      </w:r>
      <w:r w:rsidRPr="00D01AD1">
        <w:t xml:space="preserve"> Australian Standards. With due consideration of the fact that the Senior Master is a judicial officer of the Supreme Court, FIC adheres to the guiding principles </w:t>
      </w:r>
      <w:r w:rsidR="4FA2B947" w:rsidRPr="00D01AD1">
        <w:t>of</w:t>
      </w:r>
      <w:r w:rsidRPr="00D01AD1">
        <w:t xml:space="preserve"> AS/NZS 10002:2014 Guidelines for complaint management in organisations.</w:t>
      </w:r>
    </w:p>
    <w:sectPr w:rsidR="00D95853" w:rsidRPr="00EB5D3A" w:rsidSect="00625F7B">
      <w:type w:val="continuous"/>
      <w:pgSz w:w="11906" w:h="16838" w:code="9"/>
      <w:pgMar w:top="1276" w:right="902" w:bottom="567" w:left="709"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D3BF47" w14:textId="77777777" w:rsidR="004C2B59" w:rsidRPr="00D01AD1" w:rsidRDefault="004C2B59" w:rsidP="00BD0D57">
      <w:pPr>
        <w:spacing w:after="0" w:line="240" w:lineRule="auto"/>
      </w:pPr>
      <w:r w:rsidRPr="00D01AD1">
        <w:separator/>
      </w:r>
    </w:p>
  </w:endnote>
  <w:endnote w:type="continuationSeparator" w:id="0">
    <w:p w14:paraId="2AD2A944" w14:textId="77777777" w:rsidR="004C2B59" w:rsidRPr="00D01AD1" w:rsidRDefault="004C2B59" w:rsidP="00BD0D57">
      <w:pPr>
        <w:spacing w:after="0" w:line="240" w:lineRule="auto"/>
      </w:pPr>
      <w:r w:rsidRPr="00D01AD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Italic">
    <w:panose1 w:val="020B0604020202090204"/>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GillSans-Light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BB37A" w14:textId="59FE45BF" w:rsidR="00C53F44" w:rsidRPr="00D01AD1" w:rsidRDefault="00C53F44">
    <w:pPr>
      <w:pStyle w:val="Footer"/>
      <w:rPr>
        <w:sz w:val="20"/>
        <w:szCs w:val="20"/>
      </w:rPr>
    </w:pPr>
    <w:r w:rsidRPr="00D01AD1">
      <w:rPr>
        <w:sz w:val="20"/>
        <w:szCs w:val="20"/>
      </w:rPr>
      <w:fldChar w:fldCharType="begin"/>
    </w:r>
    <w:r w:rsidRPr="00D01AD1">
      <w:rPr>
        <w:sz w:val="20"/>
        <w:szCs w:val="20"/>
      </w:rPr>
      <w:instrText xml:space="preserve"> FILENAME \* MERGEFORMAT </w:instrText>
    </w:r>
    <w:r w:rsidRPr="00D01AD1">
      <w:rPr>
        <w:sz w:val="20"/>
        <w:szCs w:val="20"/>
      </w:rPr>
      <w:fldChar w:fldCharType="separate"/>
    </w:r>
    <w:r w:rsidR="007E34CA">
      <w:rPr>
        <w:noProof/>
        <w:sz w:val="20"/>
        <w:szCs w:val="20"/>
      </w:rPr>
      <w:t>Corporate Governance Statement - Funds in Court</w:t>
    </w:r>
    <w:r w:rsidRPr="00D01AD1">
      <w:rPr>
        <w:sz w:val="20"/>
        <w:szCs w:val="20"/>
      </w:rPr>
      <w:fldChar w:fldCharType="end"/>
    </w:r>
    <w:r w:rsidRPr="00D01AD1">
      <w:rPr>
        <w:sz w:val="20"/>
        <w:szCs w:val="20"/>
      </w:rPr>
      <w:tab/>
    </w:r>
    <w:r w:rsidRPr="00D01AD1">
      <w:rPr>
        <w:sz w:val="20"/>
        <w:szCs w:val="20"/>
      </w:rPr>
      <w:tab/>
    </w:r>
    <w:r w:rsidRPr="00D01AD1">
      <w:rPr>
        <w:sz w:val="20"/>
        <w:szCs w:val="20"/>
      </w:rPr>
      <w:tab/>
      <w:t xml:space="preserve">Page | </w:t>
    </w:r>
    <w:r w:rsidRPr="00A7321F">
      <w:rPr>
        <w:sz w:val="20"/>
        <w:szCs w:val="20"/>
      </w:rPr>
      <w:fldChar w:fldCharType="begin"/>
    </w:r>
    <w:r w:rsidRPr="00D01AD1">
      <w:rPr>
        <w:sz w:val="20"/>
        <w:szCs w:val="20"/>
      </w:rPr>
      <w:instrText xml:space="preserve"> PAGE   \* MERGEFORMAT </w:instrText>
    </w:r>
    <w:r w:rsidRPr="00A7321F">
      <w:rPr>
        <w:sz w:val="20"/>
        <w:szCs w:val="20"/>
      </w:rPr>
      <w:fldChar w:fldCharType="separate"/>
    </w:r>
    <w:r w:rsidRPr="00A7321F">
      <w:rPr>
        <w:sz w:val="20"/>
        <w:szCs w:val="20"/>
      </w:rPr>
      <w:t>1</w:t>
    </w:r>
    <w:r w:rsidRPr="00A7321F">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3F603" w14:textId="77777777" w:rsidR="002931A3" w:rsidRPr="00A7321F" w:rsidRDefault="002931A3">
    <w:pPr>
      <w:pStyle w:val="Footer"/>
      <w:rPr>
        <w:smallCaps/>
        <w:szCs w:val="28"/>
        <w:lang w:eastAsia="en-AU"/>
      </w:rPr>
    </w:pPr>
  </w:p>
  <w:p w14:paraId="78718F21" w14:textId="77777777" w:rsidR="00A94DCF" w:rsidRPr="00D01AD1" w:rsidRDefault="00A94D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3815623"/>
      <w:docPartObj>
        <w:docPartGallery w:val="Page Numbers (Bottom of Page)"/>
        <w:docPartUnique/>
      </w:docPartObj>
    </w:sdtPr>
    <w:sdtContent>
      <w:p w14:paraId="611F7989" w14:textId="77777777" w:rsidR="003A4D68" w:rsidRPr="00D01AD1" w:rsidRDefault="003A4D68">
        <w:pPr>
          <w:pStyle w:val="Footer"/>
          <w:jc w:val="right"/>
        </w:pPr>
      </w:p>
      <w:p w14:paraId="6702778D" w14:textId="32781892" w:rsidR="00403C52" w:rsidRPr="00A7321F" w:rsidRDefault="003A4D68" w:rsidP="00E527B0">
        <w:pPr>
          <w:pStyle w:val="Footer"/>
          <w:jc w:val="center"/>
        </w:pPr>
        <w:r w:rsidRPr="00A7321F">
          <w:t>Corporate Governance Statement</w:t>
        </w:r>
        <w:r w:rsidRPr="00A7321F">
          <w:tab/>
        </w:r>
        <w:r w:rsidRPr="00A7321F">
          <w:tab/>
          <w:t>Funds in Court</w:t>
        </w:r>
        <w:r w:rsidRPr="00A7321F">
          <w:tab/>
        </w:r>
        <w:r w:rsidRPr="00D01AD1">
          <w:t xml:space="preserve"> </w:t>
        </w:r>
        <w:r w:rsidR="00E30C5B" w:rsidRPr="00A7321F">
          <w:fldChar w:fldCharType="begin"/>
        </w:r>
        <w:r w:rsidR="00E30C5B" w:rsidRPr="00D01AD1">
          <w:instrText xml:space="preserve"> PAGE   \* MERGEFORMAT </w:instrText>
        </w:r>
        <w:r w:rsidR="00E30C5B" w:rsidRPr="00A7321F">
          <w:fldChar w:fldCharType="separate"/>
        </w:r>
        <w:r w:rsidR="00E30C5B" w:rsidRPr="00A7321F">
          <w:t>2</w:t>
        </w:r>
        <w:r w:rsidR="00E30C5B" w:rsidRPr="00A7321F">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8D6E1" w14:textId="77777777" w:rsidR="004C2B59" w:rsidRPr="00D01AD1" w:rsidRDefault="004C2B59" w:rsidP="00BD0D57">
      <w:pPr>
        <w:spacing w:after="0" w:line="240" w:lineRule="auto"/>
      </w:pPr>
      <w:r w:rsidRPr="00D01AD1">
        <w:separator/>
      </w:r>
    </w:p>
  </w:footnote>
  <w:footnote w:type="continuationSeparator" w:id="0">
    <w:p w14:paraId="55B5A1C5" w14:textId="77777777" w:rsidR="004C2B59" w:rsidRPr="00D01AD1" w:rsidRDefault="004C2B59" w:rsidP="00BD0D57">
      <w:pPr>
        <w:spacing w:after="0" w:line="240" w:lineRule="auto"/>
      </w:pPr>
      <w:r w:rsidRPr="00D01AD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E5163" w14:textId="77777777" w:rsidR="00635C52" w:rsidRPr="00A7321F" w:rsidRDefault="00635C52" w:rsidP="0038449A">
    <w:pPr>
      <w:pStyle w:val="Header"/>
      <w:rPr>
        <w:b/>
        <w:bCs/>
        <w:smallCaps/>
        <w:color w:val="FFFFFF" w:themeColor="background1"/>
        <w:szCs w:val="28"/>
      </w:rPr>
    </w:pPr>
    <w:r w:rsidRPr="00A7321F">
      <w:rPr>
        <w:b/>
        <w:bCs/>
        <w:smallCaps/>
        <w:szCs w:val="28"/>
      </w:rPr>
      <w:t xml:space="preserve">Supreme Court of Victoria </w:t>
    </w:r>
    <w:r w:rsidRPr="00621AE4">
      <w:rPr>
        <w:b/>
        <w:bCs/>
        <w:smallCaps/>
        <w:noProof/>
        <w:color w:val="FFFFFF" w:themeColor="background1"/>
        <w:szCs w:val="28"/>
      </w:rPr>
      <w:drawing>
        <wp:anchor distT="0" distB="0" distL="114300" distR="114300" simplePos="0" relativeHeight="251658242" behindDoc="1" locked="0" layoutInCell="1" allowOverlap="1" wp14:anchorId="575C736E" wp14:editId="0154132C">
          <wp:simplePos x="0" y="0"/>
          <wp:positionH relativeFrom="column">
            <wp:posOffset>-450215</wp:posOffset>
          </wp:positionH>
          <wp:positionV relativeFrom="paragraph">
            <wp:posOffset>-281618</wp:posOffset>
          </wp:positionV>
          <wp:extent cx="7556500" cy="1069340"/>
          <wp:effectExtent l="0" t="0" r="6350" b="0"/>
          <wp:wrapNone/>
          <wp:docPr id="1191068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38203"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67664"/>
                  <a:stretch/>
                </pic:blipFill>
                <pic:spPr bwMode="auto">
                  <a:xfrm>
                    <a:off x="0" y="0"/>
                    <a:ext cx="7556500" cy="1069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1AE4">
      <w:rPr>
        <w:b/>
        <w:bCs/>
        <w:smallCaps/>
        <w:noProof/>
        <w:color w:val="FFFFFF" w:themeColor="background1"/>
        <w:szCs w:val="28"/>
      </w:rPr>
      <w:drawing>
        <wp:anchor distT="0" distB="0" distL="114300" distR="114300" simplePos="0" relativeHeight="251658243" behindDoc="1" locked="0" layoutInCell="1" allowOverlap="1" wp14:anchorId="792790FB" wp14:editId="3D4027A2">
          <wp:simplePos x="0" y="0"/>
          <wp:positionH relativeFrom="page">
            <wp:posOffset>13216255</wp:posOffset>
          </wp:positionH>
          <wp:positionV relativeFrom="paragraph">
            <wp:posOffset>-211303870</wp:posOffset>
          </wp:positionV>
          <wp:extent cx="5091430" cy="5091430"/>
          <wp:effectExtent l="0" t="0" r="0" b="0"/>
          <wp:wrapNone/>
          <wp:docPr id="684693957" name="Picture 684693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57801" name="Picture 1538457801">
                    <a:extLst>
                      <a:ext uri="{C183D7F6-B498-43B3-948B-1728B52AA6E4}">
                        <adec:decorative xmlns:adec="http://schemas.microsoft.com/office/drawing/2017/decorative" val="1"/>
                      </a:ext>
                    </a:extLst>
                  </pic:cNvPr>
                  <pic:cNvPicPr/>
                </pic:nvPicPr>
                <pic:blipFill>
                  <a:blip r:embed="rId2">
                    <a:clrChange>
                      <a:clrFrom>
                        <a:srgbClr val="FFFFFF"/>
                      </a:clrFrom>
                      <a:clrTo>
                        <a:srgbClr val="FFFFFF">
                          <a:alpha val="0"/>
                        </a:srgbClr>
                      </a:clrTo>
                    </a:clrChange>
                    <a:alphaModFix amt="5000"/>
                    <a:extLst>
                      <a:ext uri="{28A0092B-C50C-407E-A947-70E740481C1C}">
                        <a14:useLocalDpi xmlns:a14="http://schemas.microsoft.com/office/drawing/2010/main" val="0"/>
                      </a:ext>
                    </a:extLst>
                  </a:blip>
                  <a:stretch>
                    <a:fillRect/>
                  </a:stretch>
                </pic:blipFill>
                <pic:spPr>
                  <a:xfrm>
                    <a:off x="0" y="0"/>
                    <a:ext cx="5091430" cy="5091430"/>
                  </a:xfrm>
                  <a:prstGeom prst="rect">
                    <a:avLst/>
                  </a:prstGeom>
                </pic:spPr>
              </pic:pic>
            </a:graphicData>
          </a:graphic>
          <wp14:sizeRelH relativeFrom="page">
            <wp14:pctWidth>0</wp14:pctWidth>
          </wp14:sizeRelH>
          <wp14:sizeRelV relativeFrom="page">
            <wp14:pctHeight>0</wp14:pctHeight>
          </wp14:sizeRelV>
        </wp:anchor>
      </w:drawing>
    </w:r>
  </w:p>
  <w:p w14:paraId="38E50DF8" w14:textId="77777777" w:rsidR="00635C52" w:rsidRPr="00A7321F" w:rsidRDefault="00635C52" w:rsidP="009935C0">
    <w:pPr>
      <w:pStyle w:val="Header"/>
      <w:rPr>
        <w:b/>
        <w:bCs/>
        <w:smallCaps/>
        <w:color w:val="FFFFFF" w:themeColor="background1"/>
        <w:szCs w:val="28"/>
      </w:rPr>
    </w:pPr>
    <w:r w:rsidRPr="00621AE4">
      <w:rPr>
        <w:b/>
        <w:bCs/>
        <w:smallCaps/>
        <w:noProof/>
        <w:color w:val="FFFFFF" w:themeColor="background1"/>
        <w:szCs w:val="28"/>
      </w:rPr>
      <mc:AlternateContent>
        <mc:Choice Requires="wpg">
          <w:drawing>
            <wp:anchor distT="0" distB="0" distL="114300" distR="114300" simplePos="0" relativeHeight="251658244" behindDoc="1" locked="0" layoutInCell="1" allowOverlap="1" wp14:anchorId="41A90944" wp14:editId="21E1D156">
              <wp:simplePos x="0" y="0"/>
              <wp:positionH relativeFrom="column">
                <wp:posOffset>-1955165</wp:posOffset>
              </wp:positionH>
              <wp:positionV relativeFrom="paragraph">
                <wp:posOffset>2834005</wp:posOffset>
              </wp:positionV>
              <wp:extent cx="10589260" cy="7487285"/>
              <wp:effectExtent l="0" t="0" r="2540" b="0"/>
              <wp:wrapNone/>
              <wp:docPr id="71726795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589260" cy="7487285"/>
                        <a:chOff x="0" y="0"/>
                        <a:chExt cx="10589260" cy="7487285"/>
                      </a:xfrm>
                    </wpg:grpSpPr>
                    <pic:pic xmlns:pic="http://schemas.openxmlformats.org/drawingml/2006/picture">
                      <pic:nvPicPr>
                        <pic:cNvPr id="1012577547" name="Picture 3" descr="A blue and black background&#10;&#10;Description automatically generated"/>
                        <pic:cNvPicPr>
                          <a:picLocks noChangeAspect="1"/>
                        </pic:cNvPicPr>
                      </pic:nvPicPr>
                      <pic:blipFill>
                        <a:blip r:embed="rId3">
                          <a:alphaModFix amt="5000"/>
                          <a:extLst>
                            <a:ext uri="{28A0092B-C50C-407E-A947-70E740481C1C}">
                              <a14:useLocalDpi xmlns:a14="http://schemas.microsoft.com/office/drawing/2010/main" val="0"/>
                            </a:ext>
                          </a:extLst>
                        </a:blip>
                        <a:stretch>
                          <a:fillRect/>
                        </a:stretch>
                      </pic:blipFill>
                      <pic:spPr>
                        <a:xfrm>
                          <a:off x="0" y="0"/>
                          <a:ext cx="10589260" cy="7487285"/>
                        </a:xfrm>
                        <a:prstGeom prst="rect">
                          <a:avLst/>
                        </a:prstGeom>
                      </pic:spPr>
                    </pic:pic>
                    <pic:pic xmlns:pic="http://schemas.openxmlformats.org/drawingml/2006/picture">
                      <pic:nvPicPr>
                        <pic:cNvPr id="142996982" name="Picture 1408684970" descr="Logo&#10;&#10;Description automatically generated"/>
                        <pic:cNvPicPr>
                          <a:picLocks noChangeAspect="1"/>
                        </pic:cNvPicPr>
                      </pic:nvPicPr>
                      <pic:blipFill rotWithShape="1">
                        <a:blip r:embed="rId2">
                          <a:clrChange>
                            <a:clrFrom>
                              <a:srgbClr val="FFFFFF"/>
                            </a:clrFrom>
                            <a:clrTo>
                              <a:srgbClr val="FFFFFF">
                                <a:alpha val="0"/>
                              </a:srgbClr>
                            </a:clrTo>
                          </a:clrChange>
                          <a:alphaModFix amt="5000"/>
                          <a:extLst>
                            <a:ext uri="{28A0092B-C50C-407E-A947-70E740481C1C}">
                              <a14:useLocalDpi xmlns:a14="http://schemas.microsoft.com/office/drawing/2010/main" val="0"/>
                            </a:ext>
                          </a:extLst>
                        </a:blip>
                        <a:srcRect b="6729"/>
                        <a:stretch/>
                      </pic:blipFill>
                      <pic:spPr bwMode="auto">
                        <a:xfrm>
                          <a:off x="1504950" y="4171950"/>
                          <a:ext cx="3288665" cy="32893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16DBC04" id="Group 3" o:spid="_x0000_s1026" alt="&quot;&quot;" style="position:absolute;margin-left:-153.95pt;margin-top:223.15pt;width:833.8pt;height:589.55pt;z-index:-251658236" coordsize="105892,748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VmVydGljYWxSZXM8L2tleT4KCQkJCTxyZWFs&#10;PjcyPC9yZWFsPgoJCQkJPGtleT5jb20uYXBwbGUucHJpbnQudGlja2V0LmNsaWVudDwva2V5PgoJ&#10;CQkJPHN0cmluZz5jb20uYXBwbGUucHJpbnRpbmdtYW5hZ2VyPC9zdHJpbmc+CgkJCQk8a2V5PmNv&#10;bS5hcHBsZS5wcmludC50aWNrZXQubW9kRGF0ZTwva2V5PgoJCQkJPGRhdGU+MjAwNy0wMy0yN1Qw&#10;NToxMDo1MFo8L2RhdGU+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LFAAAAAFJnaHRsb25nAAACx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tBRTQ3NTBGQkQ2RTUyNUEzMzJFQkFEMDVDRjU4RjFERiI+IDx4&#10;YXBNTTpEZXJpdmVkRnJvbSBzdFJlZjppbnN0YW5jZUlEPSJ1dWlkOjI4QTNDOTg3QkFBOURDMTE5&#10;MTA4OTAwNTY5RTk3NzJGIiBzdFJlZjpkb2N1bWVudElEPSJ1dWlkOjI3QTNDOTg3QkFBOURDMTE5&#10;MTA4OTAwNTY5RTk3NzJGIi8+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QEBAQEBAQEBAQEBAQEBAgIC&#10;AgICAgICAgIDAwMDAwMDAwMDAQEBAQEBAQEBAQECAgECAgMDAwMDAwMDAwMDAwMDAwMDAwMDAwMD&#10;AwMDAwMDAwMDAwMDAwMDAwMDAwMDAwMDAwP/wAARCALFAsUDAREAAhEBAxEB/90ABABZ/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blue and black background&#10;&#10;Description automatically generated" style="position:absolute;width:105892;height:74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">
                <v:imagedata r:id="rId4" o:title="A blue and black background&#10;&#10;Description automatically generated"/>
              </v:shape>
              <v:shape id="Picture 1408684970" o:spid="_x0000_s1028" type="#_x0000_t75" alt="Logo&#10;&#10;Description automatically generated" style="position:absolute;left:15049;top:41719;width:32887;height:3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">
                <v:imagedata r:id="rId5" o:title="Logo&#10;&#10;Description automatically generated" cropbottom="4410f" chromakey="white"/>
              </v:shape>
            </v:group>
          </w:pict>
        </mc:Fallback>
      </mc:AlternateContent>
    </w:r>
    <w:r w:rsidRPr="00621AE4">
      <w:rPr>
        <w:smallCaps/>
        <w:noProof/>
        <w:szCs w:val="28"/>
        <w:lang w:eastAsia="en-AU"/>
      </w:rPr>
      <w:drawing>
        <wp:anchor distT="0" distB="0" distL="114300" distR="114300" simplePos="0" relativeHeight="251658241" behindDoc="1" locked="0" layoutInCell="1" allowOverlap="1" wp14:anchorId="6E36DAB8" wp14:editId="4C84E8BF">
          <wp:simplePos x="0" y="0"/>
          <wp:positionH relativeFrom="page">
            <wp:posOffset>13216255</wp:posOffset>
          </wp:positionH>
          <wp:positionV relativeFrom="paragraph">
            <wp:posOffset>-211303870</wp:posOffset>
          </wp:positionV>
          <wp:extent cx="5091430" cy="5091430"/>
          <wp:effectExtent l="0" t="0" r="0" b="0"/>
          <wp:wrapNone/>
          <wp:docPr id="768450585" name="Picture 7684505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49669" name="Picture 1098649669">
                    <a:extLst>
                      <a:ext uri="{C183D7F6-B498-43B3-948B-1728B52AA6E4}">
                        <adec:decorative xmlns:adec="http://schemas.microsoft.com/office/drawing/2017/decorative" val="1"/>
                      </a:ext>
                    </a:extLst>
                  </pic:cNvPr>
                  <pic:cNvPicPr/>
                </pic:nvPicPr>
                <pic:blipFill>
                  <a:blip r:embed="rId2">
                    <a:clrChange>
                      <a:clrFrom>
                        <a:srgbClr val="FFFFFF"/>
                      </a:clrFrom>
                      <a:clrTo>
                        <a:srgbClr val="FFFFFF">
                          <a:alpha val="0"/>
                        </a:srgbClr>
                      </a:clrTo>
                    </a:clrChange>
                    <a:alphaModFix amt="5000"/>
                    <a:extLst>
                      <a:ext uri="{28A0092B-C50C-407E-A947-70E740481C1C}">
                        <a14:useLocalDpi xmlns:a14="http://schemas.microsoft.com/office/drawing/2010/main" val="0"/>
                      </a:ext>
                    </a:extLst>
                  </a:blip>
                  <a:stretch>
                    <a:fillRect/>
                  </a:stretch>
                </pic:blipFill>
                <pic:spPr>
                  <a:xfrm>
                    <a:off x="0" y="0"/>
                    <a:ext cx="5091430" cy="5091430"/>
                  </a:xfrm>
                  <a:prstGeom prst="rect">
                    <a:avLst/>
                  </a:prstGeom>
                </pic:spPr>
              </pic:pic>
            </a:graphicData>
          </a:graphic>
          <wp14:sizeRelH relativeFrom="page">
            <wp14:pctWidth>0</wp14:pctWidth>
          </wp14:sizeRelH>
          <wp14:sizeRelV relativeFrom="page">
            <wp14:pctHeight>0</wp14:pctHeight>
          </wp14:sizeRelV>
        </wp:anchor>
      </w:drawing>
    </w:r>
    <w:r w:rsidRPr="00A7321F">
      <w:rPr>
        <w:b/>
        <w:bCs/>
        <w:smallCaps/>
        <w:color w:val="FFFFFF" w:themeColor="background1"/>
        <w:szCs w:val="28"/>
      </w:rPr>
      <w:t>Funds in Court</w:t>
    </w:r>
  </w:p>
  <w:p w14:paraId="4655B61D" w14:textId="77777777" w:rsidR="00BD0D57" w:rsidRPr="00D01AD1" w:rsidRDefault="00BD0D57" w:rsidP="00635C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B283E" w14:textId="77777777" w:rsidR="00635C52" w:rsidRPr="00D01AD1" w:rsidRDefault="00635C52">
    <w:pPr>
      <w:pStyle w:val="Header"/>
    </w:pPr>
    <w:r w:rsidRPr="00621AE4">
      <w:rPr>
        <w:noProof/>
      </w:rPr>
      <mc:AlternateContent>
        <mc:Choice Requires="wpg">
          <w:drawing>
            <wp:anchor distT="0" distB="0" distL="114300" distR="114300" simplePos="0" relativeHeight="251658240" behindDoc="0" locked="0" layoutInCell="1" allowOverlap="1" wp14:anchorId="28799EF5" wp14:editId="6F28A3EF">
              <wp:simplePos x="0" y="0"/>
              <wp:positionH relativeFrom="column">
                <wp:posOffset>-1965116</wp:posOffset>
              </wp:positionH>
              <wp:positionV relativeFrom="paragraph">
                <wp:posOffset>-575898</wp:posOffset>
              </wp:positionV>
              <wp:extent cx="10589260" cy="10960735"/>
              <wp:effectExtent l="0" t="0" r="2540" b="12065"/>
              <wp:wrapNone/>
              <wp:docPr id="743181129"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589260" cy="10960735"/>
                        <a:chOff x="0" y="0"/>
                        <a:chExt cx="10589260" cy="10960735"/>
                      </a:xfrm>
                    </wpg:grpSpPr>
                    <wps:wsp>
                      <wps:cNvPr id="1777956705" name="Rectangle 1"/>
                      <wps:cNvSpPr>
                        <a:spLocks noChangeArrowheads="1"/>
                      </wps:cNvSpPr>
                      <wps:spPr bwMode="auto">
                        <a:xfrm>
                          <a:off x="1459997" y="0"/>
                          <a:ext cx="7647940" cy="10960735"/>
                        </a:xfrm>
                        <a:prstGeom prst="rect">
                          <a:avLst/>
                        </a:prstGeom>
                        <a:solidFill>
                          <a:schemeClr val="accent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g:grpSp>
                      <wpg:cNvPr id="256674704" name="Group 2"/>
                      <wpg:cNvGrpSpPr/>
                      <wpg:grpSpPr>
                        <a:xfrm>
                          <a:off x="0" y="3401781"/>
                          <a:ext cx="10589260" cy="7487285"/>
                          <a:chOff x="0" y="0"/>
                          <a:chExt cx="10589260" cy="7487285"/>
                        </a:xfrm>
                      </wpg:grpSpPr>
                      <pic:pic xmlns:pic="http://schemas.openxmlformats.org/drawingml/2006/picture">
                        <pic:nvPicPr>
                          <pic:cNvPr id="1817678075" name="Picture 3" descr="A blue and black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589260" cy="7487285"/>
                          </a:xfrm>
                          <a:prstGeom prst="rect">
                            <a:avLst/>
                          </a:prstGeom>
                        </pic:spPr>
                      </pic:pic>
                      <pic:pic xmlns:pic="http://schemas.openxmlformats.org/drawingml/2006/picture">
                        <pic:nvPicPr>
                          <pic:cNvPr id="994978397" name="Picture 166725875" descr="Logo&#10;&#10;Description automatically generated"/>
                          <pic:cNvPicPr>
                            <a:picLocks noChangeAspect="1"/>
                          </pic:cNvPicPr>
                        </pic:nvPicPr>
                        <pic:blipFill rotWithShape="1">
                          <a:blip r:embed="rId2">
                            <a:clrChange>
                              <a:clrFrom>
                                <a:srgbClr val="FFFFFF"/>
                              </a:clrFrom>
                              <a:clrTo>
                                <a:srgbClr val="FFFFFF">
                                  <a:alpha val="0"/>
                                </a:srgbClr>
                              </a:clrTo>
                            </a:clrChange>
                            <a:alphaModFix amt="35000"/>
                            <a:extLst>
                              <a:ext uri="{28A0092B-C50C-407E-A947-70E740481C1C}">
                                <a14:useLocalDpi xmlns:a14="http://schemas.microsoft.com/office/drawing/2010/main" val="0"/>
                              </a:ext>
                            </a:extLst>
                          </a:blip>
                          <a:srcRect b="6393"/>
                          <a:stretch/>
                        </pic:blipFill>
                        <pic:spPr bwMode="auto">
                          <a:xfrm>
                            <a:off x="1524000" y="4095750"/>
                            <a:ext cx="3288665" cy="3300730"/>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61915A3E" id="Group 3" o:spid="_x0000_s1026" alt="&quot;&quot;" style="position:absolute;margin-left:-154.75pt;margin-top:-45.35pt;width:833.8pt;height:863.05pt;z-index:251658240" coordsize="105892,10960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LFAAAAAFJnaHRsb25nAAACxQ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KVcAAAABAAAAoAAAAKAAAAHg&#10;AAEsAAAAKTsAGAAB/9j/4AAQSkZJRgABAgAASABIAAD/7QAMQWRvYmVfQ00AAf/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tBRTQ3NTBGQkQ2RTUyNUEzMzJFQkFEMDVD&#10;RjU4RjFERiI+IDx4YXBNTTpEZXJpdmVkRnJvbSBzdFJlZjppbnN0YW5jZUlEPSJ1dWlkOjI4QTND&#10;OTg3QkFBOURDMTE5MTA4OTAwNTY5RTk3NzJGIiBzdFJlZjpkb2N1bWVudElEPSJ1dWlkOjI3QTND&#10;OTg3QkFBOURDMTE5MTA4OTAwNTY5RTk3NzJG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QEBAQEB&#10;AQEBAQEBAQEBAgICAgICAgICAgIDAwMDAwMDAwMDAQEBAQEBAQEBAQECAgECAgMDAwMDAwMDAwMD&#10;AwMDAwMDAwMDAwMDAwMDAwMDAwMDAwMDAwMDAwMDAwMDAwMDAwP/wAARCALFAsUDAREAAhEBAxEB&#10;/90ABABZ/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">
              <v:rect id="Rectangle 1" o:spid="_x0000_s1027" style="position:absolute;left:14599;width:76480;height:109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" fillcolor="#e2eaef [661]"/>
              <v:group id="Group 2" o:spid="_x0000_s1028" style="position:absolute;top:34017;width:105892;height:74873" coordsize="105892,7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A blue and black background&#10;&#10;Description automatically generated" style="position:absolute;width:105892;height:74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">
                  <v:imagedata r:id="rId3" o:title="A blue and black background&#10;&#10;Description automatically generated"/>
                </v:shape>
                <v:shape id="Picture 166725875" o:spid="_x0000_s1030" type="#_x0000_t75" alt="Logo&#10;&#10;Description automatically generated" style="position:absolute;left:15240;top:40957;width:32886;height:33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">
                  <v:imagedata r:id="rId4" o:title="Logo&#10;&#10;Description automatically generated" cropbottom="4190f" chromakey="white"/>
                </v:shape>
              </v:group>
            </v:group>
          </w:pict>
        </mc:Fallback>
      </mc:AlternateContent>
    </w:r>
  </w:p>
  <w:p w14:paraId="4E9399C8" w14:textId="77777777" w:rsidR="00F4151A" w:rsidRPr="00D01AD1" w:rsidRDefault="00F4151A" w:rsidP="00635C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C0262" w14:textId="77777777" w:rsidR="00B4092D" w:rsidRPr="00A7321F" w:rsidRDefault="00B4092D" w:rsidP="0038449A">
    <w:pPr>
      <w:pStyle w:val="Header"/>
      <w:rPr>
        <w:b/>
        <w:bCs/>
        <w:smallCaps/>
        <w:color w:val="FFFFFF" w:themeColor="background1"/>
        <w:szCs w:val="28"/>
      </w:rPr>
    </w:pPr>
    <w:bookmarkStart w:id="16" w:name="_Hlk177125207"/>
    <w:bookmarkStart w:id="17" w:name="_Hlk177125208"/>
    <w:bookmarkStart w:id="18" w:name="_Hlk177125216"/>
    <w:bookmarkStart w:id="19" w:name="_Hlk177125217"/>
    <w:r w:rsidRPr="00A7321F">
      <w:rPr>
        <w:b/>
        <w:bCs/>
        <w:smallCaps/>
        <w:color w:val="FFFFFF" w:themeColor="background1"/>
        <w:szCs w:val="28"/>
      </w:rPr>
      <w:t xml:space="preserve">Supreme Court of Victoria </w:t>
    </w:r>
    <w:r w:rsidRPr="00621AE4">
      <w:rPr>
        <w:b/>
        <w:bCs/>
        <w:smallCaps/>
        <w:noProof/>
        <w:color w:val="FFFFFF" w:themeColor="background1"/>
        <w:szCs w:val="28"/>
      </w:rPr>
      <w:drawing>
        <wp:anchor distT="0" distB="0" distL="114300" distR="114300" simplePos="0" relativeHeight="251658246" behindDoc="1" locked="0" layoutInCell="1" allowOverlap="1" wp14:anchorId="4A35F3B4" wp14:editId="1E70AD55">
          <wp:simplePos x="0" y="0"/>
          <wp:positionH relativeFrom="column">
            <wp:posOffset>-450215</wp:posOffset>
          </wp:positionH>
          <wp:positionV relativeFrom="paragraph">
            <wp:posOffset>-281618</wp:posOffset>
          </wp:positionV>
          <wp:extent cx="7556500" cy="1069340"/>
          <wp:effectExtent l="0" t="0" r="6350" b="0"/>
          <wp:wrapNone/>
          <wp:docPr id="16822567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25086"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67664"/>
                  <a:stretch/>
                </pic:blipFill>
                <pic:spPr bwMode="auto">
                  <a:xfrm>
                    <a:off x="0" y="0"/>
                    <a:ext cx="7556500" cy="1069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1AE4">
      <w:rPr>
        <w:b/>
        <w:bCs/>
        <w:smallCaps/>
        <w:noProof/>
        <w:color w:val="FFFFFF" w:themeColor="background1"/>
        <w:szCs w:val="28"/>
      </w:rPr>
      <w:drawing>
        <wp:anchor distT="0" distB="0" distL="114300" distR="114300" simplePos="0" relativeHeight="251658247" behindDoc="1" locked="0" layoutInCell="1" allowOverlap="1" wp14:anchorId="4560551A" wp14:editId="63B64562">
          <wp:simplePos x="0" y="0"/>
          <wp:positionH relativeFrom="page">
            <wp:posOffset>13216255</wp:posOffset>
          </wp:positionH>
          <wp:positionV relativeFrom="paragraph">
            <wp:posOffset>-211303870</wp:posOffset>
          </wp:positionV>
          <wp:extent cx="5091430" cy="5091430"/>
          <wp:effectExtent l="0" t="0" r="0" b="0"/>
          <wp:wrapNone/>
          <wp:docPr id="332703953" name="Picture 3327039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24976" name="Picture 1443324976">
                    <a:extLst>
                      <a:ext uri="{C183D7F6-B498-43B3-948B-1728B52AA6E4}">
                        <adec:decorative xmlns:adec="http://schemas.microsoft.com/office/drawing/2017/decorative" val="1"/>
                      </a:ext>
                    </a:extLst>
                  </pic:cNvPr>
                  <pic:cNvPicPr/>
                </pic:nvPicPr>
                <pic:blipFill>
                  <a:blip r:embed="rId2">
                    <a:clrChange>
                      <a:clrFrom>
                        <a:srgbClr val="FFFFFF"/>
                      </a:clrFrom>
                      <a:clrTo>
                        <a:srgbClr val="FFFFFF">
                          <a:alpha val="0"/>
                        </a:srgbClr>
                      </a:clrTo>
                    </a:clrChange>
                    <a:alphaModFix amt="5000"/>
                    <a:extLst>
                      <a:ext uri="{28A0092B-C50C-407E-A947-70E740481C1C}">
                        <a14:useLocalDpi xmlns:a14="http://schemas.microsoft.com/office/drawing/2010/main" val="0"/>
                      </a:ext>
                    </a:extLst>
                  </a:blip>
                  <a:stretch>
                    <a:fillRect/>
                  </a:stretch>
                </pic:blipFill>
                <pic:spPr>
                  <a:xfrm>
                    <a:off x="0" y="0"/>
                    <a:ext cx="5091430" cy="5091430"/>
                  </a:xfrm>
                  <a:prstGeom prst="rect">
                    <a:avLst/>
                  </a:prstGeom>
                </pic:spPr>
              </pic:pic>
            </a:graphicData>
          </a:graphic>
          <wp14:sizeRelH relativeFrom="page">
            <wp14:pctWidth>0</wp14:pctWidth>
          </wp14:sizeRelH>
          <wp14:sizeRelV relativeFrom="page">
            <wp14:pctHeight>0</wp14:pctHeight>
          </wp14:sizeRelV>
        </wp:anchor>
      </w:drawing>
    </w:r>
  </w:p>
  <w:p w14:paraId="408426E5" w14:textId="77777777" w:rsidR="00B4092D" w:rsidRPr="00A7321F" w:rsidRDefault="00B4092D" w:rsidP="009935C0">
    <w:pPr>
      <w:pStyle w:val="Header"/>
      <w:rPr>
        <w:b/>
        <w:bCs/>
        <w:smallCaps/>
        <w:color w:val="FFFFFF" w:themeColor="background1"/>
        <w:szCs w:val="28"/>
      </w:rPr>
    </w:pPr>
    <w:r w:rsidRPr="00621AE4">
      <w:rPr>
        <w:b/>
        <w:bCs/>
        <w:smallCaps/>
        <w:noProof/>
        <w:color w:val="FFFFFF" w:themeColor="background1"/>
        <w:szCs w:val="28"/>
      </w:rPr>
      <mc:AlternateContent>
        <mc:Choice Requires="wpg">
          <w:drawing>
            <wp:anchor distT="0" distB="0" distL="114300" distR="114300" simplePos="0" relativeHeight="251658248" behindDoc="1" locked="0" layoutInCell="1" allowOverlap="1" wp14:anchorId="6C80DDFE" wp14:editId="6290A095">
              <wp:simplePos x="0" y="0"/>
              <wp:positionH relativeFrom="column">
                <wp:posOffset>-1955165</wp:posOffset>
              </wp:positionH>
              <wp:positionV relativeFrom="paragraph">
                <wp:posOffset>2834005</wp:posOffset>
              </wp:positionV>
              <wp:extent cx="10589260" cy="7487285"/>
              <wp:effectExtent l="0" t="0" r="2540" b="0"/>
              <wp:wrapNone/>
              <wp:docPr id="1134576707"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589260" cy="7487285"/>
                        <a:chOff x="0" y="0"/>
                        <a:chExt cx="10589260" cy="7487285"/>
                      </a:xfrm>
                    </wpg:grpSpPr>
                    <pic:pic xmlns:pic="http://schemas.openxmlformats.org/drawingml/2006/picture">
                      <pic:nvPicPr>
                        <pic:cNvPr id="1993226296" name="Picture 3" descr="A blue and black background&#10;&#10;Description automatically generated"/>
                        <pic:cNvPicPr>
                          <a:picLocks noChangeAspect="1"/>
                        </pic:cNvPicPr>
                      </pic:nvPicPr>
                      <pic:blipFill>
                        <a:blip r:embed="rId3">
                          <a:alphaModFix amt="5000"/>
                          <a:extLst>
                            <a:ext uri="{28A0092B-C50C-407E-A947-70E740481C1C}">
                              <a14:useLocalDpi xmlns:a14="http://schemas.microsoft.com/office/drawing/2010/main" val="0"/>
                            </a:ext>
                          </a:extLst>
                        </a:blip>
                        <a:stretch>
                          <a:fillRect/>
                        </a:stretch>
                      </pic:blipFill>
                      <pic:spPr>
                        <a:xfrm>
                          <a:off x="0" y="0"/>
                          <a:ext cx="10589260" cy="7487285"/>
                        </a:xfrm>
                        <a:prstGeom prst="rect">
                          <a:avLst/>
                        </a:prstGeom>
                      </pic:spPr>
                    </pic:pic>
                    <pic:pic xmlns:pic="http://schemas.openxmlformats.org/drawingml/2006/picture">
                      <pic:nvPicPr>
                        <pic:cNvPr id="1093335809" name="Picture 1408684970" descr="Logo&#10;&#10;Description automatically generated"/>
                        <pic:cNvPicPr>
                          <a:picLocks noChangeAspect="1"/>
                        </pic:cNvPicPr>
                      </pic:nvPicPr>
                      <pic:blipFill rotWithShape="1">
                        <a:blip r:embed="rId2">
                          <a:clrChange>
                            <a:clrFrom>
                              <a:srgbClr val="FFFFFF"/>
                            </a:clrFrom>
                            <a:clrTo>
                              <a:srgbClr val="FFFFFF">
                                <a:alpha val="0"/>
                              </a:srgbClr>
                            </a:clrTo>
                          </a:clrChange>
                          <a:alphaModFix amt="5000"/>
                          <a:extLst>
                            <a:ext uri="{28A0092B-C50C-407E-A947-70E740481C1C}">
                              <a14:useLocalDpi xmlns:a14="http://schemas.microsoft.com/office/drawing/2010/main" val="0"/>
                            </a:ext>
                          </a:extLst>
                        </a:blip>
                        <a:srcRect b="6729"/>
                        <a:stretch/>
                      </pic:blipFill>
                      <pic:spPr bwMode="auto">
                        <a:xfrm>
                          <a:off x="1504950" y="4171950"/>
                          <a:ext cx="3288665" cy="32893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0656C20" id="Group 3" o:spid="_x0000_s1026" alt="&quot;&quot;" style="position:absolute;margin-left:-153.95pt;margin-top:223.15pt;width:833.8pt;height:589.55pt;z-index:-251658232" coordsize="105892,748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hvcml6b250YWxSZXM8L2tleT4KCQkJCTxyZWFs&#10;PjcyPC9yZWFsPgoJCQkJPGtleT5jb20uYXBwbGUucHJpbnQudGlja2V0LmNsaWVudDwva2V5PgoJ&#10;CQkJPHN0cmluZz5jb20uYXBwbGUucHJpbnRpbmdtYW5hZ2VyPC9zdHJpbmc+CgkJCQk8a2V5PmNv&#10;bS5hcHBsZS5wcmludC50aWNrZXQubW9kRGF0ZTwva2V5PgoJCQkJPGRhdGU+MjAwNy0wMy0yN1Qw&#10;NToxMDo1MFo8L2RhdGU+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QwAA&#10;AAYAAAAAAAAAAAAAAsUAAALFAAAABwBTAEMAVgBfAEsAXwBBAAAAAQAAAAAAAAAAAAAAAAAAAAAA&#10;AAABAAAAAAAAAAAAAALFAAACxQAAAAAAAAAAAAAAAAAAAAABAAAAAAAAAAAAAAAAAAAAAAAAABAA&#10;AAABAAAAAAAAbnVsbAAAAAIAAAAGYm91bmRzT2JqYwAAAAEAAAAAAABSY3QxAAAABAAAAABUb3Ag&#10;bG9uZwAAAAAAAAAATGVmdGxvbmcAAAAAAAAAAEJ0b21sb25nAAACxQAAAABSZ2h0bG9uZwAAAsU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sUAAAAAUmdodGxvbmcAAALF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FFNDc1MEZCRDZFNTI1QTMzMkVCQUQwNUNGNThGMURGIj4g&#10;PHhhcE1NOkRlcml2ZWRGcm9tIHN0UmVmOmluc3RhbmNlSUQ9InV1aWQ6MjhBM0M5ODdCQUE5REMx&#10;MTkxMDg5MDA1NjlFOTc3MkYiIHN0UmVmOmRvY3VtZW50SUQ9InV1aWQ6MjdBM0M5ODdCQUE5REMx&#10;MTkxMDg5MDA1NjlFOTc3MkYiL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sUCxQMBEQACEQEDEQH/3QAEAFn/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blue and black background&#10;&#10;Description automatically generated" style="position:absolute;width:105892;height:74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">
                <v:imagedata r:id="rId4" o:title="A blue and black background&#10;&#10;Description automatically generated"/>
              </v:shape>
              <v:shape id="Picture 1408684970" o:spid="_x0000_s1028" type="#_x0000_t75" alt="Logo&#10;&#10;Description automatically generated" style="position:absolute;left:15049;top:41719;width:32887;height:3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">
                <v:imagedata r:id="rId5" o:title="Logo&#10;&#10;Description automatically generated" cropbottom="4410f" chromakey="white"/>
              </v:shape>
            </v:group>
          </w:pict>
        </mc:Fallback>
      </mc:AlternateContent>
    </w:r>
    <w:r w:rsidRPr="00621AE4">
      <w:rPr>
        <w:smallCaps/>
        <w:noProof/>
        <w:szCs w:val="28"/>
        <w:lang w:eastAsia="en-AU"/>
      </w:rPr>
      <w:drawing>
        <wp:anchor distT="0" distB="0" distL="114300" distR="114300" simplePos="0" relativeHeight="251658245" behindDoc="1" locked="0" layoutInCell="1" allowOverlap="1" wp14:anchorId="48DE0995" wp14:editId="616D681E">
          <wp:simplePos x="0" y="0"/>
          <wp:positionH relativeFrom="page">
            <wp:posOffset>13216255</wp:posOffset>
          </wp:positionH>
          <wp:positionV relativeFrom="paragraph">
            <wp:posOffset>-211303870</wp:posOffset>
          </wp:positionV>
          <wp:extent cx="5091430" cy="5091430"/>
          <wp:effectExtent l="0" t="0" r="0" b="0"/>
          <wp:wrapNone/>
          <wp:docPr id="115381852" name="Picture 1153818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81979" name="Picture 1264881979">
                    <a:extLst>
                      <a:ext uri="{C183D7F6-B498-43B3-948B-1728B52AA6E4}">
                        <adec:decorative xmlns:adec="http://schemas.microsoft.com/office/drawing/2017/decorative" val="1"/>
                      </a:ext>
                    </a:extLst>
                  </pic:cNvPr>
                  <pic:cNvPicPr/>
                </pic:nvPicPr>
                <pic:blipFill>
                  <a:blip r:embed="rId2">
                    <a:clrChange>
                      <a:clrFrom>
                        <a:srgbClr val="FFFFFF"/>
                      </a:clrFrom>
                      <a:clrTo>
                        <a:srgbClr val="FFFFFF">
                          <a:alpha val="0"/>
                        </a:srgbClr>
                      </a:clrTo>
                    </a:clrChange>
                    <a:alphaModFix amt="5000"/>
                    <a:extLst>
                      <a:ext uri="{28A0092B-C50C-407E-A947-70E740481C1C}">
                        <a14:useLocalDpi xmlns:a14="http://schemas.microsoft.com/office/drawing/2010/main" val="0"/>
                      </a:ext>
                    </a:extLst>
                  </a:blip>
                  <a:stretch>
                    <a:fillRect/>
                  </a:stretch>
                </pic:blipFill>
                <pic:spPr>
                  <a:xfrm>
                    <a:off x="0" y="0"/>
                    <a:ext cx="5091430" cy="5091430"/>
                  </a:xfrm>
                  <a:prstGeom prst="rect">
                    <a:avLst/>
                  </a:prstGeom>
                </pic:spPr>
              </pic:pic>
            </a:graphicData>
          </a:graphic>
          <wp14:sizeRelH relativeFrom="page">
            <wp14:pctWidth>0</wp14:pctWidth>
          </wp14:sizeRelH>
          <wp14:sizeRelV relativeFrom="page">
            <wp14:pctHeight>0</wp14:pctHeight>
          </wp14:sizeRelV>
        </wp:anchor>
      </w:drawing>
    </w:r>
    <w:bookmarkEnd w:id="16"/>
    <w:bookmarkEnd w:id="17"/>
    <w:bookmarkEnd w:id="18"/>
    <w:bookmarkEnd w:id="19"/>
    <w:r w:rsidRPr="00A7321F">
      <w:rPr>
        <w:b/>
        <w:bCs/>
        <w:smallCaps/>
        <w:color w:val="FFFFFF" w:themeColor="background1"/>
        <w:szCs w:val="28"/>
      </w:rPr>
      <w:t>Funds in Court</w:t>
    </w:r>
  </w:p>
  <w:p w14:paraId="28D4E8FF" w14:textId="77777777" w:rsidR="00403C52" w:rsidRPr="00D01AD1" w:rsidRDefault="00403C52" w:rsidP="00635C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634F03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02ADB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394DD7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84A4AF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394A32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F2E9B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5C5BE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5EB9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D22A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5EAD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85CAE"/>
    <w:multiLevelType w:val="multilevel"/>
    <w:tmpl w:val="5CF49996"/>
    <w:lvl w:ilvl="0">
      <w:start w:val="1"/>
      <w:numFmt w:val="upperLetter"/>
      <w:pStyle w:val="AlphaPoint1"/>
      <w:lvlText w:val="%1."/>
      <w:lvlJc w:val="left"/>
      <w:pPr>
        <w:ind w:left="1080" w:hanging="360"/>
      </w:pPr>
    </w:lvl>
    <w:lvl w:ilvl="1">
      <w:start w:val="1"/>
      <w:numFmt w:val="lowerLetter"/>
      <w:pStyle w:val="AlphaPoint2"/>
      <w:lvlText w:val="%2."/>
      <w:lvlJc w:val="left"/>
      <w:pPr>
        <w:ind w:left="1800" w:hanging="360"/>
      </w:pPr>
      <w:rPr>
        <w:rFonts w:hint="default"/>
      </w:rPr>
    </w:lvl>
    <w:lvl w:ilvl="2">
      <w:start w:val="1"/>
      <w:numFmt w:val="lowerRoman"/>
      <w:pStyle w:val="AlphaPoint3"/>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1" w15:restartNumberingAfterBreak="0">
    <w:nsid w:val="05764186"/>
    <w:multiLevelType w:val="hybridMultilevel"/>
    <w:tmpl w:val="1B726202"/>
    <w:lvl w:ilvl="0" w:tplc="795C639E">
      <w:start w:val="1"/>
      <w:numFmt w:val="bullet"/>
      <w:pStyle w:val="DotPoint1"/>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15:restartNumberingAfterBreak="0">
    <w:nsid w:val="08474702"/>
    <w:multiLevelType w:val="hybridMultilevel"/>
    <w:tmpl w:val="BFE099BE"/>
    <w:lvl w:ilvl="0" w:tplc="88AA86C4">
      <w:start w:val="1"/>
      <w:numFmt w:val="bullet"/>
      <w:lvlText w:val=""/>
      <w:lvlJc w:val="left"/>
      <w:pPr>
        <w:ind w:left="1480" w:hanging="360"/>
      </w:pPr>
      <w:rPr>
        <w:rFonts w:ascii="Symbol" w:hAnsi="Symbol"/>
      </w:rPr>
    </w:lvl>
    <w:lvl w:ilvl="1" w:tplc="70422028">
      <w:start w:val="1"/>
      <w:numFmt w:val="bullet"/>
      <w:lvlText w:val=""/>
      <w:lvlJc w:val="left"/>
      <w:pPr>
        <w:ind w:left="1480" w:hanging="360"/>
      </w:pPr>
      <w:rPr>
        <w:rFonts w:ascii="Symbol" w:hAnsi="Symbol"/>
      </w:rPr>
    </w:lvl>
    <w:lvl w:ilvl="2" w:tplc="085E7BCC">
      <w:start w:val="1"/>
      <w:numFmt w:val="bullet"/>
      <w:lvlText w:val=""/>
      <w:lvlJc w:val="left"/>
      <w:pPr>
        <w:ind w:left="1480" w:hanging="360"/>
      </w:pPr>
      <w:rPr>
        <w:rFonts w:ascii="Symbol" w:hAnsi="Symbol"/>
      </w:rPr>
    </w:lvl>
    <w:lvl w:ilvl="3" w:tplc="A44455A6">
      <w:start w:val="1"/>
      <w:numFmt w:val="bullet"/>
      <w:lvlText w:val=""/>
      <w:lvlJc w:val="left"/>
      <w:pPr>
        <w:ind w:left="1480" w:hanging="360"/>
      </w:pPr>
      <w:rPr>
        <w:rFonts w:ascii="Symbol" w:hAnsi="Symbol"/>
      </w:rPr>
    </w:lvl>
    <w:lvl w:ilvl="4" w:tplc="27AEA66E">
      <w:start w:val="1"/>
      <w:numFmt w:val="bullet"/>
      <w:lvlText w:val=""/>
      <w:lvlJc w:val="left"/>
      <w:pPr>
        <w:ind w:left="1480" w:hanging="360"/>
      </w:pPr>
      <w:rPr>
        <w:rFonts w:ascii="Symbol" w:hAnsi="Symbol"/>
      </w:rPr>
    </w:lvl>
    <w:lvl w:ilvl="5" w:tplc="5AFE497E">
      <w:start w:val="1"/>
      <w:numFmt w:val="bullet"/>
      <w:lvlText w:val=""/>
      <w:lvlJc w:val="left"/>
      <w:pPr>
        <w:ind w:left="1480" w:hanging="360"/>
      </w:pPr>
      <w:rPr>
        <w:rFonts w:ascii="Symbol" w:hAnsi="Symbol"/>
      </w:rPr>
    </w:lvl>
    <w:lvl w:ilvl="6" w:tplc="B42811D2">
      <w:start w:val="1"/>
      <w:numFmt w:val="bullet"/>
      <w:lvlText w:val=""/>
      <w:lvlJc w:val="left"/>
      <w:pPr>
        <w:ind w:left="1480" w:hanging="360"/>
      </w:pPr>
      <w:rPr>
        <w:rFonts w:ascii="Symbol" w:hAnsi="Symbol"/>
      </w:rPr>
    </w:lvl>
    <w:lvl w:ilvl="7" w:tplc="0540B3F8">
      <w:start w:val="1"/>
      <w:numFmt w:val="bullet"/>
      <w:lvlText w:val=""/>
      <w:lvlJc w:val="left"/>
      <w:pPr>
        <w:ind w:left="1480" w:hanging="360"/>
      </w:pPr>
      <w:rPr>
        <w:rFonts w:ascii="Symbol" w:hAnsi="Symbol"/>
      </w:rPr>
    </w:lvl>
    <w:lvl w:ilvl="8" w:tplc="BD026D4C">
      <w:start w:val="1"/>
      <w:numFmt w:val="bullet"/>
      <w:lvlText w:val=""/>
      <w:lvlJc w:val="left"/>
      <w:pPr>
        <w:ind w:left="1480" w:hanging="360"/>
      </w:pPr>
      <w:rPr>
        <w:rFonts w:ascii="Symbol" w:hAnsi="Symbol"/>
      </w:rPr>
    </w:lvl>
  </w:abstractNum>
  <w:abstractNum w:abstractNumId="13" w15:restartNumberingAfterBreak="0">
    <w:nsid w:val="0D2A28DB"/>
    <w:multiLevelType w:val="hybridMultilevel"/>
    <w:tmpl w:val="F28440B6"/>
    <w:lvl w:ilvl="0" w:tplc="C3087C38">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266063E"/>
    <w:multiLevelType w:val="hybridMultilevel"/>
    <w:tmpl w:val="2E9A3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685D5D"/>
    <w:multiLevelType w:val="multilevel"/>
    <w:tmpl w:val="9ED26102"/>
    <w:lvl w:ilvl="0">
      <w:start w:val="1"/>
      <w:numFmt w:val="decimal"/>
      <w:pStyle w:val="NoPoint1"/>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FA818BD"/>
    <w:multiLevelType w:val="hybridMultilevel"/>
    <w:tmpl w:val="9738ED88"/>
    <w:lvl w:ilvl="0" w:tplc="BB0C4B26">
      <w:start w:val="1"/>
      <w:numFmt w:val="bullet"/>
      <w:lvlText w:val=""/>
      <w:lvlJc w:val="left"/>
      <w:pPr>
        <w:ind w:left="360" w:hanging="360"/>
      </w:pPr>
      <w:rPr>
        <w:rFonts w:ascii="Symbol" w:hAnsi="Symbol" w:hint="default"/>
      </w:rPr>
    </w:lvl>
    <w:lvl w:ilvl="1" w:tplc="3F2CCF0E" w:tentative="1">
      <w:start w:val="1"/>
      <w:numFmt w:val="bullet"/>
      <w:lvlText w:val="o"/>
      <w:lvlJc w:val="left"/>
      <w:pPr>
        <w:ind w:left="1080" w:hanging="360"/>
      </w:pPr>
      <w:rPr>
        <w:rFonts w:ascii="Courier New" w:hAnsi="Courier New" w:cs="Courier New" w:hint="default"/>
      </w:rPr>
    </w:lvl>
    <w:lvl w:ilvl="2" w:tplc="EB7236AC" w:tentative="1">
      <w:start w:val="1"/>
      <w:numFmt w:val="bullet"/>
      <w:lvlText w:val=""/>
      <w:lvlJc w:val="left"/>
      <w:pPr>
        <w:ind w:left="1800" w:hanging="360"/>
      </w:pPr>
      <w:rPr>
        <w:rFonts w:ascii="Wingdings" w:hAnsi="Wingdings" w:hint="default"/>
      </w:rPr>
    </w:lvl>
    <w:lvl w:ilvl="3" w:tplc="ADC4C0D2" w:tentative="1">
      <w:start w:val="1"/>
      <w:numFmt w:val="bullet"/>
      <w:lvlText w:val=""/>
      <w:lvlJc w:val="left"/>
      <w:pPr>
        <w:ind w:left="2520" w:hanging="360"/>
      </w:pPr>
      <w:rPr>
        <w:rFonts w:ascii="Symbol" w:hAnsi="Symbol" w:hint="default"/>
      </w:rPr>
    </w:lvl>
    <w:lvl w:ilvl="4" w:tplc="C988E74E" w:tentative="1">
      <w:start w:val="1"/>
      <w:numFmt w:val="bullet"/>
      <w:lvlText w:val="o"/>
      <w:lvlJc w:val="left"/>
      <w:pPr>
        <w:ind w:left="3240" w:hanging="360"/>
      </w:pPr>
      <w:rPr>
        <w:rFonts w:ascii="Courier New" w:hAnsi="Courier New" w:cs="Courier New" w:hint="default"/>
      </w:rPr>
    </w:lvl>
    <w:lvl w:ilvl="5" w:tplc="1BC481F6" w:tentative="1">
      <w:start w:val="1"/>
      <w:numFmt w:val="bullet"/>
      <w:lvlText w:val=""/>
      <w:lvlJc w:val="left"/>
      <w:pPr>
        <w:ind w:left="3960" w:hanging="360"/>
      </w:pPr>
      <w:rPr>
        <w:rFonts w:ascii="Wingdings" w:hAnsi="Wingdings" w:hint="default"/>
      </w:rPr>
    </w:lvl>
    <w:lvl w:ilvl="6" w:tplc="430ED644" w:tentative="1">
      <w:start w:val="1"/>
      <w:numFmt w:val="bullet"/>
      <w:lvlText w:val=""/>
      <w:lvlJc w:val="left"/>
      <w:pPr>
        <w:ind w:left="4680" w:hanging="360"/>
      </w:pPr>
      <w:rPr>
        <w:rFonts w:ascii="Symbol" w:hAnsi="Symbol" w:hint="default"/>
      </w:rPr>
    </w:lvl>
    <w:lvl w:ilvl="7" w:tplc="90F45C26" w:tentative="1">
      <w:start w:val="1"/>
      <w:numFmt w:val="bullet"/>
      <w:lvlText w:val="o"/>
      <w:lvlJc w:val="left"/>
      <w:pPr>
        <w:ind w:left="5400" w:hanging="360"/>
      </w:pPr>
      <w:rPr>
        <w:rFonts w:ascii="Courier New" w:hAnsi="Courier New" w:cs="Courier New" w:hint="default"/>
      </w:rPr>
    </w:lvl>
    <w:lvl w:ilvl="8" w:tplc="B1CC4F62" w:tentative="1">
      <w:start w:val="1"/>
      <w:numFmt w:val="bullet"/>
      <w:lvlText w:val=""/>
      <w:lvlJc w:val="left"/>
      <w:pPr>
        <w:ind w:left="6120" w:hanging="360"/>
      </w:pPr>
      <w:rPr>
        <w:rFonts w:ascii="Wingdings" w:hAnsi="Wingdings" w:hint="default"/>
      </w:rPr>
    </w:lvl>
  </w:abstractNum>
  <w:abstractNum w:abstractNumId="17" w15:restartNumberingAfterBreak="0">
    <w:nsid w:val="2164304E"/>
    <w:multiLevelType w:val="hybridMultilevel"/>
    <w:tmpl w:val="D28A9A3E"/>
    <w:lvl w:ilvl="0" w:tplc="D3D40526">
      <w:start w:val="1"/>
      <w:numFmt w:val="bullet"/>
      <w:lvlText w:val=""/>
      <w:lvlJc w:val="left"/>
      <w:pPr>
        <w:ind w:left="720" w:hanging="360"/>
      </w:pPr>
      <w:rPr>
        <w:rFonts w:ascii="Symbol" w:hAnsi="Symbol"/>
      </w:rPr>
    </w:lvl>
    <w:lvl w:ilvl="1" w:tplc="FFF64062">
      <w:start w:val="1"/>
      <w:numFmt w:val="bullet"/>
      <w:lvlText w:val=""/>
      <w:lvlJc w:val="left"/>
      <w:pPr>
        <w:ind w:left="720" w:hanging="360"/>
      </w:pPr>
      <w:rPr>
        <w:rFonts w:ascii="Symbol" w:hAnsi="Symbol"/>
      </w:rPr>
    </w:lvl>
    <w:lvl w:ilvl="2" w:tplc="5C0473FC">
      <w:start w:val="1"/>
      <w:numFmt w:val="bullet"/>
      <w:lvlText w:val=""/>
      <w:lvlJc w:val="left"/>
      <w:pPr>
        <w:ind w:left="720" w:hanging="360"/>
      </w:pPr>
      <w:rPr>
        <w:rFonts w:ascii="Symbol" w:hAnsi="Symbol"/>
      </w:rPr>
    </w:lvl>
    <w:lvl w:ilvl="3" w:tplc="F82EAF6C">
      <w:start w:val="1"/>
      <w:numFmt w:val="bullet"/>
      <w:lvlText w:val=""/>
      <w:lvlJc w:val="left"/>
      <w:pPr>
        <w:ind w:left="720" w:hanging="360"/>
      </w:pPr>
      <w:rPr>
        <w:rFonts w:ascii="Symbol" w:hAnsi="Symbol"/>
      </w:rPr>
    </w:lvl>
    <w:lvl w:ilvl="4" w:tplc="79983B92">
      <w:start w:val="1"/>
      <w:numFmt w:val="bullet"/>
      <w:lvlText w:val=""/>
      <w:lvlJc w:val="left"/>
      <w:pPr>
        <w:ind w:left="720" w:hanging="360"/>
      </w:pPr>
      <w:rPr>
        <w:rFonts w:ascii="Symbol" w:hAnsi="Symbol"/>
      </w:rPr>
    </w:lvl>
    <w:lvl w:ilvl="5" w:tplc="A2B8D5CA">
      <w:start w:val="1"/>
      <w:numFmt w:val="bullet"/>
      <w:lvlText w:val=""/>
      <w:lvlJc w:val="left"/>
      <w:pPr>
        <w:ind w:left="720" w:hanging="360"/>
      </w:pPr>
      <w:rPr>
        <w:rFonts w:ascii="Symbol" w:hAnsi="Symbol"/>
      </w:rPr>
    </w:lvl>
    <w:lvl w:ilvl="6" w:tplc="51B861E8">
      <w:start w:val="1"/>
      <w:numFmt w:val="bullet"/>
      <w:lvlText w:val=""/>
      <w:lvlJc w:val="left"/>
      <w:pPr>
        <w:ind w:left="720" w:hanging="360"/>
      </w:pPr>
      <w:rPr>
        <w:rFonts w:ascii="Symbol" w:hAnsi="Symbol"/>
      </w:rPr>
    </w:lvl>
    <w:lvl w:ilvl="7" w:tplc="77B4B674">
      <w:start w:val="1"/>
      <w:numFmt w:val="bullet"/>
      <w:lvlText w:val=""/>
      <w:lvlJc w:val="left"/>
      <w:pPr>
        <w:ind w:left="720" w:hanging="360"/>
      </w:pPr>
      <w:rPr>
        <w:rFonts w:ascii="Symbol" w:hAnsi="Symbol"/>
      </w:rPr>
    </w:lvl>
    <w:lvl w:ilvl="8" w:tplc="226045AA">
      <w:start w:val="1"/>
      <w:numFmt w:val="bullet"/>
      <w:lvlText w:val=""/>
      <w:lvlJc w:val="left"/>
      <w:pPr>
        <w:ind w:left="720" w:hanging="360"/>
      </w:pPr>
      <w:rPr>
        <w:rFonts w:ascii="Symbol" w:hAnsi="Symbol"/>
      </w:rPr>
    </w:lvl>
  </w:abstractNum>
  <w:abstractNum w:abstractNumId="18" w15:restartNumberingAfterBreak="0">
    <w:nsid w:val="254C1277"/>
    <w:multiLevelType w:val="hybridMultilevel"/>
    <w:tmpl w:val="32486258"/>
    <w:lvl w:ilvl="0" w:tplc="5F0EF33A">
      <w:start w:val="1"/>
      <w:numFmt w:val="bullet"/>
      <w:lvlText w:val=""/>
      <w:lvlJc w:val="left"/>
      <w:pPr>
        <w:ind w:left="720" w:hanging="360"/>
      </w:pPr>
      <w:rPr>
        <w:rFonts w:ascii="Symbol" w:hAnsi="Symbol"/>
      </w:rPr>
    </w:lvl>
    <w:lvl w:ilvl="1" w:tplc="8BA6DA82">
      <w:start w:val="1"/>
      <w:numFmt w:val="bullet"/>
      <w:lvlText w:val=""/>
      <w:lvlJc w:val="left"/>
      <w:pPr>
        <w:ind w:left="720" w:hanging="360"/>
      </w:pPr>
      <w:rPr>
        <w:rFonts w:ascii="Symbol" w:hAnsi="Symbol"/>
      </w:rPr>
    </w:lvl>
    <w:lvl w:ilvl="2" w:tplc="451CD7FA">
      <w:start w:val="1"/>
      <w:numFmt w:val="bullet"/>
      <w:lvlText w:val=""/>
      <w:lvlJc w:val="left"/>
      <w:pPr>
        <w:ind w:left="720" w:hanging="360"/>
      </w:pPr>
      <w:rPr>
        <w:rFonts w:ascii="Symbol" w:hAnsi="Symbol"/>
      </w:rPr>
    </w:lvl>
    <w:lvl w:ilvl="3" w:tplc="520298DE">
      <w:start w:val="1"/>
      <w:numFmt w:val="bullet"/>
      <w:lvlText w:val=""/>
      <w:lvlJc w:val="left"/>
      <w:pPr>
        <w:ind w:left="720" w:hanging="360"/>
      </w:pPr>
      <w:rPr>
        <w:rFonts w:ascii="Symbol" w:hAnsi="Symbol"/>
      </w:rPr>
    </w:lvl>
    <w:lvl w:ilvl="4" w:tplc="2A7AD7FA">
      <w:start w:val="1"/>
      <w:numFmt w:val="bullet"/>
      <w:lvlText w:val=""/>
      <w:lvlJc w:val="left"/>
      <w:pPr>
        <w:ind w:left="720" w:hanging="360"/>
      </w:pPr>
      <w:rPr>
        <w:rFonts w:ascii="Symbol" w:hAnsi="Symbol"/>
      </w:rPr>
    </w:lvl>
    <w:lvl w:ilvl="5" w:tplc="2DEE6EAA">
      <w:start w:val="1"/>
      <w:numFmt w:val="bullet"/>
      <w:lvlText w:val=""/>
      <w:lvlJc w:val="left"/>
      <w:pPr>
        <w:ind w:left="720" w:hanging="360"/>
      </w:pPr>
      <w:rPr>
        <w:rFonts w:ascii="Symbol" w:hAnsi="Symbol"/>
      </w:rPr>
    </w:lvl>
    <w:lvl w:ilvl="6" w:tplc="F0742F64">
      <w:start w:val="1"/>
      <w:numFmt w:val="bullet"/>
      <w:lvlText w:val=""/>
      <w:lvlJc w:val="left"/>
      <w:pPr>
        <w:ind w:left="720" w:hanging="360"/>
      </w:pPr>
      <w:rPr>
        <w:rFonts w:ascii="Symbol" w:hAnsi="Symbol"/>
      </w:rPr>
    </w:lvl>
    <w:lvl w:ilvl="7" w:tplc="9AE6F5E6">
      <w:start w:val="1"/>
      <w:numFmt w:val="bullet"/>
      <w:lvlText w:val=""/>
      <w:lvlJc w:val="left"/>
      <w:pPr>
        <w:ind w:left="720" w:hanging="360"/>
      </w:pPr>
      <w:rPr>
        <w:rFonts w:ascii="Symbol" w:hAnsi="Symbol"/>
      </w:rPr>
    </w:lvl>
    <w:lvl w:ilvl="8" w:tplc="245659B4">
      <w:start w:val="1"/>
      <w:numFmt w:val="bullet"/>
      <w:lvlText w:val=""/>
      <w:lvlJc w:val="left"/>
      <w:pPr>
        <w:ind w:left="720" w:hanging="360"/>
      </w:pPr>
      <w:rPr>
        <w:rFonts w:ascii="Symbol" w:hAnsi="Symbol"/>
      </w:rPr>
    </w:lvl>
  </w:abstractNum>
  <w:abstractNum w:abstractNumId="19" w15:restartNumberingAfterBreak="0">
    <w:nsid w:val="265702CF"/>
    <w:multiLevelType w:val="hybridMultilevel"/>
    <w:tmpl w:val="DB864C6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0" w15:restartNumberingAfterBreak="0">
    <w:nsid w:val="36935554"/>
    <w:multiLevelType w:val="hybridMultilevel"/>
    <w:tmpl w:val="8898B4F4"/>
    <w:lvl w:ilvl="0" w:tplc="0C090015">
      <w:start w:val="1"/>
      <w:numFmt w:val="upperLetter"/>
      <w:lvlText w:val="%1."/>
      <w:lvlJc w:val="left"/>
      <w:pPr>
        <w:ind w:left="720" w:hanging="360"/>
      </w:pPr>
    </w:lvl>
    <w:lvl w:ilvl="1" w:tplc="AA6A47BE">
      <w:start w:val="1"/>
      <w:numFmt w:val="lowerLetter"/>
      <w:pStyle w:val="NoPoint2"/>
      <w:lvlText w:val="%2."/>
      <w:lvlJc w:val="left"/>
      <w:pPr>
        <w:ind w:left="1440" w:hanging="360"/>
      </w:pPr>
    </w:lvl>
    <w:lvl w:ilvl="2" w:tplc="70282FE4">
      <w:start w:val="1"/>
      <w:numFmt w:val="lowerRoman"/>
      <w:pStyle w:val="NoPoint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7FA2FC0"/>
    <w:multiLevelType w:val="hybridMultilevel"/>
    <w:tmpl w:val="30221076"/>
    <w:lvl w:ilvl="0" w:tplc="EEB0957A">
      <w:start w:val="1"/>
      <w:numFmt w:val="bullet"/>
      <w:lvlText w:val=""/>
      <w:lvlJc w:val="left"/>
      <w:pPr>
        <w:ind w:left="720" w:hanging="360"/>
      </w:pPr>
      <w:rPr>
        <w:rFonts w:ascii="Symbol" w:hAnsi="Symbol"/>
      </w:rPr>
    </w:lvl>
    <w:lvl w:ilvl="1" w:tplc="D86426DC">
      <w:start w:val="1"/>
      <w:numFmt w:val="bullet"/>
      <w:lvlText w:val=""/>
      <w:lvlJc w:val="left"/>
      <w:pPr>
        <w:ind w:left="720" w:hanging="360"/>
      </w:pPr>
      <w:rPr>
        <w:rFonts w:ascii="Symbol" w:hAnsi="Symbol"/>
      </w:rPr>
    </w:lvl>
    <w:lvl w:ilvl="2" w:tplc="175436B6">
      <w:start w:val="1"/>
      <w:numFmt w:val="bullet"/>
      <w:lvlText w:val=""/>
      <w:lvlJc w:val="left"/>
      <w:pPr>
        <w:ind w:left="720" w:hanging="360"/>
      </w:pPr>
      <w:rPr>
        <w:rFonts w:ascii="Symbol" w:hAnsi="Symbol"/>
      </w:rPr>
    </w:lvl>
    <w:lvl w:ilvl="3" w:tplc="60C4C428">
      <w:start w:val="1"/>
      <w:numFmt w:val="bullet"/>
      <w:lvlText w:val=""/>
      <w:lvlJc w:val="left"/>
      <w:pPr>
        <w:ind w:left="720" w:hanging="360"/>
      </w:pPr>
      <w:rPr>
        <w:rFonts w:ascii="Symbol" w:hAnsi="Symbol"/>
      </w:rPr>
    </w:lvl>
    <w:lvl w:ilvl="4" w:tplc="A9F0E2AE">
      <w:start w:val="1"/>
      <w:numFmt w:val="bullet"/>
      <w:lvlText w:val=""/>
      <w:lvlJc w:val="left"/>
      <w:pPr>
        <w:ind w:left="720" w:hanging="360"/>
      </w:pPr>
      <w:rPr>
        <w:rFonts w:ascii="Symbol" w:hAnsi="Symbol"/>
      </w:rPr>
    </w:lvl>
    <w:lvl w:ilvl="5" w:tplc="E67489A8">
      <w:start w:val="1"/>
      <w:numFmt w:val="bullet"/>
      <w:lvlText w:val=""/>
      <w:lvlJc w:val="left"/>
      <w:pPr>
        <w:ind w:left="720" w:hanging="360"/>
      </w:pPr>
      <w:rPr>
        <w:rFonts w:ascii="Symbol" w:hAnsi="Symbol"/>
      </w:rPr>
    </w:lvl>
    <w:lvl w:ilvl="6" w:tplc="7A2A3184">
      <w:start w:val="1"/>
      <w:numFmt w:val="bullet"/>
      <w:lvlText w:val=""/>
      <w:lvlJc w:val="left"/>
      <w:pPr>
        <w:ind w:left="720" w:hanging="360"/>
      </w:pPr>
      <w:rPr>
        <w:rFonts w:ascii="Symbol" w:hAnsi="Symbol"/>
      </w:rPr>
    </w:lvl>
    <w:lvl w:ilvl="7" w:tplc="07F6BEDA">
      <w:start w:val="1"/>
      <w:numFmt w:val="bullet"/>
      <w:lvlText w:val=""/>
      <w:lvlJc w:val="left"/>
      <w:pPr>
        <w:ind w:left="720" w:hanging="360"/>
      </w:pPr>
      <w:rPr>
        <w:rFonts w:ascii="Symbol" w:hAnsi="Symbol"/>
      </w:rPr>
    </w:lvl>
    <w:lvl w:ilvl="8" w:tplc="35ECE598">
      <w:start w:val="1"/>
      <w:numFmt w:val="bullet"/>
      <w:lvlText w:val=""/>
      <w:lvlJc w:val="left"/>
      <w:pPr>
        <w:ind w:left="720" w:hanging="360"/>
      </w:pPr>
      <w:rPr>
        <w:rFonts w:ascii="Symbol" w:hAnsi="Symbol"/>
      </w:rPr>
    </w:lvl>
  </w:abstractNum>
  <w:abstractNum w:abstractNumId="22" w15:restartNumberingAfterBreak="0">
    <w:nsid w:val="47AE32CE"/>
    <w:multiLevelType w:val="hybridMultilevel"/>
    <w:tmpl w:val="9FF4D5DA"/>
    <w:lvl w:ilvl="0" w:tplc="192CF578">
      <w:start w:val="1"/>
      <w:numFmt w:val="bullet"/>
      <w:lvlText w:val=""/>
      <w:lvlJc w:val="left"/>
      <w:pPr>
        <w:ind w:left="586" w:hanging="360"/>
      </w:pPr>
      <w:rPr>
        <w:rFonts w:ascii="Symbol" w:hAnsi="Symbol" w:hint="default"/>
        <w:color w:val="auto"/>
        <w:sz w:val="24"/>
        <w:szCs w:val="24"/>
      </w:rPr>
    </w:lvl>
    <w:lvl w:ilvl="1" w:tplc="0C090003">
      <w:start w:val="1"/>
      <w:numFmt w:val="bullet"/>
      <w:lvlText w:val="o"/>
      <w:lvlJc w:val="left"/>
      <w:pPr>
        <w:ind w:left="1306" w:hanging="360"/>
      </w:pPr>
      <w:rPr>
        <w:rFonts w:ascii="Courier New" w:hAnsi="Courier New" w:cs="Courier New" w:hint="default"/>
      </w:rPr>
    </w:lvl>
    <w:lvl w:ilvl="2" w:tplc="0C090005" w:tentative="1">
      <w:start w:val="1"/>
      <w:numFmt w:val="bullet"/>
      <w:lvlText w:val=""/>
      <w:lvlJc w:val="left"/>
      <w:pPr>
        <w:ind w:left="2026" w:hanging="360"/>
      </w:pPr>
      <w:rPr>
        <w:rFonts w:ascii="Wingdings" w:hAnsi="Wingdings" w:hint="default"/>
      </w:rPr>
    </w:lvl>
    <w:lvl w:ilvl="3" w:tplc="0C090001" w:tentative="1">
      <w:start w:val="1"/>
      <w:numFmt w:val="bullet"/>
      <w:lvlText w:val=""/>
      <w:lvlJc w:val="left"/>
      <w:pPr>
        <w:ind w:left="2746" w:hanging="360"/>
      </w:pPr>
      <w:rPr>
        <w:rFonts w:ascii="Symbol" w:hAnsi="Symbol" w:hint="default"/>
      </w:rPr>
    </w:lvl>
    <w:lvl w:ilvl="4" w:tplc="0C090003" w:tentative="1">
      <w:start w:val="1"/>
      <w:numFmt w:val="bullet"/>
      <w:lvlText w:val="o"/>
      <w:lvlJc w:val="left"/>
      <w:pPr>
        <w:ind w:left="3466" w:hanging="360"/>
      </w:pPr>
      <w:rPr>
        <w:rFonts w:ascii="Courier New" w:hAnsi="Courier New" w:cs="Courier New" w:hint="default"/>
      </w:rPr>
    </w:lvl>
    <w:lvl w:ilvl="5" w:tplc="0C090005" w:tentative="1">
      <w:start w:val="1"/>
      <w:numFmt w:val="bullet"/>
      <w:lvlText w:val=""/>
      <w:lvlJc w:val="left"/>
      <w:pPr>
        <w:ind w:left="4186" w:hanging="360"/>
      </w:pPr>
      <w:rPr>
        <w:rFonts w:ascii="Wingdings" w:hAnsi="Wingdings" w:hint="default"/>
      </w:rPr>
    </w:lvl>
    <w:lvl w:ilvl="6" w:tplc="0C090001" w:tentative="1">
      <w:start w:val="1"/>
      <w:numFmt w:val="bullet"/>
      <w:lvlText w:val=""/>
      <w:lvlJc w:val="left"/>
      <w:pPr>
        <w:ind w:left="4906" w:hanging="360"/>
      </w:pPr>
      <w:rPr>
        <w:rFonts w:ascii="Symbol" w:hAnsi="Symbol" w:hint="default"/>
      </w:rPr>
    </w:lvl>
    <w:lvl w:ilvl="7" w:tplc="0C090003" w:tentative="1">
      <w:start w:val="1"/>
      <w:numFmt w:val="bullet"/>
      <w:lvlText w:val="o"/>
      <w:lvlJc w:val="left"/>
      <w:pPr>
        <w:ind w:left="5626" w:hanging="360"/>
      </w:pPr>
      <w:rPr>
        <w:rFonts w:ascii="Courier New" w:hAnsi="Courier New" w:cs="Courier New" w:hint="default"/>
      </w:rPr>
    </w:lvl>
    <w:lvl w:ilvl="8" w:tplc="0C090005" w:tentative="1">
      <w:start w:val="1"/>
      <w:numFmt w:val="bullet"/>
      <w:lvlText w:val=""/>
      <w:lvlJc w:val="left"/>
      <w:pPr>
        <w:ind w:left="6346" w:hanging="360"/>
      </w:pPr>
      <w:rPr>
        <w:rFonts w:ascii="Wingdings" w:hAnsi="Wingdings" w:hint="default"/>
      </w:rPr>
    </w:lvl>
  </w:abstractNum>
  <w:abstractNum w:abstractNumId="23" w15:restartNumberingAfterBreak="0">
    <w:nsid w:val="575F1250"/>
    <w:multiLevelType w:val="hybridMultilevel"/>
    <w:tmpl w:val="69740AC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4" w15:restartNumberingAfterBreak="0">
    <w:nsid w:val="583A5ECE"/>
    <w:multiLevelType w:val="hybridMultilevel"/>
    <w:tmpl w:val="7C9E39EC"/>
    <w:lvl w:ilvl="0" w:tplc="7020E366">
      <w:start w:val="1"/>
      <w:numFmt w:val="bullet"/>
      <w:lvlText w:val=""/>
      <w:lvlJc w:val="left"/>
      <w:pPr>
        <w:ind w:left="720" w:hanging="360"/>
      </w:pPr>
      <w:rPr>
        <w:rFonts w:ascii="Symbol" w:hAnsi="Symbol"/>
      </w:rPr>
    </w:lvl>
    <w:lvl w:ilvl="1" w:tplc="834ECEB4">
      <w:start w:val="1"/>
      <w:numFmt w:val="bullet"/>
      <w:lvlText w:val=""/>
      <w:lvlJc w:val="left"/>
      <w:pPr>
        <w:ind w:left="720" w:hanging="360"/>
      </w:pPr>
      <w:rPr>
        <w:rFonts w:ascii="Symbol" w:hAnsi="Symbol"/>
      </w:rPr>
    </w:lvl>
    <w:lvl w:ilvl="2" w:tplc="6D48BDAC">
      <w:start w:val="1"/>
      <w:numFmt w:val="bullet"/>
      <w:lvlText w:val=""/>
      <w:lvlJc w:val="left"/>
      <w:pPr>
        <w:ind w:left="720" w:hanging="360"/>
      </w:pPr>
      <w:rPr>
        <w:rFonts w:ascii="Symbol" w:hAnsi="Symbol"/>
      </w:rPr>
    </w:lvl>
    <w:lvl w:ilvl="3" w:tplc="1E18F140">
      <w:start w:val="1"/>
      <w:numFmt w:val="bullet"/>
      <w:lvlText w:val=""/>
      <w:lvlJc w:val="left"/>
      <w:pPr>
        <w:ind w:left="720" w:hanging="360"/>
      </w:pPr>
      <w:rPr>
        <w:rFonts w:ascii="Symbol" w:hAnsi="Symbol"/>
      </w:rPr>
    </w:lvl>
    <w:lvl w:ilvl="4" w:tplc="B29E04AC">
      <w:start w:val="1"/>
      <w:numFmt w:val="bullet"/>
      <w:lvlText w:val=""/>
      <w:lvlJc w:val="left"/>
      <w:pPr>
        <w:ind w:left="720" w:hanging="360"/>
      </w:pPr>
      <w:rPr>
        <w:rFonts w:ascii="Symbol" w:hAnsi="Symbol"/>
      </w:rPr>
    </w:lvl>
    <w:lvl w:ilvl="5" w:tplc="AB149E5A">
      <w:start w:val="1"/>
      <w:numFmt w:val="bullet"/>
      <w:lvlText w:val=""/>
      <w:lvlJc w:val="left"/>
      <w:pPr>
        <w:ind w:left="720" w:hanging="360"/>
      </w:pPr>
      <w:rPr>
        <w:rFonts w:ascii="Symbol" w:hAnsi="Symbol"/>
      </w:rPr>
    </w:lvl>
    <w:lvl w:ilvl="6" w:tplc="6916CB36">
      <w:start w:val="1"/>
      <w:numFmt w:val="bullet"/>
      <w:lvlText w:val=""/>
      <w:lvlJc w:val="left"/>
      <w:pPr>
        <w:ind w:left="720" w:hanging="360"/>
      </w:pPr>
      <w:rPr>
        <w:rFonts w:ascii="Symbol" w:hAnsi="Symbol"/>
      </w:rPr>
    </w:lvl>
    <w:lvl w:ilvl="7" w:tplc="92B23576">
      <w:start w:val="1"/>
      <w:numFmt w:val="bullet"/>
      <w:lvlText w:val=""/>
      <w:lvlJc w:val="left"/>
      <w:pPr>
        <w:ind w:left="720" w:hanging="360"/>
      </w:pPr>
      <w:rPr>
        <w:rFonts w:ascii="Symbol" w:hAnsi="Symbol"/>
      </w:rPr>
    </w:lvl>
    <w:lvl w:ilvl="8" w:tplc="56986242">
      <w:start w:val="1"/>
      <w:numFmt w:val="bullet"/>
      <w:lvlText w:val=""/>
      <w:lvlJc w:val="left"/>
      <w:pPr>
        <w:ind w:left="720" w:hanging="360"/>
      </w:pPr>
      <w:rPr>
        <w:rFonts w:ascii="Symbol" w:hAnsi="Symbol"/>
      </w:rPr>
    </w:lvl>
  </w:abstractNum>
  <w:abstractNum w:abstractNumId="25" w15:restartNumberingAfterBreak="0">
    <w:nsid w:val="594D2A2F"/>
    <w:multiLevelType w:val="hybridMultilevel"/>
    <w:tmpl w:val="063696C6"/>
    <w:lvl w:ilvl="0" w:tplc="0C090001">
      <w:start w:val="1"/>
      <w:numFmt w:val="bullet"/>
      <w:lvlText w:val=""/>
      <w:lvlJc w:val="left"/>
      <w:pPr>
        <w:ind w:left="936" w:hanging="360"/>
      </w:pPr>
      <w:rPr>
        <w:rFonts w:ascii="Symbol" w:hAnsi="Symbol" w:hint="default"/>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26" w15:restartNumberingAfterBreak="0">
    <w:nsid w:val="5CE868C0"/>
    <w:multiLevelType w:val="hybridMultilevel"/>
    <w:tmpl w:val="6EBCAD92"/>
    <w:lvl w:ilvl="0" w:tplc="774C323C">
      <w:start w:val="1"/>
      <w:numFmt w:val="bullet"/>
      <w:pStyle w:val="DotPoint2"/>
      <w:lvlText w:val=""/>
      <w:lvlJc w:val="left"/>
      <w:pPr>
        <w:ind w:left="1797" w:hanging="360"/>
      </w:pPr>
      <w:rPr>
        <w:rFonts w:ascii="Symbol" w:hAnsi="Symbol" w:hint="default"/>
      </w:rPr>
    </w:lvl>
    <w:lvl w:ilvl="1" w:tplc="5F329C0A">
      <w:start w:val="1"/>
      <w:numFmt w:val="bullet"/>
      <w:pStyle w:val="DotPoint3"/>
      <w:lvlText w:val="o"/>
      <w:lvlJc w:val="left"/>
      <w:pPr>
        <w:ind w:left="2517" w:hanging="360"/>
      </w:pPr>
      <w:rPr>
        <w:rFonts w:ascii="Courier New" w:hAnsi="Courier New" w:cs="Courier New" w:hint="default"/>
      </w:rPr>
    </w:lvl>
    <w:lvl w:ilvl="2" w:tplc="CFB2620C">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27" w15:restartNumberingAfterBreak="0">
    <w:nsid w:val="63950D33"/>
    <w:multiLevelType w:val="multilevel"/>
    <w:tmpl w:val="0368FE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610435B"/>
    <w:multiLevelType w:val="hybridMultilevel"/>
    <w:tmpl w:val="F3A821B0"/>
    <w:lvl w:ilvl="0" w:tplc="834ECCFC">
      <w:start w:val="1"/>
      <w:numFmt w:val="bullet"/>
      <w:lvlText w:val=""/>
      <w:lvlJc w:val="left"/>
      <w:pPr>
        <w:ind w:left="1077" w:hanging="360"/>
      </w:pPr>
      <w:rPr>
        <w:rFonts w:ascii="Symbol" w:hAnsi="Symbol"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9" w15:restartNumberingAfterBreak="0">
    <w:nsid w:val="6DB32866"/>
    <w:multiLevelType w:val="hybridMultilevel"/>
    <w:tmpl w:val="05061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560CB5"/>
    <w:multiLevelType w:val="hybridMultilevel"/>
    <w:tmpl w:val="87BA637C"/>
    <w:lvl w:ilvl="0" w:tplc="ED78AE86">
      <w:start w:val="1"/>
      <w:numFmt w:val="bullet"/>
      <w:pStyle w:val="Table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243375"/>
    <w:multiLevelType w:val="hybridMultilevel"/>
    <w:tmpl w:val="AF98D13E"/>
    <w:lvl w:ilvl="0" w:tplc="DAE8A018">
      <w:start w:val="1"/>
      <w:numFmt w:val="bullet"/>
      <w:lvlText w:val=""/>
      <w:lvlJc w:val="left"/>
      <w:pPr>
        <w:ind w:left="760" w:hanging="360"/>
      </w:pPr>
      <w:rPr>
        <w:rFonts w:ascii="Symbol" w:hAnsi="Symbol"/>
      </w:rPr>
    </w:lvl>
    <w:lvl w:ilvl="1" w:tplc="51940E40">
      <w:start w:val="1"/>
      <w:numFmt w:val="bullet"/>
      <w:lvlText w:val=""/>
      <w:lvlJc w:val="left"/>
      <w:pPr>
        <w:ind w:left="760" w:hanging="360"/>
      </w:pPr>
      <w:rPr>
        <w:rFonts w:ascii="Symbol" w:hAnsi="Symbol"/>
      </w:rPr>
    </w:lvl>
    <w:lvl w:ilvl="2" w:tplc="2A5434AA">
      <w:start w:val="1"/>
      <w:numFmt w:val="bullet"/>
      <w:lvlText w:val=""/>
      <w:lvlJc w:val="left"/>
      <w:pPr>
        <w:ind w:left="760" w:hanging="360"/>
      </w:pPr>
      <w:rPr>
        <w:rFonts w:ascii="Symbol" w:hAnsi="Symbol"/>
      </w:rPr>
    </w:lvl>
    <w:lvl w:ilvl="3" w:tplc="D4426656">
      <w:start w:val="1"/>
      <w:numFmt w:val="bullet"/>
      <w:lvlText w:val=""/>
      <w:lvlJc w:val="left"/>
      <w:pPr>
        <w:ind w:left="760" w:hanging="360"/>
      </w:pPr>
      <w:rPr>
        <w:rFonts w:ascii="Symbol" w:hAnsi="Symbol"/>
      </w:rPr>
    </w:lvl>
    <w:lvl w:ilvl="4" w:tplc="7C56795C">
      <w:start w:val="1"/>
      <w:numFmt w:val="bullet"/>
      <w:lvlText w:val=""/>
      <w:lvlJc w:val="left"/>
      <w:pPr>
        <w:ind w:left="760" w:hanging="360"/>
      </w:pPr>
      <w:rPr>
        <w:rFonts w:ascii="Symbol" w:hAnsi="Symbol"/>
      </w:rPr>
    </w:lvl>
    <w:lvl w:ilvl="5" w:tplc="3740F8EA">
      <w:start w:val="1"/>
      <w:numFmt w:val="bullet"/>
      <w:lvlText w:val=""/>
      <w:lvlJc w:val="left"/>
      <w:pPr>
        <w:ind w:left="760" w:hanging="360"/>
      </w:pPr>
      <w:rPr>
        <w:rFonts w:ascii="Symbol" w:hAnsi="Symbol"/>
      </w:rPr>
    </w:lvl>
    <w:lvl w:ilvl="6" w:tplc="E8C2F87A">
      <w:start w:val="1"/>
      <w:numFmt w:val="bullet"/>
      <w:lvlText w:val=""/>
      <w:lvlJc w:val="left"/>
      <w:pPr>
        <w:ind w:left="760" w:hanging="360"/>
      </w:pPr>
      <w:rPr>
        <w:rFonts w:ascii="Symbol" w:hAnsi="Symbol"/>
      </w:rPr>
    </w:lvl>
    <w:lvl w:ilvl="7" w:tplc="19F086C8">
      <w:start w:val="1"/>
      <w:numFmt w:val="bullet"/>
      <w:lvlText w:val=""/>
      <w:lvlJc w:val="left"/>
      <w:pPr>
        <w:ind w:left="760" w:hanging="360"/>
      </w:pPr>
      <w:rPr>
        <w:rFonts w:ascii="Symbol" w:hAnsi="Symbol"/>
      </w:rPr>
    </w:lvl>
    <w:lvl w:ilvl="8" w:tplc="497A32B2">
      <w:start w:val="1"/>
      <w:numFmt w:val="bullet"/>
      <w:lvlText w:val=""/>
      <w:lvlJc w:val="left"/>
      <w:pPr>
        <w:ind w:left="760" w:hanging="360"/>
      </w:pPr>
      <w:rPr>
        <w:rFonts w:ascii="Symbol" w:hAnsi="Symbol"/>
      </w:rPr>
    </w:lvl>
  </w:abstractNum>
  <w:num w:numId="1" w16cid:durableId="472452129">
    <w:abstractNumId w:val="20"/>
  </w:num>
  <w:num w:numId="2" w16cid:durableId="912349442">
    <w:abstractNumId w:val="28"/>
  </w:num>
  <w:num w:numId="3" w16cid:durableId="614144035">
    <w:abstractNumId w:val="26"/>
  </w:num>
  <w:num w:numId="4" w16cid:durableId="992295477">
    <w:abstractNumId w:val="10"/>
  </w:num>
  <w:num w:numId="5" w16cid:durableId="2088459893">
    <w:abstractNumId w:val="15"/>
  </w:num>
  <w:num w:numId="6" w16cid:durableId="1966807951">
    <w:abstractNumId w:val="9"/>
  </w:num>
  <w:num w:numId="7" w16cid:durableId="1150484929">
    <w:abstractNumId w:val="30"/>
  </w:num>
  <w:num w:numId="8" w16cid:durableId="932662059">
    <w:abstractNumId w:val="7"/>
  </w:num>
  <w:num w:numId="9" w16cid:durableId="1582254532">
    <w:abstractNumId w:val="6"/>
  </w:num>
  <w:num w:numId="10" w16cid:durableId="1244803022">
    <w:abstractNumId w:val="5"/>
  </w:num>
  <w:num w:numId="11" w16cid:durableId="871385372">
    <w:abstractNumId w:val="4"/>
  </w:num>
  <w:num w:numId="12" w16cid:durableId="793906807">
    <w:abstractNumId w:val="8"/>
  </w:num>
  <w:num w:numId="13" w16cid:durableId="1064835786">
    <w:abstractNumId w:val="3"/>
  </w:num>
  <w:num w:numId="14" w16cid:durableId="751195817">
    <w:abstractNumId w:val="2"/>
  </w:num>
  <w:num w:numId="15" w16cid:durableId="1032538174">
    <w:abstractNumId w:val="1"/>
  </w:num>
  <w:num w:numId="16" w16cid:durableId="1429037894">
    <w:abstractNumId w:val="0"/>
  </w:num>
  <w:num w:numId="17" w16cid:durableId="412824938">
    <w:abstractNumId w:val="22"/>
  </w:num>
  <w:num w:numId="18" w16cid:durableId="224604582">
    <w:abstractNumId w:val="25"/>
  </w:num>
  <w:num w:numId="19" w16cid:durableId="308948550">
    <w:abstractNumId w:val="29"/>
  </w:num>
  <w:num w:numId="20" w16cid:durableId="130832309">
    <w:abstractNumId w:val="27"/>
  </w:num>
  <w:num w:numId="21" w16cid:durableId="1263226318">
    <w:abstractNumId w:val="16"/>
  </w:num>
  <w:num w:numId="22" w16cid:durableId="626935775">
    <w:abstractNumId w:val="11"/>
  </w:num>
  <w:num w:numId="23" w16cid:durableId="1587035510">
    <w:abstractNumId w:val="19"/>
  </w:num>
  <w:num w:numId="24" w16cid:durableId="1758552025">
    <w:abstractNumId w:val="23"/>
  </w:num>
  <w:num w:numId="25" w16cid:durableId="2021002241">
    <w:abstractNumId w:val="17"/>
  </w:num>
  <w:num w:numId="26" w16cid:durableId="1721321362">
    <w:abstractNumId w:val="18"/>
  </w:num>
  <w:num w:numId="27" w16cid:durableId="864247177">
    <w:abstractNumId w:val="14"/>
  </w:num>
  <w:num w:numId="28" w16cid:durableId="742416812">
    <w:abstractNumId w:val="13"/>
  </w:num>
  <w:num w:numId="29" w16cid:durableId="1923755902">
    <w:abstractNumId w:val="24"/>
  </w:num>
  <w:num w:numId="30" w16cid:durableId="1398239946">
    <w:abstractNumId w:val="21"/>
  </w:num>
  <w:num w:numId="31" w16cid:durableId="761536553">
    <w:abstractNumId w:val="12"/>
  </w:num>
  <w:num w:numId="32" w16cid:durableId="411856004">
    <w:abstractNumId w:val="31"/>
  </w:num>
  <w:num w:numId="33" w16cid:durableId="1549024518">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fdpIHn1dlkE8rAcdQCbMdbcMP3DYAcOEF3oEBUqHxuDLKfZrIV5AhZRXasWBJeSLw6BPet6AOs/tGvaYmw1U1g==" w:salt="ngvknFOarWm4McGZKXSfow=="/>
  <w:defaultTabStop w:val="720"/>
  <w:characterSpacingControl w:val="doNotCompress"/>
  <w:hdrShapeDefaults>
    <o:shapedefaults v:ext="edit" spidmax="2050">
      <o:colormru v:ext="edit" colors="#006a6e,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295"/>
    <w:rsid w:val="00001B19"/>
    <w:rsid w:val="00002A04"/>
    <w:rsid w:val="00002B56"/>
    <w:rsid w:val="000038E3"/>
    <w:rsid w:val="00003A4F"/>
    <w:rsid w:val="000043A5"/>
    <w:rsid w:val="000059F5"/>
    <w:rsid w:val="00005DBC"/>
    <w:rsid w:val="00006D13"/>
    <w:rsid w:val="00010C6D"/>
    <w:rsid w:val="0001208C"/>
    <w:rsid w:val="00014496"/>
    <w:rsid w:val="000145C9"/>
    <w:rsid w:val="00017140"/>
    <w:rsid w:val="0001730E"/>
    <w:rsid w:val="00017C46"/>
    <w:rsid w:val="0002334E"/>
    <w:rsid w:val="000245D3"/>
    <w:rsid w:val="0002478A"/>
    <w:rsid w:val="00025F2B"/>
    <w:rsid w:val="00027A07"/>
    <w:rsid w:val="00031DF3"/>
    <w:rsid w:val="00032703"/>
    <w:rsid w:val="0003329A"/>
    <w:rsid w:val="000335BD"/>
    <w:rsid w:val="00033E12"/>
    <w:rsid w:val="0003494A"/>
    <w:rsid w:val="00034FA7"/>
    <w:rsid w:val="00040D1B"/>
    <w:rsid w:val="00041847"/>
    <w:rsid w:val="00042A4B"/>
    <w:rsid w:val="00042AE0"/>
    <w:rsid w:val="00042E39"/>
    <w:rsid w:val="00043251"/>
    <w:rsid w:val="00044712"/>
    <w:rsid w:val="000448B5"/>
    <w:rsid w:val="00045E5B"/>
    <w:rsid w:val="00047535"/>
    <w:rsid w:val="00047DA4"/>
    <w:rsid w:val="00050F69"/>
    <w:rsid w:val="000512C5"/>
    <w:rsid w:val="00056159"/>
    <w:rsid w:val="00056D05"/>
    <w:rsid w:val="00057909"/>
    <w:rsid w:val="00057DD9"/>
    <w:rsid w:val="00062025"/>
    <w:rsid w:val="000628C4"/>
    <w:rsid w:val="000630DB"/>
    <w:rsid w:val="0006396F"/>
    <w:rsid w:val="00066EEE"/>
    <w:rsid w:val="00072D30"/>
    <w:rsid w:val="00072F59"/>
    <w:rsid w:val="00076F14"/>
    <w:rsid w:val="000771F6"/>
    <w:rsid w:val="00081CCD"/>
    <w:rsid w:val="00082D12"/>
    <w:rsid w:val="00085192"/>
    <w:rsid w:val="000857FB"/>
    <w:rsid w:val="000946DB"/>
    <w:rsid w:val="000952AF"/>
    <w:rsid w:val="000953BC"/>
    <w:rsid w:val="000956F2"/>
    <w:rsid w:val="000A0C85"/>
    <w:rsid w:val="000A2B06"/>
    <w:rsid w:val="000A2EB3"/>
    <w:rsid w:val="000A5034"/>
    <w:rsid w:val="000A575F"/>
    <w:rsid w:val="000A5D8D"/>
    <w:rsid w:val="000A5DC3"/>
    <w:rsid w:val="000A6A22"/>
    <w:rsid w:val="000B23BD"/>
    <w:rsid w:val="000B29E7"/>
    <w:rsid w:val="000B5ABF"/>
    <w:rsid w:val="000B6596"/>
    <w:rsid w:val="000C16FD"/>
    <w:rsid w:val="000C243C"/>
    <w:rsid w:val="000C2947"/>
    <w:rsid w:val="000C403F"/>
    <w:rsid w:val="000C40FE"/>
    <w:rsid w:val="000C4B28"/>
    <w:rsid w:val="000C6388"/>
    <w:rsid w:val="000C6433"/>
    <w:rsid w:val="000C677E"/>
    <w:rsid w:val="000D2C3D"/>
    <w:rsid w:val="000D2C5E"/>
    <w:rsid w:val="000D42D6"/>
    <w:rsid w:val="000D7BE5"/>
    <w:rsid w:val="000E0236"/>
    <w:rsid w:val="000E11EB"/>
    <w:rsid w:val="000E2069"/>
    <w:rsid w:val="000E21A5"/>
    <w:rsid w:val="000E2B86"/>
    <w:rsid w:val="000E4BE9"/>
    <w:rsid w:val="000E6FB0"/>
    <w:rsid w:val="000E79C0"/>
    <w:rsid w:val="000E7B5A"/>
    <w:rsid w:val="000F155C"/>
    <w:rsid w:val="000F1E69"/>
    <w:rsid w:val="000F5C4A"/>
    <w:rsid w:val="000F5E25"/>
    <w:rsid w:val="000F71D0"/>
    <w:rsid w:val="000F7C48"/>
    <w:rsid w:val="001018B3"/>
    <w:rsid w:val="00101B3D"/>
    <w:rsid w:val="001024CF"/>
    <w:rsid w:val="001056AC"/>
    <w:rsid w:val="001062EC"/>
    <w:rsid w:val="00106847"/>
    <w:rsid w:val="00106869"/>
    <w:rsid w:val="001069C7"/>
    <w:rsid w:val="00106A6B"/>
    <w:rsid w:val="0010D3D9"/>
    <w:rsid w:val="00110DDE"/>
    <w:rsid w:val="001125AB"/>
    <w:rsid w:val="00112CD9"/>
    <w:rsid w:val="00113037"/>
    <w:rsid w:val="001135CB"/>
    <w:rsid w:val="00115766"/>
    <w:rsid w:val="00115E45"/>
    <w:rsid w:val="00116DD0"/>
    <w:rsid w:val="001176D9"/>
    <w:rsid w:val="00120956"/>
    <w:rsid w:val="00120D59"/>
    <w:rsid w:val="00122219"/>
    <w:rsid w:val="00122326"/>
    <w:rsid w:val="00122C8B"/>
    <w:rsid w:val="00123510"/>
    <w:rsid w:val="0012576B"/>
    <w:rsid w:val="001300D4"/>
    <w:rsid w:val="00132317"/>
    <w:rsid w:val="00134D54"/>
    <w:rsid w:val="00137FBD"/>
    <w:rsid w:val="00140CCB"/>
    <w:rsid w:val="001419FB"/>
    <w:rsid w:val="0014383F"/>
    <w:rsid w:val="00143FC3"/>
    <w:rsid w:val="001445A8"/>
    <w:rsid w:val="00146B23"/>
    <w:rsid w:val="00150586"/>
    <w:rsid w:val="001510AB"/>
    <w:rsid w:val="00155034"/>
    <w:rsid w:val="001556BE"/>
    <w:rsid w:val="00156334"/>
    <w:rsid w:val="00156B96"/>
    <w:rsid w:val="001579B4"/>
    <w:rsid w:val="0016044D"/>
    <w:rsid w:val="00160B73"/>
    <w:rsid w:val="001653EC"/>
    <w:rsid w:val="00165B7A"/>
    <w:rsid w:val="0016648D"/>
    <w:rsid w:val="00167536"/>
    <w:rsid w:val="0017111D"/>
    <w:rsid w:val="00172229"/>
    <w:rsid w:val="00174F2A"/>
    <w:rsid w:val="0017733D"/>
    <w:rsid w:val="00181946"/>
    <w:rsid w:val="0018274C"/>
    <w:rsid w:val="001839A3"/>
    <w:rsid w:val="00187601"/>
    <w:rsid w:val="0018769C"/>
    <w:rsid w:val="00190E14"/>
    <w:rsid w:val="001922C0"/>
    <w:rsid w:val="0019380D"/>
    <w:rsid w:val="00194CBA"/>
    <w:rsid w:val="00194FD0"/>
    <w:rsid w:val="00195C17"/>
    <w:rsid w:val="00196400"/>
    <w:rsid w:val="00196C09"/>
    <w:rsid w:val="00197904"/>
    <w:rsid w:val="00197BC9"/>
    <w:rsid w:val="001A12BA"/>
    <w:rsid w:val="001A283F"/>
    <w:rsid w:val="001A293D"/>
    <w:rsid w:val="001A68E5"/>
    <w:rsid w:val="001A6AC1"/>
    <w:rsid w:val="001A7083"/>
    <w:rsid w:val="001A778A"/>
    <w:rsid w:val="001B0587"/>
    <w:rsid w:val="001B15B2"/>
    <w:rsid w:val="001B1E5A"/>
    <w:rsid w:val="001B36B6"/>
    <w:rsid w:val="001B4C87"/>
    <w:rsid w:val="001B6AA5"/>
    <w:rsid w:val="001B7D0D"/>
    <w:rsid w:val="001C0BFB"/>
    <w:rsid w:val="001C0EFD"/>
    <w:rsid w:val="001C197E"/>
    <w:rsid w:val="001C200B"/>
    <w:rsid w:val="001C4924"/>
    <w:rsid w:val="001C7998"/>
    <w:rsid w:val="001D06BB"/>
    <w:rsid w:val="001D0DCF"/>
    <w:rsid w:val="001D36BC"/>
    <w:rsid w:val="001E092B"/>
    <w:rsid w:val="001E1B10"/>
    <w:rsid w:val="001E3CDB"/>
    <w:rsid w:val="001E7BB0"/>
    <w:rsid w:val="001F0871"/>
    <w:rsid w:val="001F25DD"/>
    <w:rsid w:val="001F28E8"/>
    <w:rsid w:val="001F3432"/>
    <w:rsid w:val="001F48DC"/>
    <w:rsid w:val="001F50EB"/>
    <w:rsid w:val="00201A28"/>
    <w:rsid w:val="0020245B"/>
    <w:rsid w:val="00203ABF"/>
    <w:rsid w:val="002043E2"/>
    <w:rsid w:val="002047F9"/>
    <w:rsid w:val="0020535F"/>
    <w:rsid w:val="00205892"/>
    <w:rsid w:val="00205B58"/>
    <w:rsid w:val="00205DA0"/>
    <w:rsid w:val="00205F26"/>
    <w:rsid w:val="002068ED"/>
    <w:rsid w:val="00207678"/>
    <w:rsid w:val="00210B9E"/>
    <w:rsid w:val="002122EA"/>
    <w:rsid w:val="002137F5"/>
    <w:rsid w:val="0021397C"/>
    <w:rsid w:val="00213B51"/>
    <w:rsid w:val="002166A2"/>
    <w:rsid w:val="00216982"/>
    <w:rsid w:val="002169E5"/>
    <w:rsid w:val="00216B0B"/>
    <w:rsid w:val="002176B1"/>
    <w:rsid w:val="00220324"/>
    <w:rsid w:val="00220D0E"/>
    <w:rsid w:val="002220DA"/>
    <w:rsid w:val="00222514"/>
    <w:rsid w:val="002228E3"/>
    <w:rsid w:val="00225DDA"/>
    <w:rsid w:val="0022765A"/>
    <w:rsid w:val="0022786A"/>
    <w:rsid w:val="002322DD"/>
    <w:rsid w:val="002337FF"/>
    <w:rsid w:val="00233EBF"/>
    <w:rsid w:val="00234CFD"/>
    <w:rsid w:val="00236762"/>
    <w:rsid w:val="00242322"/>
    <w:rsid w:val="0024451A"/>
    <w:rsid w:val="00244D83"/>
    <w:rsid w:val="0024601A"/>
    <w:rsid w:val="0024650F"/>
    <w:rsid w:val="00247550"/>
    <w:rsid w:val="002514FF"/>
    <w:rsid w:val="00251729"/>
    <w:rsid w:val="0025450E"/>
    <w:rsid w:val="0025608A"/>
    <w:rsid w:val="002576A9"/>
    <w:rsid w:val="00261D60"/>
    <w:rsid w:val="00262531"/>
    <w:rsid w:val="002629F1"/>
    <w:rsid w:val="00262D89"/>
    <w:rsid w:val="00265176"/>
    <w:rsid w:val="00265C00"/>
    <w:rsid w:val="0026723E"/>
    <w:rsid w:val="002719D5"/>
    <w:rsid w:val="0027484D"/>
    <w:rsid w:val="00274B27"/>
    <w:rsid w:val="00274F2A"/>
    <w:rsid w:val="002759B1"/>
    <w:rsid w:val="00275F28"/>
    <w:rsid w:val="0027784B"/>
    <w:rsid w:val="00280210"/>
    <w:rsid w:val="00282CA0"/>
    <w:rsid w:val="0028738D"/>
    <w:rsid w:val="00287BE0"/>
    <w:rsid w:val="00290108"/>
    <w:rsid w:val="00290AF2"/>
    <w:rsid w:val="002931A3"/>
    <w:rsid w:val="00294E1B"/>
    <w:rsid w:val="00294EAA"/>
    <w:rsid w:val="00296936"/>
    <w:rsid w:val="00296C12"/>
    <w:rsid w:val="00296C75"/>
    <w:rsid w:val="002A0231"/>
    <w:rsid w:val="002A185D"/>
    <w:rsid w:val="002A3DCB"/>
    <w:rsid w:val="002A44CD"/>
    <w:rsid w:val="002A4CF5"/>
    <w:rsid w:val="002A6583"/>
    <w:rsid w:val="002B0FB3"/>
    <w:rsid w:val="002B578F"/>
    <w:rsid w:val="002B58D1"/>
    <w:rsid w:val="002B6859"/>
    <w:rsid w:val="002B68B4"/>
    <w:rsid w:val="002C09B0"/>
    <w:rsid w:val="002C0B91"/>
    <w:rsid w:val="002C1E4E"/>
    <w:rsid w:val="002C3B7F"/>
    <w:rsid w:val="002C3F35"/>
    <w:rsid w:val="002C4011"/>
    <w:rsid w:val="002C435A"/>
    <w:rsid w:val="002C4E62"/>
    <w:rsid w:val="002C67B5"/>
    <w:rsid w:val="002C6B03"/>
    <w:rsid w:val="002C7B39"/>
    <w:rsid w:val="002D07B2"/>
    <w:rsid w:val="002D2E65"/>
    <w:rsid w:val="002D33BE"/>
    <w:rsid w:val="002D59AC"/>
    <w:rsid w:val="002E1A84"/>
    <w:rsid w:val="002E21F9"/>
    <w:rsid w:val="002E6758"/>
    <w:rsid w:val="002E7951"/>
    <w:rsid w:val="002F1C46"/>
    <w:rsid w:val="002F2B45"/>
    <w:rsid w:val="002F50F8"/>
    <w:rsid w:val="002F705C"/>
    <w:rsid w:val="00300BA4"/>
    <w:rsid w:val="003010C8"/>
    <w:rsid w:val="003012D2"/>
    <w:rsid w:val="003015AC"/>
    <w:rsid w:val="0030374E"/>
    <w:rsid w:val="00305916"/>
    <w:rsid w:val="00305D74"/>
    <w:rsid w:val="00306976"/>
    <w:rsid w:val="00307715"/>
    <w:rsid w:val="00311F08"/>
    <w:rsid w:val="00313B4A"/>
    <w:rsid w:val="0031408A"/>
    <w:rsid w:val="003174A6"/>
    <w:rsid w:val="003177A1"/>
    <w:rsid w:val="00317C12"/>
    <w:rsid w:val="00317C5E"/>
    <w:rsid w:val="00320139"/>
    <w:rsid w:val="00323D2E"/>
    <w:rsid w:val="00324252"/>
    <w:rsid w:val="00325872"/>
    <w:rsid w:val="003261B3"/>
    <w:rsid w:val="00326763"/>
    <w:rsid w:val="003272EA"/>
    <w:rsid w:val="00330BB0"/>
    <w:rsid w:val="00330F2C"/>
    <w:rsid w:val="0033265A"/>
    <w:rsid w:val="00333425"/>
    <w:rsid w:val="003344CD"/>
    <w:rsid w:val="00335EEB"/>
    <w:rsid w:val="0033705D"/>
    <w:rsid w:val="0034126A"/>
    <w:rsid w:val="00341342"/>
    <w:rsid w:val="003421F4"/>
    <w:rsid w:val="00344DC4"/>
    <w:rsid w:val="0034710D"/>
    <w:rsid w:val="00347995"/>
    <w:rsid w:val="0035035F"/>
    <w:rsid w:val="00350833"/>
    <w:rsid w:val="00351068"/>
    <w:rsid w:val="00352EE6"/>
    <w:rsid w:val="00353B27"/>
    <w:rsid w:val="0035670D"/>
    <w:rsid w:val="0036344C"/>
    <w:rsid w:val="00363538"/>
    <w:rsid w:val="00364E2A"/>
    <w:rsid w:val="0036657B"/>
    <w:rsid w:val="00367963"/>
    <w:rsid w:val="003700B6"/>
    <w:rsid w:val="00370276"/>
    <w:rsid w:val="00372961"/>
    <w:rsid w:val="0037309C"/>
    <w:rsid w:val="00373FBF"/>
    <w:rsid w:val="00374E88"/>
    <w:rsid w:val="00374FD4"/>
    <w:rsid w:val="0037671E"/>
    <w:rsid w:val="00376E79"/>
    <w:rsid w:val="00380468"/>
    <w:rsid w:val="003809DE"/>
    <w:rsid w:val="00383378"/>
    <w:rsid w:val="0038449A"/>
    <w:rsid w:val="003860DE"/>
    <w:rsid w:val="0038619B"/>
    <w:rsid w:val="003864B4"/>
    <w:rsid w:val="00391F20"/>
    <w:rsid w:val="0039286C"/>
    <w:rsid w:val="00392D4B"/>
    <w:rsid w:val="00396AF9"/>
    <w:rsid w:val="003A1F08"/>
    <w:rsid w:val="003A24CB"/>
    <w:rsid w:val="003A26B6"/>
    <w:rsid w:val="003A46A5"/>
    <w:rsid w:val="003A46C5"/>
    <w:rsid w:val="003A47EB"/>
    <w:rsid w:val="003A4D68"/>
    <w:rsid w:val="003A55BE"/>
    <w:rsid w:val="003A5B73"/>
    <w:rsid w:val="003A67B9"/>
    <w:rsid w:val="003A78EF"/>
    <w:rsid w:val="003A7A5B"/>
    <w:rsid w:val="003A7C1B"/>
    <w:rsid w:val="003B1324"/>
    <w:rsid w:val="003B1A67"/>
    <w:rsid w:val="003B23BD"/>
    <w:rsid w:val="003B3628"/>
    <w:rsid w:val="003B3D3E"/>
    <w:rsid w:val="003B42AD"/>
    <w:rsid w:val="003B5053"/>
    <w:rsid w:val="003B77A6"/>
    <w:rsid w:val="003B7FA0"/>
    <w:rsid w:val="003C0FA6"/>
    <w:rsid w:val="003C3209"/>
    <w:rsid w:val="003C3966"/>
    <w:rsid w:val="003C47A5"/>
    <w:rsid w:val="003D094E"/>
    <w:rsid w:val="003D1FDF"/>
    <w:rsid w:val="003D5C94"/>
    <w:rsid w:val="003D6E83"/>
    <w:rsid w:val="003E007B"/>
    <w:rsid w:val="003E08E7"/>
    <w:rsid w:val="003E2E4C"/>
    <w:rsid w:val="003E491F"/>
    <w:rsid w:val="003E5537"/>
    <w:rsid w:val="003E74E8"/>
    <w:rsid w:val="003F06F0"/>
    <w:rsid w:val="003F27EA"/>
    <w:rsid w:val="003F3217"/>
    <w:rsid w:val="003F3814"/>
    <w:rsid w:val="003F51F1"/>
    <w:rsid w:val="003F6739"/>
    <w:rsid w:val="003F7AF0"/>
    <w:rsid w:val="00400985"/>
    <w:rsid w:val="00400FD3"/>
    <w:rsid w:val="00403C52"/>
    <w:rsid w:val="00404D4A"/>
    <w:rsid w:val="00404DDD"/>
    <w:rsid w:val="004066B9"/>
    <w:rsid w:val="00406FC8"/>
    <w:rsid w:val="004079CF"/>
    <w:rsid w:val="00407EEE"/>
    <w:rsid w:val="00411D9C"/>
    <w:rsid w:val="00422B90"/>
    <w:rsid w:val="00422FAA"/>
    <w:rsid w:val="004231B0"/>
    <w:rsid w:val="00423456"/>
    <w:rsid w:val="00423EF0"/>
    <w:rsid w:val="00425356"/>
    <w:rsid w:val="004258B4"/>
    <w:rsid w:val="004276E3"/>
    <w:rsid w:val="00427AA9"/>
    <w:rsid w:val="00430AA2"/>
    <w:rsid w:val="004315C6"/>
    <w:rsid w:val="00431CF6"/>
    <w:rsid w:val="004326C8"/>
    <w:rsid w:val="004326FD"/>
    <w:rsid w:val="00436F25"/>
    <w:rsid w:val="004413A0"/>
    <w:rsid w:val="00442D4B"/>
    <w:rsid w:val="00443F4B"/>
    <w:rsid w:val="00444418"/>
    <w:rsid w:val="00446342"/>
    <w:rsid w:val="004464D3"/>
    <w:rsid w:val="0044682B"/>
    <w:rsid w:val="00447453"/>
    <w:rsid w:val="00447B45"/>
    <w:rsid w:val="004518D4"/>
    <w:rsid w:val="0045236B"/>
    <w:rsid w:val="00452953"/>
    <w:rsid w:val="004544E5"/>
    <w:rsid w:val="00454EB6"/>
    <w:rsid w:val="00455D36"/>
    <w:rsid w:val="00455EBA"/>
    <w:rsid w:val="00456A57"/>
    <w:rsid w:val="00457398"/>
    <w:rsid w:val="0046007E"/>
    <w:rsid w:val="0046013D"/>
    <w:rsid w:val="00460AAE"/>
    <w:rsid w:val="00462156"/>
    <w:rsid w:val="00465D60"/>
    <w:rsid w:val="00467523"/>
    <w:rsid w:val="00467FA9"/>
    <w:rsid w:val="00471092"/>
    <w:rsid w:val="0047119A"/>
    <w:rsid w:val="0047324F"/>
    <w:rsid w:val="00474EAD"/>
    <w:rsid w:val="004756A0"/>
    <w:rsid w:val="00475D96"/>
    <w:rsid w:val="00476390"/>
    <w:rsid w:val="004779B4"/>
    <w:rsid w:val="004804FD"/>
    <w:rsid w:val="00482DF1"/>
    <w:rsid w:val="0048350D"/>
    <w:rsid w:val="004860A9"/>
    <w:rsid w:val="00486338"/>
    <w:rsid w:val="004906A2"/>
    <w:rsid w:val="00490773"/>
    <w:rsid w:val="00490BCE"/>
    <w:rsid w:val="00491938"/>
    <w:rsid w:val="004931DE"/>
    <w:rsid w:val="0049706B"/>
    <w:rsid w:val="004A0469"/>
    <w:rsid w:val="004A2E67"/>
    <w:rsid w:val="004A4EA7"/>
    <w:rsid w:val="004A61CA"/>
    <w:rsid w:val="004A648F"/>
    <w:rsid w:val="004A7D8A"/>
    <w:rsid w:val="004B02C7"/>
    <w:rsid w:val="004B18CE"/>
    <w:rsid w:val="004B2519"/>
    <w:rsid w:val="004B3000"/>
    <w:rsid w:val="004B30EF"/>
    <w:rsid w:val="004B47B1"/>
    <w:rsid w:val="004B6816"/>
    <w:rsid w:val="004C005C"/>
    <w:rsid w:val="004C1E1D"/>
    <w:rsid w:val="004C2B59"/>
    <w:rsid w:val="004C3E93"/>
    <w:rsid w:val="004C4731"/>
    <w:rsid w:val="004C6926"/>
    <w:rsid w:val="004C7058"/>
    <w:rsid w:val="004C7BF2"/>
    <w:rsid w:val="004D0F9A"/>
    <w:rsid w:val="004D120D"/>
    <w:rsid w:val="004D3EA5"/>
    <w:rsid w:val="004D475D"/>
    <w:rsid w:val="004D56E7"/>
    <w:rsid w:val="004D625B"/>
    <w:rsid w:val="004E148D"/>
    <w:rsid w:val="004E4648"/>
    <w:rsid w:val="004E5083"/>
    <w:rsid w:val="004E50EA"/>
    <w:rsid w:val="004E53EE"/>
    <w:rsid w:val="004E5759"/>
    <w:rsid w:val="004E595C"/>
    <w:rsid w:val="004F12BF"/>
    <w:rsid w:val="004F17E3"/>
    <w:rsid w:val="004F1C12"/>
    <w:rsid w:val="004F2EF5"/>
    <w:rsid w:val="004F3296"/>
    <w:rsid w:val="004F32E7"/>
    <w:rsid w:val="004F3EAC"/>
    <w:rsid w:val="004F3F7B"/>
    <w:rsid w:val="004F49C6"/>
    <w:rsid w:val="004F4D5C"/>
    <w:rsid w:val="005014A4"/>
    <w:rsid w:val="00501FBF"/>
    <w:rsid w:val="00502958"/>
    <w:rsid w:val="00502D09"/>
    <w:rsid w:val="00502E46"/>
    <w:rsid w:val="00502F6B"/>
    <w:rsid w:val="00503CA7"/>
    <w:rsid w:val="005138E1"/>
    <w:rsid w:val="00514660"/>
    <w:rsid w:val="0051675F"/>
    <w:rsid w:val="00516BC5"/>
    <w:rsid w:val="005206A3"/>
    <w:rsid w:val="00521C8A"/>
    <w:rsid w:val="00522765"/>
    <w:rsid w:val="00523ECD"/>
    <w:rsid w:val="005251B0"/>
    <w:rsid w:val="00527ECE"/>
    <w:rsid w:val="005304C1"/>
    <w:rsid w:val="005313AC"/>
    <w:rsid w:val="00531D31"/>
    <w:rsid w:val="0053337F"/>
    <w:rsid w:val="0053361D"/>
    <w:rsid w:val="00533946"/>
    <w:rsid w:val="00533E37"/>
    <w:rsid w:val="00533F31"/>
    <w:rsid w:val="0053593F"/>
    <w:rsid w:val="00537596"/>
    <w:rsid w:val="00543AE6"/>
    <w:rsid w:val="005445C2"/>
    <w:rsid w:val="00546311"/>
    <w:rsid w:val="00546DD2"/>
    <w:rsid w:val="0055161F"/>
    <w:rsid w:val="00552981"/>
    <w:rsid w:val="00554DEC"/>
    <w:rsid w:val="00556690"/>
    <w:rsid w:val="005568B9"/>
    <w:rsid w:val="005573C2"/>
    <w:rsid w:val="0055765F"/>
    <w:rsid w:val="005579D8"/>
    <w:rsid w:val="00560E04"/>
    <w:rsid w:val="00561448"/>
    <w:rsid w:val="0056215F"/>
    <w:rsid w:val="00564CE2"/>
    <w:rsid w:val="00566F92"/>
    <w:rsid w:val="005677E6"/>
    <w:rsid w:val="00572203"/>
    <w:rsid w:val="00572302"/>
    <w:rsid w:val="00573824"/>
    <w:rsid w:val="00574EFD"/>
    <w:rsid w:val="00575F04"/>
    <w:rsid w:val="005760C0"/>
    <w:rsid w:val="005763A1"/>
    <w:rsid w:val="00577A28"/>
    <w:rsid w:val="00580E7A"/>
    <w:rsid w:val="00583577"/>
    <w:rsid w:val="005848F2"/>
    <w:rsid w:val="005852B2"/>
    <w:rsid w:val="00587A65"/>
    <w:rsid w:val="005924E5"/>
    <w:rsid w:val="00593243"/>
    <w:rsid w:val="0059690F"/>
    <w:rsid w:val="00597849"/>
    <w:rsid w:val="005A0575"/>
    <w:rsid w:val="005A40B2"/>
    <w:rsid w:val="005A6481"/>
    <w:rsid w:val="005B05C6"/>
    <w:rsid w:val="005B25EC"/>
    <w:rsid w:val="005B33AD"/>
    <w:rsid w:val="005B3B7F"/>
    <w:rsid w:val="005B3FD2"/>
    <w:rsid w:val="005B49DA"/>
    <w:rsid w:val="005B6AFD"/>
    <w:rsid w:val="005C168D"/>
    <w:rsid w:val="005C2B37"/>
    <w:rsid w:val="005C40A4"/>
    <w:rsid w:val="005C4C3C"/>
    <w:rsid w:val="005C59F2"/>
    <w:rsid w:val="005C5AFD"/>
    <w:rsid w:val="005C7A67"/>
    <w:rsid w:val="005D0668"/>
    <w:rsid w:val="005D1828"/>
    <w:rsid w:val="005D3421"/>
    <w:rsid w:val="005D685A"/>
    <w:rsid w:val="005D6988"/>
    <w:rsid w:val="005D73FB"/>
    <w:rsid w:val="005D74E4"/>
    <w:rsid w:val="005E0684"/>
    <w:rsid w:val="005E0888"/>
    <w:rsid w:val="005E21A0"/>
    <w:rsid w:val="005E23B7"/>
    <w:rsid w:val="005E2A6A"/>
    <w:rsid w:val="005E3963"/>
    <w:rsid w:val="005E40D1"/>
    <w:rsid w:val="005E5549"/>
    <w:rsid w:val="005E563C"/>
    <w:rsid w:val="005E7BB4"/>
    <w:rsid w:val="005F10AC"/>
    <w:rsid w:val="005F1316"/>
    <w:rsid w:val="005F299C"/>
    <w:rsid w:val="005F2AD5"/>
    <w:rsid w:val="005F5FFA"/>
    <w:rsid w:val="005F63DC"/>
    <w:rsid w:val="005F6E6E"/>
    <w:rsid w:val="005F70BB"/>
    <w:rsid w:val="0060036E"/>
    <w:rsid w:val="006026D0"/>
    <w:rsid w:val="00606463"/>
    <w:rsid w:val="00610DFE"/>
    <w:rsid w:val="006112BB"/>
    <w:rsid w:val="0061262F"/>
    <w:rsid w:val="00613A62"/>
    <w:rsid w:val="00614DC3"/>
    <w:rsid w:val="00614EEE"/>
    <w:rsid w:val="006150BD"/>
    <w:rsid w:val="00616476"/>
    <w:rsid w:val="0061739A"/>
    <w:rsid w:val="00617436"/>
    <w:rsid w:val="00617D2A"/>
    <w:rsid w:val="006208E2"/>
    <w:rsid w:val="00620BD3"/>
    <w:rsid w:val="00621AE4"/>
    <w:rsid w:val="00622B4E"/>
    <w:rsid w:val="006231AF"/>
    <w:rsid w:val="006231EA"/>
    <w:rsid w:val="006235E3"/>
    <w:rsid w:val="00624A19"/>
    <w:rsid w:val="00625F7B"/>
    <w:rsid w:val="00627C0B"/>
    <w:rsid w:val="006304C3"/>
    <w:rsid w:val="00630F77"/>
    <w:rsid w:val="006311AF"/>
    <w:rsid w:val="00631517"/>
    <w:rsid w:val="00631807"/>
    <w:rsid w:val="0063271F"/>
    <w:rsid w:val="006333E2"/>
    <w:rsid w:val="006339C3"/>
    <w:rsid w:val="006342F3"/>
    <w:rsid w:val="006349F8"/>
    <w:rsid w:val="00635C52"/>
    <w:rsid w:val="0063618C"/>
    <w:rsid w:val="0063692A"/>
    <w:rsid w:val="00637AFD"/>
    <w:rsid w:val="0064005F"/>
    <w:rsid w:val="0064288E"/>
    <w:rsid w:val="00645271"/>
    <w:rsid w:val="006478C9"/>
    <w:rsid w:val="006514B2"/>
    <w:rsid w:val="00651501"/>
    <w:rsid w:val="0065182F"/>
    <w:rsid w:val="00654FC6"/>
    <w:rsid w:val="00655D93"/>
    <w:rsid w:val="006566D5"/>
    <w:rsid w:val="006604BF"/>
    <w:rsid w:val="00661813"/>
    <w:rsid w:val="00662290"/>
    <w:rsid w:val="0066353A"/>
    <w:rsid w:val="006645F9"/>
    <w:rsid w:val="006649E3"/>
    <w:rsid w:val="00666BB2"/>
    <w:rsid w:val="00671BDC"/>
    <w:rsid w:val="0067409D"/>
    <w:rsid w:val="00674D5D"/>
    <w:rsid w:val="00676D93"/>
    <w:rsid w:val="00677F78"/>
    <w:rsid w:val="00682478"/>
    <w:rsid w:val="00682AC4"/>
    <w:rsid w:val="006858F6"/>
    <w:rsid w:val="00686A3B"/>
    <w:rsid w:val="00687114"/>
    <w:rsid w:val="006872C3"/>
    <w:rsid w:val="0068788F"/>
    <w:rsid w:val="006918F5"/>
    <w:rsid w:val="00692455"/>
    <w:rsid w:val="006924B2"/>
    <w:rsid w:val="00692500"/>
    <w:rsid w:val="00693AC7"/>
    <w:rsid w:val="00693EBB"/>
    <w:rsid w:val="006974AA"/>
    <w:rsid w:val="006A003D"/>
    <w:rsid w:val="006A02A3"/>
    <w:rsid w:val="006A4E83"/>
    <w:rsid w:val="006A7778"/>
    <w:rsid w:val="006A7AD7"/>
    <w:rsid w:val="006A7FA3"/>
    <w:rsid w:val="006A7FE4"/>
    <w:rsid w:val="006B0749"/>
    <w:rsid w:val="006B09FD"/>
    <w:rsid w:val="006B118B"/>
    <w:rsid w:val="006B22A1"/>
    <w:rsid w:val="006B29A9"/>
    <w:rsid w:val="006B2A86"/>
    <w:rsid w:val="006B3333"/>
    <w:rsid w:val="006B540F"/>
    <w:rsid w:val="006B7D05"/>
    <w:rsid w:val="006B7E87"/>
    <w:rsid w:val="006C13C8"/>
    <w:rsid w:val="006C4C17"/>
    <w:rsid w:val="006D2B77"/>
    <w:rsid w:val="006D2EAC"/>
    <w:rsid w:val="006D3A74"/>
    <w:rsid w:val="006D5115"/>
    <w:rsid w:val="006D66B1"/>
    <w:rsid w:val="006E0FDB"/>
    <w:rsid w:val="006E124C"/>
    <w:rsid w:val="006E1B7A"/>
    <w:rsid w:val="006E4BF9"/>
    <w:rsid w:val="006E5AD7"/>
    <w:rsid w:val="006E725C"/>
    <w:rsid w:val="006F0A1B"/>
    <w:rsid w:val="006F0B7A"/>
    <w:rsid w:val="006F12CA"/>
    <w:rsid w:val="006F13D0"/>
    <w:rsid w:val="006F1F04"/>
    <w:rsid w:val="006F22F3"/>
    <w:rsid w:val="006F2828"/>
    <w:rsid w:val="006F2842"/>
    <w:rsid w:val="006F42DA"/>
    <w:rsid w:val="006F57E6"/>
    <w:rsid w:val="006F5973"/>
    <w:rsid w:val="0070015A"/>
    <w:rsid w:val="007001D0"/>
    <w:rsid w:val="00701B95"/>
    <w:rsid w:val="007027A9"/>
    <w:rsid w:val="00705C22"/>
    <w:rsid w:val="00705DEC"/>
    <w:rsid w:val="00707BFB"/>
    <w:rsid w:val="00710735"/>
    <w:rsid w:val="00710767"/>
    <w:rsid w:val="00710F32"/>
    <w:rsid w:val="00711071"/>
    <w:rsid w:val="00712021"/>
    <w:rsid w:val="00712103"/>
    <w:rsid w:val="00713D33"/>
    <w:rsid w:val="00713DF1"/>
    <w:rsid w:val="0071420E"/>
    <w:rsid w:val="00715213"/>
    <w:rsid w:val="007175B1"/>
    <w:rsid w:val="00720295"/>
    <w:rsid w:val="00721105"/>
    <w:rsid w:val="00721E8C"/>
    <w:rsid w:val="00721FB6"/>
    <w:rsid w:val="00722FB5"/>
    <w:rsid w:val="00723E1C"/>
    <w:rsid w:val="007247F1"/>
    <w:rsid w:val="00725C1B"/>
    <w:rsid w:val="0072627E"/>
    <w:rsid w:val="00726B9B"/>
    <w:rsid w:val="007278D0"/>
    <w:rsid w:val="00727C8C"/>
    <w:rsid w:val="007317A5"/>
    <w:rsid w:val="0073445F"/>
    <w:rsid w:val="00734606"/>
    <w:rsid w:val="00734F5C"/>
    <w:rsid w:val="007351B2"/>
    <w:rsid w:val="00735DC6"/>
    <w:rsid w:val="007360D2"/>
    <w:rsid w:val="0073647B"/>
    <w:rsid w:val="00740E5A"/>
    <w:rsid w:val="00741F6E"/>
    <w:rsid w:val="00742213"/>
    <w:rsid w:val="00744906"/>
    <w:rsid w:val="00745D7E"/>
    <w:rsid w:val="007460A1"/>
    <w:rsid w:val="00750437"/>
    <w:rsid w:val="007506BB"/>
    <w:rsid w:val="00750E4D"/>
    <w:rsid w:val="00750F8F"/>
    <w:rsid w:val="00753B69"/>
    <w:rsid w:val="00753C83"/>
    <w:rsid w:val="007540EF"/>
    <w:rsid w:val="00754ECF"/>
    <w:rsid w:val="007611F8"/>
    <w:rsid w:val="007614A2"/>
    <w:rsid w:val="007641F7"/>
    <w:rsid w:val="00764DC7"/>
    <w:rsid w:val="0076626B"/>
    <w:rsid w:val="007714B6"/>
    <w:rsid w:val="00772732"/>
    <w:rsid w:val="00773B71"/>
    <w:rsid w:val="00773C0E"/>
    <w:rsid w:val="0077575C"/>
    <w:rsid w:val="00775F02"/>
    <w:rsid w:val="00776F30"/>
    <w:rsid w:val="00777DC9"/>
    <w:rsid w:val="00780F38"/>
    <w:rsid w:val="00781127"/>
    <w:rsid w:val="00783EA1"/>
    <w:rsid w:val="00784369"/>
    <w:rsid w:val="0078501A"/>
    <w:rsid w:val="00785735"/>
    <w:rsid w:val="00786137"/>
    <w:rsid w:val="007865E8"/>
    <w:rsid w:val="007867C6"/>
    <w:rsid w:val="00787734"/>
    <w:rsid w:val="00791195"/>
    <w:rsid w:val="00794232"/>
    <w:rsid w:val="00794979"/>
    <w:rsid w:val="00797257"/>
    <w:rsid w:val="007A0A46"/>
    <w:rsid w:val="007A0F64"/>
    <w:rsid w:val="007A11DD"/>
    <w:rsid w:val="007A322A"/>
    <w:rsid w:val="007A3AFD"/>
    <w:rsid w:val="007A541C"/>
    <w:rsid w:val="007A703D"/>
    <w:rsid w:val="007B0A96"/>
    <w:rsid w:val="007B178D"/>
    <w:rsid w:val="007B29A0"/>
    <w:rsid w:val="007B2C92"/>
    <w:rsid w:val="007B3955"/>
    <w:rsid w:val="007B4174"/>
    <w:rsid w:val="007B531E"/>
    <w:rsid w:val="007B5F72"/>
    <w:rsid w:val="007B7645"/>
    <w:rsid w:val="007C0275"/>
    <w:rsid w:val="007C0AE9"/>
    <w:rsid w:val="007C0BFA"/>
    <w:rsid w:val="007C13B4"/>
    <w:rsid w:val="007C278C"/>
    <w:rsid w:val="007C51BC"/>
    <w:rsid w:val="007C5648"/>
    <w:rsid w:val="007C5988"/>
    <w:rsid w:val="007C5E80"/>
    <w:rsid w:val="007C616E"/>
    <w:rsid w:val="007C7168"/>
    <w:rsid w:val="007C73E2"/>
    <w:rsid w:val="007D00BB"/>
    <w:rsid w:val="007D356D"/>
    <w:rsid w:val="007D4C64"/>
    <w:rsid w:val="007D527D"/>
    <w:rsid w:val="007D6872"/>
    <w:rsid w:val="007D688F"/>
    <w:rsid w:val="007D6B48"/>
    <w:rsid w:val="007D6E6B"/>
    <w:rsid w:val="007E0326"/>
    <w:rsid w:val="007E0372"/>
    <w:rsid w:val="007E08DC"/>
    <w:rsid w:val="007E1A4E"/>
    <w:rsid w:val="007E3093"/>
    <w:rsid w:val="007E34CA"/>
    <w:rsid w:val="007E4137"/>
    <w:rsid w:val="007E7BA6"/>
    <w:rsid w:val="007E7E83"/>
    <w:rsid w:val="007F1DC1"/>
    <w:rsid w:val="007F20F9"/>
    <w:rsid w:val="007F2797"/>
    <w:rsid w:val="007F414F"/>
    <w:rsid w:val="007F45BF"/>
    <w:rsid w:val="007F5DE9"/>
    <w:rsid w:val="008026F0"/>
    <w:rsid w:val="00802AD1"/>
    <w:rsid w:val="00802DC9"/>
    <w:rsid w:val="008050E8"/>
    <w:rsid w:val="008058AF"/>
    <w:rsid w:val="008076D3"/>
    <w:rsid w:val="00807776"/>
    <w:rsid w:val="0081119F"/>
    <w:rsid w:val="008133E8"/>
    <w:rsid w:val="00814117"/>
    <w:rsid w:val="008148B5"/>
    <w:rsid w:val="008159B1"/>
    <w:rsid w:val="008202EA"/>
    <w:rsid w:val="00820E2D"/>
    <w:rsid w:val="00822185"/>
    <w:rsid w:val="008225F8"/>
    <w:rsid w:val="008236F2"/>
    <w:rsid w:val="0082577B"/>
    <w:rsid w:val="0082628B"/>
    <w:rsid w:val="0083014B"/>
    <w:rsid w:val="0083197F"/>
    <w:rsid w:val="008325C5"/>
    <w:rsid w:val="008358D8"/>
    <w:rsid w:val="008372C2"/>
    <w:rsid w:val="008373D5"/>
    <w:rsid w:val="008412A5"/>
    <w:rsid w:val="0084177E"/>
    <w:rsid w:val="008417FA"/>
    <w:rsid w:val="008424D9"/>
    <w:rsid w:val="00844791"/>
    <w:rsid w:val="00844D0B"/>
    <w:rsid w:val="00845A28"/>
    <w:rsid w:val="00845F74"/>
    <w:rsid w:val="008472AF"/>
    <w:rsid w:val="00847376"/>
    <w:rsid w:val="008475AB"/>
    <w:rsid w:val="0085025D"/>
    <w:rsid w:val="00850B7B"/>
    <w:rsid w:val="008530A9"/>
    <w:rsid w:val="0085311B"/>
    <w:rsid w:val="00856878"/>
    <w:rsid w:val="0085703D"/>
    <w:rsid w:val="00857D8F"/>
    <w:rsid w:val="008605BB"/>
    <w:rsid w:val="00860D8D"/>
    <w:rsid w:val="00861FDF"/>
    <w:rsid w:val="00864DED"/>
    <w:rsid w:val="00866A6A"/>
    <w:rsid w:val="008675EC"/>
    <w:rsid w:val="0086792F"/>
    <w:rsid w:val="008716AA"/>
    <w:rsid w:val="00872A4E"/>
    <w:rsid w:val="00872C9D"/>
    <w:rsid w:val="00873FB5"/>
    <w:rsid w:val="0087642D"/>
    <w:rsid w:val="008800DF"/>
    <w:rsid w:val="00882E8F"/>
    <w:rsid w:val="0088344E"/>
    <w:rsid w:val="00883E12"/>
    <w:rsid w:val="00883E4F"/>
    <w:rsid w:val="00884854"/>
    <w:rsid w:val="00885059"/>
    <w:rsid w:val="00885197"/>
    <w:rsid w:val="00885AE1"/>
    <w:rsid w:val="00885D68"/>
    <w:rsid w:val="00887E5D"/>
    <w:rsid w:val="00890294"/>
    <w:rsid w:val="008907EE"/>
    <w:rsid w:val="00892229"/>
    <w:rsid w:val="00894696"/>
    <w:rsid w:val="008952D8"/>
    <w:rsid w:val="00897875"/>
    <w:rsid w:val="008A11A4"/>
    <w:rsid w:val="008A39E7"/>
    <w:rsid w:val="008A47AC"/>
    <w:rsid w:val="008A6446"/>
    <w:rsid w:val="008B121B"/>
    <w:rsid w:val="008B3EBB"/>
    <w:rsid w:val="008B6347"/>
    <w:rsid w:val="008C04D5"/>
    <w:rsid w:val="008C0CC6"/>
    <w:rsid w:val="008C2BA1"/>
    <w:rsid w:val="008C3900"/>
    <w:rsid w:val="008C3A15"/>
    <w:rsid w:val="008C4F78"/>
    <w:rsid w:val="008C59F6"/>
    <w:rsid w:val="008C6284"/>
    <w:rsid w:val="008C650E"/>
    <w:rsid w:val="008C65B1"/>
    <w:rsid w:val="008C6720"/>
    <w:rsid w:val="008C6806"/>
    <w:rsid w:val="008D0C51"/>
    <w:rsid w:val="008D16CA"/>
    <w:rsid w:val="008D1BFF"/>
    <w:rsid w:val="008D26A9"/>
    <w:rsid w:val="008D27B9"/>
    <w:rsid w:val="008D5071"/>
    <w:rsid w:val="008D5FA1"/>
    <w:rsid w:val="008D60C3"/>
    <w:rsid w:val="008E2BDD"/>
    <w:rsid w:val="008E2D30"/>
    <w:rsid w:val="008E5812"/>
    <w:rsid w:val="008E766B"/>
    <w:rsid w:val="008F1C55"/>
    <w:rsid w:val="008F1D9B"/>
    <w:rsid w:val="008F2358"/>
    <w:rsid w:val="008F546B"/>
    <w:rsid w:val="008F55E7"/>
    <w:rsid w:val="008F56F7"/>
    <w:rsid w:val="008F7468"/>
    <w:rsid w:val="008F77DD"/>
    <w:rsid w:val="00903CA9"/>
    <w:rsid w:val="00907534"/>
    <w:rsid w:val="0090760F"/>
    <w:rsid w:val="00910975"/>
    <w:rsid w:val="00911E49"/>
    <w:rsid w:val="009135F0"/>
    <w:rsid w:val="00913A06"/>
    <w:rsid w:val="00914358"/>
    <w:rsid w:val="00914391"/>
    <w:rsid w:val="00915AEC"/>
    <w:rsid w:val="009205C5"/>
    <w:rsid w:val="00920621"/>
    <w:rsid w:val="00922422"/>
    <w:rsid w:val="00923047"/>
    <w:rsid w:val="00924555"/>
    <w:rsid w:val="00926A09"/>
    <w:rsid w:val="00930B12"/>
    <w:rsid w:val="00933532"/>
    <w:rsid w:val="00933D4F"/>
    <w:rsid w:val="00933EAF"/>
    <w:rsid w:val="00935B0D"/>
    <w:rsid w:val="00936E1E"/>
    <w:rsid w:val="00937939"/>
    <w:rsid w:val="00940399"/>
    <w:rsid w:val="009406B4"/>
    <w:rsid w:val="009417BD"/>
    <w:rsid w:val="00942EDD"/>
    <w:rsid w:val="00943CE0"/>
    <w:rsid w:val="00944600"/>
    <w:rsid w:val="00945140"/>
    <w:rsid w:val="009459F3"/>
    <w:rsid w:val="0094609E"/>
    <w:rsid w:val="00946B46"/>
    <w:rsid w:val="009470D1"/>
    <w:rsid w:val="00947669"/>
    <w:rsid w:val="009508DB"/>
    <w:rsid w:val="00950DA1"/>
    <w:rsid w:val="009512A5"/>
    <w:rsid w:val="00952656"/>
    <w:rsid w:val="00952F13"/>
    <w:rsid w:val="00954468"/>
    <w:rsid w:val="009546F4"/>
    <w:rsid w:val="00954FC0"/>
    <w:rsid w:val="00955040"/>
    <w:rsid w:val="00955E2F"/>
    <w:rsid w:val="00956C04"/>
    <w:rsid w:val="0095735C"/>
    <w:rsid w:val="00960642"/>
    <w:rsid w:val="00962F58"/>
    <w:rsid w:val="009654CD"/>
    <w:rsid w:val="009711E4"/>
    <w:rsid w:val="009719FF"/>
    <w:rsid w:val="009723D6"/>
    <w:rsid w:val="0097259D"/>
    <w:rsid w:val="00972AA9"/>
    <w:rsid w:val="009770B1"/>
    <w:rsid w:val="00977700"/>
    <w:rsid w:val="00981981"/>
    <w:rsid w:val="0098378A"/>
    <w:rsid w:val="00984F9C"/>
    <w:rsid w:val="00985519"/>
    <w:rsid w:val="00985C24"/>
    <w:rsid w:val="009863EE"/>
    <w:rsid w:val="00986B0D"/>
    <w:rsid w:val="00990C07"/>
    <w:rsid w:val="009918B7"/>
    <w:rsid w:val="00991DD2"/>
    <w:rsid w:val="009925CB"/>
    <w:rsid w:val="009935C0"/>
    <w:rsid w:val="009950E9"/>
    <w:rsid w:val="00996707"/>
    <w:rsid w:val="00997CA1"/>
    <w:rsid w:val="009A121C"/>
    <w:rsid w:val="009A205B"/>
    <w:rsid w:val="009A2ED4"/>
    <w:rsid w:val="009A3619"/>
    <w:rsid w:val="009A4461"/>
    <w:rsid w:val="009A5112"/>
    <w:rsid w:val="009A6528"/>
    <w:rsid w:val="009A719F"/>
    <w:rsid w:val="009A78DD"/>
    <w:rsid w:val="009A7B47"/>
    <w:rsid w:val="009B381A"/>
    <w:rsid w:val="009B3FCE"/>
    <w:rsid w:val="009B3FEC"/>
    <w:rsid w:val="009B5D13"/>
    <w:rsid w:val="009C02D5"/>
    <w:rsid w:val="009C0C68"/>
    <w:rsid w:val="009C2337"/>
    <w:rsid w:val="009C26A8"/>
    <w:rsid w:val="009C276D"/>
    <w:rsid w:val="009C3211"/>
    <w:rsid w:val="009C335E"/>
    <w:rsid w:val="009C3E13"/>
    <w:rsid w:val="009C4754"/>
    <w:rsid w:val="009C4B87"/>
    <w:rsid w:val="009C6A9F"/>
    <w:rsid w:val="009D00CA"/>
    <w:rsid w:val="009D60B1"/>
    <w:rsid w:val="009D6855"/>
    <w:rsid w:val="009E017F"/>
    <w:rsid w:val="009E1B37"/>
    <w:rsid w:val="009E1D34"/>
    <w:rsid w:val="009E5882"/>
    <w:rsid w:val="009F1F92"/>
    <w:rsid w:val="009F2D91"/>
    <w:rsid w:val="009F30CB"/>
    <w:rsid w:val="009F66AE"/>
    <w:rsid w:val="009F6DBB"/>
    <w:rsid w:val="009F745F"/>
    <w:rsid w:val="00A00A85"/>
    <w:rsid w:val="00A025D1"/>
    <w:rsid w:val="00A0506A"/>
    <w:rsid w:val="00A056DE"/>
    <w:rsid w:val="00A05FB8"/>
    <w:rsid w:val="00A16C51"/>
    <w:rsid w:val="00A17880"/>
    <w:rsid w:val="00A200E1"/>
    <w:rsid w:val="00A20171"/>
    <w:rsid w:val="00A215DB"/>
    <w:rsid w:val="00A21AB0"/>
    <w:rsid w:val="00A21C9B"/>
    <w:rsid w:val="00A226F7"/>
    <w:rsid w:val="00A272A9"/>
    <w:rsid w:val="00A27DB8"/>
    <w:rsid w:val="00A30451"/>
    <w:rsid w:val="00A30544"/>
    <w:rsid w:val="00A3189C"/>
    <w:rsid w:val="00A32175"/>
    <w:rsid w:val="00A324AB"/>
    <w:rsid w:val="00A3336A"/>
    <w:rsid w:val="00A4092A"/>
    <w:rsid w:val="00A40CD6"/>
    <w:rsid w:val="00A41BD9"/>
    <w:rsid w:val="00A41BEE"/>
    <w:rsid w:val="00A4346A"/>
    <w:rsid w:val="00A43AE6"/>
    <w:rsid w:val="00A44651"/>
    <w:rsid w:val="00A44B0A"/>
    <w:rsid w:val="00A45132"/>
    <w:rsid w:val="00A46F1B"/>
    <w:rsid w:val="00A46F3C"/>
    <w:rsid w:val="00A4780D"/>
    <w:rsid w:val="00A479C9"/>
    <w:rsid w:val="00A51C54"/>
    <w:rsid w:val="00A53621"/>
    <w:rsid w:val="00A56740"/>
    <w:rsid w:val="00A616B6"/>
    <w:rsid w:val="00A61ACB"/>
    <w:rsid w:val="00A62058"/>
    <w:rsid w:val="00A62B27"/>
    <w:rsid w:val="00A6327B"/>
    <w:rsid w:val="00A637C4"/>
    <w:rsid w:val="00A6663B"/>
    <w:rsid w:val="00A670BF"/>
    <w:rsid w:val="00A67C7C"/>
    <w:rsid w:val="00A71CE5"/>
    <w:rsid w:val="00A728A1"/>
    <w:rsid w:val="00A72ACB"/>
    <w:rsid w:val="00A730D2"/>
    <w:rsid w:val="00A7321F"/>
    <w:rsid w:val="00A73315"/>
    <w:rsid w:val="00A73B5B"/>
    <w:rsid w:val="00A7549B"/>
    <w:rsid w:val="00A76300"/>
    <w:rsid w:val="00A769BB"/>
    <w:rsid w:val="00A80CAC"/>
    <w:rsid w:val="00A84621"/>
    <w:rsid w:val="00A87570"/>
    <w:rsid w:val="00A90E69"/>
    <w:rsid w:val="00A9107F"/>
    <w:rsid w:val="00A91933"/>
    <w:rsid w:val="00A9229F"/>
    <w:rsid w:val="00A948CC"/>
    <w:rsid w:val="00A94DCF"/>
    <w:rsid w:val="00A95CEF"/>
    <w:rsid w:val="00A97297"/>
    <w:rsid w:val="00A97730"/>
    <w:rsid w:val="00A97F51"/>
    <w:rsid w:val="00AA0FEE"/>
    <w:rsid w:val="00AA10C7"/>
    <w:rsid w:val="00AA1260"/>
    <w:rsid w:val="00AA2644"/>
    <w:rsid w:val="00AA4427"/>
    <w:rsid w:val="00AA6005"/>
    <w:rsid w:val="00AA7692"/>
    <w:rsid w:val="00AA79E3"/>
    <w:rsid w:val="00AB169C"/>
    <w:rsid w:val="00AB328B"/>
    <w:rsid w:val="00AB4FCF"/>
    <w:rsid w:val="00AB564E"/>
    <w:rsid w:val="00AB7613"/>
    <w:rsid w:val="00AB7922"/>
    <w:rsid w:val="00AC0AD9"/>
    <w:rsid w:val="00AC16D2"/>
    <w:rsid w:val="00AC236D"/>
    <w:rsid w:val="00AC2949"/>
    <w:rsid w:val="00AC2E5C"/>
    <w:rsid w:val="00AC337D"/>
    <w:rsid w:val="00AC45E3"/>
    <w:rsid w:val="00AC4810"/>
    <w:rsid w:val="00AC4DE4"/>
    <w:rsid w:val="00AC69FF"/>
    <w:rsid w:val="00AD0D4C"/>
    <w:rsid w:val="00AD17C7"/>
    <w:rsid w:val="00AD18F9"/>
    <w:rsid w:val="00AD2498"/>
    <w:rsid w:val="00AD25C3"/>
    <w:rsid w:val="00AD26BC"/>
    <w:rsid w:val="00AD295A"/>
    <w:rsid w:val="00AD3B20"/>
    <w:rsid w:val="00AD593B"/>
    <w:rsid w:val="00AD5C6C"/>
    <w:rsid w:val="00AD5FD3"/>
    <w:rsid w:val="00AD6280"/>
    <w:rsid w:val="00AD6545"/>
    <w:rsid w:val="00AD76C2"/>
    <w:rsid w:val="00AE04C1"/>
    <w:rsid w:val="00AE35CC"/>
    <w:rsid w:val="00AE4055"/>
    <w:rsid w:val="00AE5A1A"/>
    <w:rsid w:val="00AE60F2"/>
    <w:rsid w:val="00AE6C0C"/>
    <w:rsid w:val="00AF2F15"/>
    <w:rsid w:val="00AF41D3"/>
    <w:rsid w:val="00AF4384"/>
    <w:rsid w:val="00AF466F"/>
    <w:rsid w:val="00AF46BC"/>
    <w:rsid w:val="00AF4768"/>
    <w:rsid w:val="00AF47F0"/>
    <w:rsid w:val="00AF54E8"/>
    <w:rsid w:val="00AF6913"/>
    <w:rsid w:val="00AF760D"/>
    <w:rsid w:val="00B00F27"/>
    <w:rsid w:val="00B04571"/>
    <w:rsid w:val="00B052C4"/>
    <w:rsid w:val="00B05583"/>
    <w:rsid w:val="00B07DC7"/>
    <w:rsid w:val="00B1023B"/>
    <w:rsid w:val="00B110B4"/>
    <w:rsid w:val="00B13931"/>
    <w:rsid w:val="00B14DFF"/>
    <w:rsid w:val="00B15769"/>
    <w:rsid w:val="00B15990"/>
    <w:rsid w:val="00B1686E"/>
    <w:rsid w:val="00B20154"/>
    <w:rsid w:val="00B20C80"/>
    <w:rsid w:val="00B23D9A"/>
    <w:rsid w:val="00B24077"/>
    <w:rsid w:val="00B259AC"/>
    <w:rsid w:val="00B264B7"/>
    <w:rsid w:val="00B27292"/>
    <w:rsid w:val="00B27546"/>
    <w:rsid w:val="00B315CE"/>
    <w:rsid w:val="00B33EE4"/>
    <w:rsid w:val="00B36365"/>
    <w:rsid w:val="00B364C3"/>
    <w:rsid w:val="00B365E5"/>
    <w:rsid w:val="00B367C6"/>
    <w:rsid w:val="00B37B92"/>
    <w:rsid w:val="00B37CB8"/>
    <w:rsid w:val="00B4092D"/>
    <w:rsid w:val="00B41516"/>
    <w:rsid w:val="00B42786"/>
    <w:rsid w:val="00B43818"/>
    <w:rsid w:val="00B44ABE"/>
    <w:rsid w:val="00B47BC8"/>
    <w:rsid w:val="00B513A4"/>
    <w:rsid w:val="00B532CA"/>
    <w:rsid w:val="00B53B9A"/>
    <w:rsid w:val="00B54B76"/>
    <w:rsid w:val="00B54DE3"/>
    <w:rsid w:val="00B56BD9"/>
    <w:rsid w:val="00B5778E"/>
    <w:rsid w:val="00B57D30"/>
    <w:rsid w:val="00B6037A"/>
    <w:rsid w:val="00B620FD"/>
    <w:rsid w:val="00B62109"/>
    <w:rsid w:val="00B6242A"/>
    <w:rsid w:val="00B62909"/>
    <w:rsid w:val="00B64CC7"/>
    <w:rsid w:val="00B66751"/>
    <w:rsid w:val="00B72587"/>
    <w:rsid w:val="00B72E20"/>
    <w:rsid w:val="00B754D6"/>
    <w:rsid w:val="00B77C67"/>
    <w:rsid w:val="00B803C2"/>
    <w:rsid w:val="00B817E5"/>
    <w:rsid w:val="00B8278B"/>
    <w:rsid w:val="00B83510"/>
    <w:rsid w:val="00B84E66"/>
    <w:rsid w:val="00B866F9"/>
    <w:rsid w:val="00B86BF8"/>
    <w:rsid w:val="00B90ACF"/>
    <w:rsid w:val="00B9248E"/>
    <w:rsid w:val="00B9475D"/>
    <w:rsid w:val="00B947C1"/>
    <w:rsid w:val="00B97605"/>
    <w:rsid w:val="00B97947"/>
    <w:rsid w:val="00BA02E0"/>
    <w:rsid w:val="00BA0501"/>
    <w:rsid w:val="00BA2D57"/>
    <w:rsid w:val="00BA383A"/>
    <w:rsid w:val="00BA4B95"/>
    <w:rsid w:val="00BA4E52"/>
    <w:rsid w:val="00BA4EFF"/>
    <w:rsid w:val="00BA60CB"/>
    <w:rsid w:val="00BB0788"/>
    <w:rsid w:val="00BB1308"/>
    <w:rsid w:val="00BB201B"/>
    <w:rsid w:val="00BB205C"/>
    <w:rsid w:val="00BB45B1"/>
    <w:rsid w:val="00BB4ECE"/>
    <w:rsid w:val="00BB57FD"/>
    <w:rsid w:val="00BB62EA"/>
    <w:rsid w:val="00BB73B6"/>
    <w:rsid w:val="00BB754B"/>
    <w:rsid w:val="00BB75C5"/>
    <w:rsid w:val="00BB7605"/>
    <w:rsid w:val="00BC0592"/>
    <w:rsid w:val="00BC0F46"/>
    <w:rsid w:val="00BC1683"/>
    <w:rsid w:val="00BC173B"/>
    <w:rsid w:val="00BC251A"/>
    <w:rsid w:val="00BC3E20"/>
    <w:rsid w:val="00BC437D"/>
    <w:rsid w:val="00BC45B8"/>
    <w:rsid w:val="00BD0BC0"/>
    <w:rsid w:val="00BD0D57"/>
    <w:rsid w:val="00BD1039"/>
    <w:rsid w:val="00BD1063"/>
    <w:rsid w:val="00BD18D6"/>
    <w:rsid w:val="00BD1A1D"/>
    <w:rsid w:val="00BD4194"/>
    <w:rsid w:val="00BD49A3"/>
    <w:rsid w:val="00BD4A2C"/>
    <w:rsid w:val="00BD50C8"/>
    <w:rsid w:val="00BD61D2"/>
    <w:rsid w:val="00BE1CCA"/>
    <w:rsid w:val="00BE35AD"/>
    <w:rsid w:val="00BE6000"/>
    <w:rsid w:val="00BE7CD2"/>
    <w:rsid w:val="00BF0BA7"/>
    <w:rsid w:val="00BF10B6"/>
    <w:rsid w:val="00BF19FB"/>
    <w:rsid w:val="00BF2419"/>
    <w:rsid w:val="00BF2DFE"/>
    <w:rsid w:val="00BF3D92"/>
    <w:rsid w:val="00BF4784"/>
    <w:rsid w:val="00BF4B37"/>
    <w:rsid w:val="00BF5151"/>
    <w:rsid w:val="00BF55E1"/>
    <w:rsid w:val="00C0021D"/>
    <w:rsid w:val="00C00EDE"/>
    <w:rsid w:val="00C02C4F"/>
    <w:rsid w:val="00C03288"/>
    <w:rsid w:val="00C04456"/>
    <w:rsid w:val="00C047DB"/>
    <w:rsid w:val="00C05E75"/>
    <w:rsid w:val="00C101AE"/>
    <w:rsid w:val="00C10306"/>
    <w:rsid w:val="00C1051C"/>
    <w:rsid w:val="00C114E4"/>
    <w:rsid w:val="00C116E5"/>
    <w:rsid w:val="00C13A47"/>
    <w:rsid w:val="00C15D97"/>
    <w:rsid w:val="00C168E6"/>
    <w:rsid w:val="00C204E3"/>
    <w:rsid w:val="00C20CA9"/>
    <w:rsid w:val="00C21FEB"/>
    <w:rsid w:val="00C262DF"/>
    <w:rsid w:val="00C27EEE"/>
    <w:rsid w:val="00C3006B"/>
    <w:rsid w:val="00C306F2"/>
    <w:rsid w:val="00C309BD"/>
    <w:rsid w:val="00C33E12"/>
    <w:rsid w:val="00C34FC8"/>
    <w:rsid w:val="00C356DE"/>
    <w:rsid w:val="00C35A69"/>
    <w:rsid w:val="00C35CE1"/>
    <w:rsid w:val="00C3647A"/>
    <w:rsid w:val="00C36B98"/>
    <w:rsid w:val="00C37D30"/>
    <w:rsid w:val="00C40A55"/>
    <w:rsid w:val="00C42A56"/>
    <w:rsid w:val="00C43720"/>
    <w:rsid w:val="00C44263"/>
    <w:rsid w:val="00C459FB"/>
    <w:rsid w:val="00C45E02"/>
    <w:rsid w:val="00C460BA"/>
    <w:rsid w:val="00C465B7"/>
    <w:rsid w:val="00C50723"/>
    <w:rsid w:val="00C50728"/>
    <w:rsid w:val="00C5140D"/>
    <w:rsid w:val="00C51AA3"/>
    <w:rsid w:val="00C53B5A"/>
    <w:rsid w:val="00C53EF0"/>
    <w:rsid w:val="00C53F44"/>
    <w:rsid w:val="00C542DA"/>
    <w:rsid w:val="00C548C4"/>
    <w:rsid w:val="00C55093"/>
    <w:rsid w:val="00C55B64"/>
    <w:rsid w:val="00C619DD"/>
    <w:rsid w:val="00C6476C"/>
    <w:rsid w:val="00C64B47"/>
    <w:rsid w:val="00C6579C"/>
    <w:rsid w:val="00C65B52"/>
    <w:rsid w:val="00C65FB6"/>
    <w:rsid w:val="00C671D7"/>
    <w:rsid w:val="00C67CEB"/>
    <w:rsid w:val="00C72336"/>
    <w:rsid w:val="00C724A9"/>
    <w:rsid w:val="00C73A39"/>
    <w:rsid w:val="00C73B1B"/>
    <w:rsid w:val="00C74E19"/>
    <w:rsid w:val="00C758AF"/>
    <w:rsid w:val="00C77BF0"/>
    <w:rsid w:val="00C80296"/>
    <w:rsid w:val="00C81166"/>
    <w:rsid w:val="00C81194"/>
    <w:rsid w:val="00C81D70"/>
    <w:rsid w:val="00C82664"/>
    <w:rsid w:val="00C84409"/>
    <w:rsid w:val="00C8518A"/>
    <w:rsid w:val="00C86713"/>
    <w:rsid w:val="00C91451"/>
    <w:rsid w:val="00C92D97"/>
    <w:rsid w:val="00C93424"/>
    <w:rsid w:val="00C93DA0"/>
    <w:rsid w:val="00C9505D"/>
    <w:rsid w:val="00C95FCB"/>
    <w:rsid w:val="00CA1804"/>
    <w:rsid w:val="00CA268A"/>
    <w:rsid w:val="00CA4C1E"/>
    <w:rsid w:val="00CA7989"/>
    <w:rsid w:val="00CB1C34"/>
    <w:rsid w:val="00CB20E4"/>
    <w:rsid w:val="00CB216F"/>
    <w:rsid w:val="00CB28B5"/>
    <w:rsid w:val="00CB2C84"/>
    <w:rsid w:val="00CB6513"/>
    <w:rsid w:val="00CB6AF8"/>
    <w:rsid w:val="00CB7557"/>
    <w:rsid w:val="00CC0E48"/>
    <w:rsid w:val="00CC44C5"/>
    <w:rsid w:val="00CC6057"/>
    <w:rsid w:val="00CD12AF"/>
    <w:rsid w:val="00CD2FE4"/>
    <w:rsid w:val="00CD42FF"/>
    <w:rsid w:val="00CD4371"/>
    <w:rsid w:val="00CD4576"/>
    <w:rsid w:val="00CD6971"/>
    <w:rsid w:val="00CE1DBC"/>
    <w:rsid w:val="00CE3457"/>
    <w:rsid w:val="00CE3DDC"/>
    <w:rsid w:val="00CE73C4"/>
    <w:rsid w:val="00CF1A48"/>
    <w:rsid w:val="00CF5D53"/>
    <w:rsid w:val="00D00777"/>
    <w:rsid w:val="00D01483"/>
    <w:rsid w:val="00D01682"/>
    <w:rsid w:val="00D01AD1"/>
    <w:rsid w:val="00D022E4"/>
    <w:rsid w:val="00D035DD"/>
    <w:rsid w:val="00D05332"/>
    <w:rsid w:val="00D05CFC"/>
    <w:rsid w:val="00D05E1F"/>
    <w:rsid w:val="00D06277"/>
    <w:rsid w:val="00D072B4"/>
    <w:rsid w:val="00D12C7B"/>
    <w:rsid w:val="00D158BD"/>
    <w:rsid w:val="00D17545"/>
    <w:rsid w:val="00D216DD"/>
    <w:rsid w:val="00D22335"/>
    <w:rsid w:val="00D22482"/>
    <w:rsid w:val="00D22C4A"/>
    <w:rsid w:val="00D22E7A"/>
    <w:rsid w:val="00D237EE"/>
    <w:rsid w:val="00D253E2"/>
    <w:rsid w:val="00D26361"/>
    <w:rsid w:val="00D275B0"/>
    <w:rsid w:val="00D278AD"/>
    <w:rsid w:val="00D30AAF"/>
    <w:rsid w:val="00D31F55"/>
    <w:rsid w:val="00D34984"/>
    <w:rsid w:val="00D40B2E"/>
    <w:rsid w:val="00D4131B"/>
    <w:rsid w:val="00D41540"/>
    <w:rsid w:val="00D41B49"/>
    <w:rsid w:val="00D42A16"/>
    <w:rsid w:val="00D440B5"/>
    <w:rsid w:val="00D45C88"/>
    <w:rsid w:val="00D46E0D"/>
    <w:rsid w:val="00D47A03"/>
    <w:rsid w:val="00D50AD3"/>
    <w:rsid w:val="00D514C0"/>
    <w:rsid w:val="00D5493C"/>
    <w:rsid w:val="00D55CE1"/>
    <w:rsid w:val="00D568D6"/>
    <w:rsid w:val="00D57377"/>
    <w:rsid w:val="00D577F6"/>
    <w:rsid w:val="00D5799F"/>
    <w:rsid w:val="00D6000C"/>
    <w:rsid w:val="00D6220D"/>
    <w:rsid w:val="00D65871"/>
    <w:rsid w:val="00D65A79"/>
    <w:rsid w:val="00D6629E"/>
    <w:rsid w:val="00D670C2"/>
    <w:rsid w:val="00D67F1A"/>
    <w:rsid w:val="00D70D33"/>
    <w:rsid w:val="00D73EBD"/>
    <w:rsid w:val="00D753FB"/>
    <w:rsid w:val="00D77B69"/>
    <w:rsid w:val="00D8108B"/>
    <w:rsid w:val="00D8108D"/>
    <w:rsid w:val="00D82225"/>
    <w:rsid w:val="00D8477E"/>
    <w:rsid w:val="00D85043"/>
    <w:rsid w:val="00D850A0"/>
    <w:rsid w:val="00D917AA"/>
    <w:rsid w:val="00D92512"/>
    <w:rsid w:val="00D9446B"/>
    <w:rsid w:val="00D95853"/>
    <w:rsid w:val="00D95D52"/>
    <w:rsid w:val="00D97AF1"/>
    <w:rsid w:val="00DA27C4"/>
    <w:rsid w:val="00DA37C1"/>
    <w:rsid w:val="00DA3D6D"/>
    <w:rsid w:val="00DA52EF"/>
    <w:rsid w:val="00DA5E63"/>
    <w:rsid w:val="00DA5F26"/>
    <w:rsid w:val="00DB0E0C"/>
    <w:rsid w:val="00DB12BF"/>
    <w:rsid w:val="00DB30A6"/>
    <w:rsid w:val="00DB3158"/>
    <w:rsid w:val="00DB4DFC"/>
    <w:rsid w:val="00DB6D54"/>
    <w:rsid w:val="00DB763C"/>
    <w:rsid w:val="00DC0DE2"/>
    <w:rsid w:val="00DC2FBE"/>
    <w:rsid w:val="00DC53E0"/>
    <w:rsid w:val="00DC6E85"/>
    <w:rsid w:val="00DD2277"/>
    <w:rsid w:val="00DD2B35"/>
    <w:rsid w:val="00DD403C"/>
    <w:rsid w:val="00DD5426"/>
    <w:rsid w:val="00DD54E5"/>
    <w:rsid w:val="00DD5ED1"/>
    <w:rsid w:val="00DD6295"/>
    <w:rsid w:val="00DD6AFA"/>
    <w:rsid w:val="00DD7507"/>
    <w:rsid w:val="00DE0557"/>
    <w:rsid w:val="00DE0FDB"/>
    <w:rsid w:val="00DE27E1"/>
    <w:rsid w:val="00DE4B50"/>
    <w:rsid w:val="00DF5677"/>
    <w:rsid w:val="00DF666D"/>
    <w:rsid w:val="00DF7DD8"/>
    <w:rsid w:val="00E00194"/>
    <w:rsid w:val="00E0107A"/>
    <w:rsid w:val="00E0157E"/>
    <w:rsid w:val="00E01D4A"/>
    <w:rsid w:val="00E03DF6"/>
    <w:rsid w:val="00E0410C"/>
    <w:rsid w:val="00E044F3"/>
    <w:rsid w:val="00E0545E"/>
    <w:rsid w:val="00E064A9"/>
    <w:rsid w:val="00E069D9"/>
    <w:rsid w:val="00E06AB1"/>
    <w:rsid w:val="00E109D7"/>
    <w:rsid w:val="00E13037"/>
    <w:rsid w:val="00E13C79"/>
    <w:rsid w:val="00E13E5D"/>
    <w:rsid w:val="00E15A2C"/>
    <w:rsid w:val="00E1601D"/>
    <w:rsid w:val="00E20F16"/>
    <w:rsid w:val="00E223F4"/>
    <w:rsid w:val="00E22463"/>
    <w:rsid w:val="00E2249B"/>
    <w:rsid w:val="00E22637"/>
    <w:rsid w:val="00E22A36"/>
    <w:rsid w:val="00E30C5B"/>
    <w:rsid w:val="00E32121"/>
    <w:rsid w:val="00E34846"/>
    <w:rsid w:val="00E364E1"/>
    <w:rsid w:val="00E40551"/>
    <w:rsid w:val="00E426BA"/>
    <w:rsid w:val="00E448CE"/>
    <w:rsid w:val="00E4613E"/>
    <w:rsid w:val="00E469B1"/>
    <w:rsid w:val="00E4AED0"/>
    <w:rsid w:val="00E50F33"/>
    <w:rsid w:val="00E51D88"/>
    <w:rsid w:val="00E51ED1"/>
    <w:rsid w:val="00E527B0"/>
    <w:rsid w:val="00E529D1"/>
    <w:rsid w:val="00E529E5"/>
    <w:rsid w:val="00E53672"/>
    <w:rsid w:val="00E5481A"/>
    <w:rsid w:val="00E55B77"/>
    <w:rsid w:val="00E579BE"/>
    <w:rsid w:val="00E6058C"/>
    <w:rsid w:val="00E611ED"/>
    <w:rsid w:val="00E6448F"/>
    <w:rsid w:val="00E650CA"/>
    <w:rsid w:val="00E70DBF"/>
    <w:rsid w:val="00E73612"/>
    <w:rsid w:val="00E7519F"/>
    <w:rsid w:val="00E75571"/>
    <w:rsid w:val="00E77031"/>
    <w:rsid w:val="00E81710"/>
    <w:rsid w:val="00E84709"/>
    <w:rsid w:val="00E84771"/>
    <w:rsid w:val="00E84DFE"/>
    <w:rsid w:val="00E85669"/>
    <w:rsid w:val="00E85B28"/>
    <w:rsid w:val="00E90B6C"/>
    <w:rsid w:val="00E928FC"/>
    <w:rsid w:val="00E92B1B"/>
    <w:rsid w:val="00E96A62"/>
    <w:rsid w:val="00E96E36"/>
    <w:rsid w:val="00EA258B"/>
    <w:rsid w:val="00EA36E3"/>
    <w:rsid w:val="00EA55A1"/>
    <w:rsid w:val="00EA5AC2"/>
    <w:rsid w:val="00EA79CF"/>
    <w:rsid w:val="00EA7F99"/>
    <w:rsid w:val="00EB0353"/>
    <w:rsid w:val="00EB251D"/>
    <w:rsid w:val="00EB2F05"/>
    <w:rsid w:val="00EB3E83"/>
    <w:rsid w:val="00EB4AB0"/>
    <w:rsid w:val="00EB58A3"/>
    <w:rsid w:val="00EB5D3A"/>
    <w:rsid w:val="00EC3D34"/>
    <w:rsid w:val="00EC78AC"/>
    <w:rsid w:val="00EC7C8C"/>
    <w:rsid w:val="00ED22E0"/>
    <w:rsid w:val="00ED3548"/>
    <w:rsid w:val="00ED459E"/>
    <w:rsid w:val="00ED4CD2"/>
    <w:rsid w:val="00ED59A0"/>
    <w:rsid w:val="00ED7F23"/>
    <w:rsid w:val="00EE02FE"/>
    <w:rsid w:val="00EE1206"/>
    <w:rsid w:val="00EE123A"/>
    <w:rsid w:val="00EE293F"/>
    <w:rsid w:val="00EE2CD7"/>
    <w:rsid w:val="00EE3AFC"/>
    <w:rsid w:val="00EE4ABF"/>
    <w:rsid w:val="00EE4E72"/>
    <w:rsid w:val="00EE6D23"/>
    <w:rsid w:val="00EF087E"/>
    <w:rsid w:val="00EF23A7"/>
    <w:rsid w:val="00EF2477"/>
    <w:rsid w:val="00EF30F8"/>
    <w:rsid w:val="00EF4306"/>
    <w:rsid w:val="00EF55CE"/>
    <w:rsid w:val="00EF5E1D"/>
    <w:rsid w:val="00EF6509"/>
    <w:rsid w:val="00EF6584"/>
    <w:rsid w:val="00EF7308"/>
    <w:rsid w:val="00EF7EA5"/>
    <w:rsid w:val="00F00A55"/>
    <w:rsid w:val="00F016E8"/>
    <w:rsid w:val="00F055F1"/>
    <w:rsid w:val="00F05C60"/>
    <w:rsid w:val="00F061CE"/>
    <w:rsid w:val="00F07A2A"/>
    <w:rsid w:val="00F07C7A"/>
    <w:rsid w:val="00F11324"/>
    <w:rsid w:val="00F12AA6"/>
    <w:rsid w:val="00F136CE"/>
    <w:rsid w:val="00F1404F"/>
    <w:rsid w:val="00F147A6"/>
    <w:rsid w:val="00F147FA"/>
    <w:rsid w:val="00F15CA2"/>
    <w:rsid w:val="00F1686A"/>
    <w:rsid w:val="00F16FAA"/>
    <w:rsid w:val="00F17C51"/>
    <w:rsid w:val="00F20EF8"/>
    <w:rsid w:val="00F23BA2"/>
    <w:rsid w:val="00F2433A"/>
    <w:rsid w:val="00F24E7C"/>
    <w:rsid w:val="00F25975"/>
    <w:rsid w:val="00F25F21"/>
    <w:rsid w:val="00F27AFF"/>
    <w:rsid w:val="00F27E79"/>
    <w:rsid w:val="00F30764"/>
    <w:rsid w:val="00F31A44"/>
    <w:rsid w:val="00F322E1"/>
    <w:rsid w:val="00F3274C"/>
    <w:rsid w:val="00F33A2D"/>
    <w:rsid w:val="00F3408E"/>
    <w:rsid w:val="00F350DE"/>
    <w:rsid w:val="00F3673D"/>
    <w:rsid w:val="00F3676E"/>
    <w:rsid w:val="00F405BE"/>
    <w:rsid w:val="00F4151A"/>
    <w:rsid w:val="00F41786"/>
    <w:rsid w:val="00F41937"/>
    <w:rsid w:val="00F42C48"/>
    <w:rsid w:val="00F434AA"/>
    <w:rsid w:val="00F44072"/>
    <w:rsid w:val="00F444C6"/>
    <w:rsid w:val="00F47F6A"/>
    <w:rsid w:val="00F525F2"/>
    <w:rsid w:val="00F56930"/>
    <w:rsid w:val="00F57E96"/>
    <w:rsid w:val="00F60B37"/>
    <w:rsid w:val="00F60B99"/>
    <w:rsid w:val="00F60E07"/>
    <w:rsid w:val="00F63968"/>
    <w:rsid w:val="00F717FB"/>
    <w:rsid w:val="00F71F8C"/>
    <w:rsid w:val="00F73B78"/>
    <w:rsid w:val="00F7452F"/>
    <w:rsid w:val="00F74AD1"/>
    <w:rsid w:val="00F77E2A"/>
    <w:rsid w:val="00F80C77"/>
    <w:rsid w:val="00F80F7B"/>
    <w:rsid w:val="00F84688"/>
    <w:rsid w:val="00F864AB"/>
    <w:rsid w:val="00F865F7"/>
    <w:rsid w:val="00F90C69"/>
    <w:rsid w:val="00F950B5"/>
    <w:rsid w:val="00F97AA1"/>
    <w:rsid w:val="00F97DC1"/>
    <w:rsid w:val="00FA015B"/>
    <w:rsid w:val="00FA1FED"/>
    <w:rsid w:val="00FA37B2"/>
    <w:rsid w:val="00FA3BF8"/>
    <w:rsid w:val="00FA4796"/>
    <w:rsid w:val="00FA551C"/>
    <w:rsid w:val="00FA7635"/>
    <w:rsid w:val="00FB06AB"/>
    <w:rsid w:val="00FB2DA9"/>
    <w:rsid w:val="00FB54E0"/>
    <w:rsid w:val="00FB65F6"/>
    <w:rsid w:val="00FB6EFB"/>
    <w:rsid w:val="00FB7C81"/>
    <w:rsid w:val="00FC0377"/>
    <w:rsid w:val="00FC049A"/>
    <w:rsid w:val="00FC150D"/>
    <w:rsid w:val="00FC3921"/>
    <w:rsid w:val="00FC4830"/>
    <w:rsid w:val="00FC4CA2"/>
    <w:rsid w:val="00FC53A1"/>
    <w:rsid w:val="00FC56EA"/>
    <w:rsid w:val="00FC650D"/>
    <w:rsid w:val="00FD40DE"/>
    <w:rsid w:val="00FD4BA3"/>
    <w:rsid w:val="00FD6B11"/>
    <w:rsid w:val="00FD6D30"/>
    <w:rsid w:val="00FD7407"/>
    <w:rsid w:val="00FD7B35"/>
    <w:rsid w:val="00FE1AC5"/>
    <w:rsid w:val="00FE2DB6"/>
    <w:rsid w:val="00FE2F04"/>
    <w:rsid w:val="00FE39A7"/>
    <w:rsid w:val="00FE46C8"/>
    <w:rsid w:val="00FE4D6D"/>
    <w:rsid w:val="00FE5ACA"/>
    <w:rsid w:val="00FE5C9D"/>
    <w:rsid w:val="00FE6C2E"/>
    <w:rsid w:val="00FE6E57"/>
    <w:rsid w:val="00FE7FB9"/>
    <w:rsid w:val="00FF3BB4"/>
    <w:rsid w:val="00FF554C"/>
    <w:rsid w:val="00FF6ECB"/>
    <w:rsid w:val="019BC15C"/>
    <w:rsid w:val="01EAD2A7"/>
    <w:rsid w:val="03F67860"/>
    <w:rsid w:val="052CD32B"/>
    <w:rsid w:val="0586D5AC"/>
    <w:rsid w:val="06667D21"/>
    <w:rsid w:val="06C2CE19"/>
    <w:rsid w:val="07AD253A"/>
    <w:rsid w:val="08DCDCB9"/>
    <w:rsid w:val="0924AD78"/>
    <w:rsid w:val="0955819D"/>
    <w:rsid w:val="0D075362"/>
    <w:rsid w:val="0D2F19DF"/>
    <w:rsid w:val="0DDDB6ED"/>
    <w:rsid w:val="0F2AB176"/>
    <w:rsid w:val="0FB58ED6"/>
    <w:rsid w:val="0FD96166"/>
    <w:rsid w:val="101AA0A1"/>
    <w:rsid w:val="1033A235"/>
    <w:rsid w:val="10BEE766"/>
    <w:rsid w:val="112B510A"/>
    <w:rsid w:val="1309974C"/>
    <w:rsid w:val="15937702"/>
    <w:rsid w:val="15D76FD0"/>
    <w:rsid w:val="186C2F0D"/>
    <w:rsid w:val="18749AAB"/>
    <w:rsid w:val="18802F8E"/>
    <w:rsid w:val="188A08B1"/>
    <w:rsid w:val="19827BD4"/>
    <w:rsid w:val="19BA4CCC"/>
    <w:rsid w:val="1A95E4D3"/>
    <w:rsid w:val="1A982500"/>
    <w:rsid w:val="1B588889"/>
    <w:rsid w:val="1BF6EB2B"/>
    <w:rsid w:val="1C06E02E"/>
    <w:rsid w:val="1F6AD281"/>
    <w:rsid w:val="1FCF5EDE"/>
    <w:rsid w:val="204EA3ED"/>
    <w:rsid w:val="249AFBCD"/>
    <w:rsid w:val="2595D718"/>
    <w:rsid w:val="269B6334"/>
    <w:rsid w:val="26FB68D4"/>
    <w:rsid w:val="27390321"/>
    <w:rsid w:val="27C2E295"/>
    <w:rsid w:val="28017857"/>
    <w:rsid w:val="2AEAE2AF"/>
    <w:rsid w:val="2C0DCF45"/>
    <w:rsid w:val="2C1D8A59"/>
    <w:rsid w:val="2C5E02E8"/>
    <w:rsid w:val="2EF7230B"/>
    <w:rsid w:val="2F84033D"/>
    <w:rsid w:val="2FAFA7B9"/>
    <w:rsid w:val="3121123E"/>
    <w:rsid w:val="3147AC20"/>
    <w:rsid w:val="318AC879"/>
    <w:rsid w:val="33448032"/>
    <w:rsid w:val="33766804"/>
    <w:rsid w:val="340C3838"/>
    <w:rsid w:val="344153EB"/>
    <w:rsid w:val="35A8A17C"/>
    <w:rsid w:val="35BFFF9E"/>
    <w:rsid w:val="35FDB6DE"/>
    <w:rsid w:val="3644FFE5"/>
    <w:rsid w:val="37094EFC"/>
    <w:rsid w:val="37FEA562"/>
    <w:rsid w:val="38AEE446"/>
    <w:rsid w:val="38F2B74B"/>
    <w:rsid w:val="39EF3E18"/>
    <w:rsid w:val="3ACA92B2"/>
    <w:rsid w:val="3B0EDB9F"/>
    <w:rsid w:val="3B8C8804"/>
    <w:rsid w:val="3CE86E3B"/>
    <w:rsid w:val="3E0B66AF"/>
    <w:rsid w:val="3E266371"/>
    <w:rsid w:val="3E3EF3A0"/>
    <w:rsid w:val="3FDFEC6B"/>
    <w:rsid w:val="402F1316"/>
    <w:rsid w:val="403E4332"/>
    <w:rsid w:val="411CCECC"/>
    <w:rsid w:val="41F846F8"/>
    <w:rsid w:val="41F94E18"/>
    <w:rsid w:val="428222A1"/>
    <w:rsid w:val="436891B6"/>
    <w:rsid w:val="43A87240"/>
    <w:rsid w:val="4469ACEE"/>
    <w:rsid w:val="4559D0DD"/>
    <w:rsid w:val="459477F2"/>
    <w:rsid w:val="45E25BC8"/>
    <w:rsid w:val="467AAB66"/>
    <w:rsid w:val="4865F0FF"/>
    <w:rsid w:val="48A5B646"/>
    <w:rsid w:val="48B02876"/>
    <w:rsid w:val="48E01576"/>
    <w:rsid w:val="498F2F14"/>
    <w:rsid w:val="4A6A010F"/>
    <w:rsid w:val="4AB9DA8C"/>
    <w:rsid w:val="4ABD8F43"/>
    <w:rsid w:val="4C16B634"/>
    <w:rsid w:val="4CBED7E1"/>
    <w:rsid w:val="4D4D6490"/>
    <w:rsid w:val="4DEE9084"/>
    <w:rsid w:val="4E5DD665"/>
    <w:rsid w:val="4EAF3C6E"/>
    <w:rsid w:val="4ECB5154"/>
    <w:rsid w:val="4FA2B947"/>
    <w:rsid w:val="4FBAA163"/>
    <w:rsid w:val="4FE4C6B9"/>
    <w:rsid w:val="4FFB1319"/>
    <w:rsid w:val="50299D95"/>
    <w:rsid w:val="50C6B849"/>
    <w:rsid w:val="511463F9"/>
    <w:rsid w:val="52D00E50"/>
    <w:rsid w:val="530FF3F9"/>
    <w:rsid w:val="540B281A"/>
    <w:rsid w:val="554602D1"/>
    <w:rsid w:val="5562D67A"/>
    <w:rsid w:val="55DAD70E"/>
    <w:rsid w:val="5622F688"/>
    <w:rsid w:val="56C3C44A"/>
    <w:rsid w:val="5727A8D3"/>
    <w:rsid w:val="57412FC7"/>
    <w:rsid w:val="57ABD40A"/>
    <w:rsid w:val="5A268287"/>
    <w:rsid w:val="5ACF92AC"/>
    <w:rsid w:val="5AEB6D77"/>
    <w:rsid w:val="5AF5CF71"/>
    <w:rsid w:val="5BF81CF4"/>
    <w:rsid w:val="5C2D7C3A"/>
    <w:rsid w:val="5C6E5433"/>
    <w:rsid w:val="5CA1F2D1"/>
    <w:rsid w:val="5D032BE6"/>
    <w:rsid w:val="5D5EA9E2"/>
    <w:rsid w:val="5DCCE4E5"/>
    <w:rsid w:val="5EAA46E9"/>
    <w:rsid w:val="5EB67DE0"/>
    <w:rsid w:val="5F44B4BF"/>
    <w:rsid w:val="5FA630D2"/>
    <w:rsid w:val="5FDD23D9"/>
    <w:rsid w:val="5FF1AF74"/>
    <w:rsid w:val="600FD82B"/>
    <w:rsid w:val="62179A20"/>
    <w:rsid w:val="625B13C0"/>
    <w:rsid w:val="6272CB0A"/>
    <w:rsid w:val="633C22A4"/>
    <w:rsid w:val="64020919"/>
    <w:rsid w:val="648B0BD0"/>
    <w:rsid w:val="653CB389"/>
    <w:rsid w:val="65B93FE2"/>
    <w:rsid w:val="65C85D5F"/>
    <w:rsid w:val="693B7BFC"/>
    <w:rsid w:val="69843668"/>
    <w:rsid w:val="69D388AF"/>
    <w:rsid w:val="6A5BCE89"/>
    <w:rsid w:val="6B2E2B49"/>
    <w:rsid w:val="6BF73A27"/>
    <w:rsid w:val="6C6BCB1B"/>
    <w:rsid w:val="6CEC2FA9"/>
    <w:rsid w:val="6D783D7F"/>
    <w:rsid w:val="6D883267"/>
    <w:rsid w:val="6DA2D5E5"/>
    <w:rsid w:val="6DDDCB4B"/>
    <w:rsid w:val="6DDFF44A"/>
    <w:rsid w:val="6E606DBB"/>
    <w:rsid w:val="6E88461F"/>
    <w:rsid w:val="6F524756"/>
    <w:rsid w:val="6F8A2F67"/>
    <w:rsid w:val="6F9A94AF"/>
    <w:rsid w:val="70B6774C"/>
    <w:rsid w:val="70E0E085"/>
    <w:rsid w:val="729BADC2"/>
    <w:rsid w:val="734F141C"/>
    <w:rsid w:val="73696C5E"/>
    <w:rsid w:val="752FC7E7"/>
    <w:rsid w:val="7542E457"/>
    <w:rsid w:val="754991FE"/>
    <w:rsid w:val="766EE2AF"/>
    <w:rsid w:val="7799F4ED"/>
    <w:rsid w:val="795773DE"/>
    <w:rsid w:val="7A67E7E6"/>
    <w:rsid w:val="7B163C66"/>
    <w:rsid w:val="7C249EC8"/>
    <w:rsid w:val="7C47F9A3"/>
    <w:rsid w:val="7D39F111"/>
    <w:rsid w:val="7D4CFC1A"/>
    <w:rsid w:val="7DD67500"/>
    <w:rsid w:val="7E44CF6D"/>
    <w:rsid w:val="7E9DAB21"/>
    <w:rsid w:val="7F014786"/>
    <w:rsid w:val="7FEC0C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6a6e,white"/>
    </o:shapedefaults>
    <o:shapelayout v:ext="edit">
      <o:idmap v:ext="edit" data="2"/>
    </o:shapelayout>
  </w:shapeDefaults>
  <w:decimalSymbol w:val="."/>
  <w:listSeparator w:val=","/>
  <w14:docId w14:val="0C1B3E93"/>
  <w15:chartTrackingRefBased/>
  <w15:docId w15:val="{A76571F5-E660-4AF7-88A4-4E3D4C359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49"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49"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44C"/>
    <w:pPr>
      <w:spacing w:after="200"/>
    </w:pPr>
    <w:rPr>
      <w:kern w:val="0"/>
    </w:rPr>
  </w:style>
  <w:style w:type="paragraph" w:styleId="Heading1">
    <w:name w:val="heading 1"/>
    <w:basedOn w:val="Normal"/>
    <w:next w:val="Normal"/>
    <w:link w:val="Heading1Char"/>
    <w:qFormat/>
    <w:rsid w:val="00DB0E0C"/>
    <w:pPr>
      <w:keepNext/>
      <w:keepLines/>
      <w:pBdr>
        <w:top w:val="single" w:sz="4" w:space="1" w:color="45545F" w:themeColor="text2"/>
        <w:bottom w:val="single" w:sz="4" w:space="1" w:color="45545F" w:themeColor="text2"/>
      </w:pBdr>
      <w:spacing w:before="240" w:after="0"/>
      <w:outlineLvl w:val="0"/>
    </w:pPr>
    <w:rPr>
      <w:rFonts w:asciiTheme="majorHAnsi" w:eastAsiaTheme="majorEastAsia" w:hAnsiTheme="majorHAnsi" w:cstheme="majorBidi"/>
      <w:color w:val="45545F" w:themeColor="text2"/>
      <w:sz w:val="48"/>
      <w:szCs w:val="48"/>
      <w:lang w:val="en-US"/>
    </w:rPr>
  </w:style>
  <w:style w:type="paragraph" w:styleId="Heading2">
    <w:name w:val="heading 2"/>
    <w:basedOn w:val="Normal"/>
    <w:next w:val="Normal"/>
    <w:link w:val="Heading2Char"/>
    <w:unhideWhenUsed/>
    <w:qFormat/>
    <w:rsid w:val="00DB0E0C"/>
    <w:pPr>
      <w:keepNext/>
      <w:outlineLvl w:val="1"/>
    </w:pPr>
    <w:rPr>
      <w:b/>
      <w:bCs/>
      <w:caps/>
      <w:spacing w:val="20"/>
      <w:kern w:val="2"/>
      <w:sz w:val="28"/>
      <w:szCs w:val="28"/>
    </w:rPr>
  </w:style>
  <w:style w:type="paragraph" w:styleId="Heading3">
    <w:name w:val="heading 3"/>
    <w:basedOn w:val="Normal"/>
    <w:next w:val="Normal"/>
    <w:link w:val="Heading3Char"/>
    <w:unhideWhenUsed/>
    <w:qFormat/>
    <w:rsid w:val="00DB0E0C"/>
    <w:pPr>
      <w:keepNext/>
      <w:spacing w:after="120"/>
      <w:outlineLvl w:val="2"/>
    </w:pPr>
    <w:rPr>
      <w:kern w:val="2"/>
      <w:sz w:val="25"/>
      <w:szCs w:val="25"/>
      <w:u w:val="single"/>
    </w:rPr>
  </w:style>
  <w:style w:type="paragraph" w:styleId="Heading4">
    <w:name w:val="heading 4"/>
    <w:basedOn w:val="Normal"/>
    <w:next w:val="Normal"/>
    <w:link w:val="Heading4Char"/>
    <w:qFormat/>
    <w:rsid w:val="00DB0E0C"/>
    <w:pPr>
      <w:spacing w:after="80"/>
      <w:outlineLvl w:val="3"/>
    </w:pPr>
    <w:rPr>
      <w:i/>
      <w:iCs/>
      <w:kern w:val="2"/>
      <w:sz w:val="23"/>
      <w:szCs w:val="23"/>
      <w:lang w:val="en-US"/>
    </w:rPr>
  </w:style>
  <w:style w:type="paragraph" w:styleId="Heading5">
    <w:name w:val="heading 5"/>
    <w:basedOn w:val="Normal"/>
    <w:next w:val="Normal"/>
    <w:link w:val="Heading5Char"/>
    <w:uiPriority w:val="9"/>
    <w:semiHidden/>
    <w:unhideWhenUsed/>
    <w:qFormat/>
    <w:rsid w:val="0014383F"/>
    <w:pPr>
      <w:keepNext/>
      <w:keepLines/>
      <w:spacing w:before="80" w:after="40"/>
      <w:outlineLvl w:val="4"/>
    </w:pPr>
    <w:rPr>
      <w:rFonts w:asciiTheme="minorHAnsi" w:eastAsiaTheme="majorEastAsia" w:hAnsiTheme="minorHAnsi" w:cstheme="majorBidi"/>
      <w:color w:val="711625" w:themeColor="accent1" w:themeShade="BF"/>
    </w:rPr>
  </w:style>
  <w:style w:type="paragraph" w:styleId="Heading6">
    <w:name w:val="heading 6"/>
    <w:basedOn w:val="Normal"/>
    <w:next w:val="Normal"/>
    <w:link w:val="Heading6Char"/>
    <w:uiPriority w:val="9"/>
    <w:semiHidden/>
    <w:unhideWhenUsed/>
    <w:qFormat/>
    <w:rsid w:val="00DB0E0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B0E0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B0E0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B0E0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tPoint2">
    <w:name w:val="Dot Point 2"/>
    <w:basedOn w:val="DotPoint1"/>
    <w:link w:val="DotPoint2Char"/>
    <w:qFormat/>
    <w:rsid w:val="00F25975"/>
    <w:pPr>
      <w:numPr>
        <w:numId w:val="3"/>
      </w:numPr>
      <w:ind w:left="1380"/>
    </w:pPr>
    <w:rPr>
      <w:kern w:val="0"/>
      <w14:ligatures w14:val="none"/>
    </w:rPr>
  </w:style>
  <w:style w:type="character" w:customStyle="1" w:styleId="DotPoint2Char">
    <w:name w:val="Dot Point 2 Char"/>
    <w:basedOn w:val="DefaultParagraphFont"/>
    <w:link w:val="DotPoint2"/>
    <w:rsid w:val="00F25975"/>
    <w:rPr>
      <w:kern w:val="0"/>
      <w:lang w:val="en-US"/>
      <w14:ligatures w14:val="none"/>
    </w:rPr>
  </w:style>
  <w:style w:type="character" w:styleId="Strong">
    <w:name w:val="Strong"/>
    <w:aliases w:val="Table Headings"/>
    <w:qFormat/>
    <w:rsid w:val="00FA7635"/>
    <w:rPr>
      <w:rFonts w:asciiTheme="majorHAnsi" w:hAnsiTheme="majorHAnsi"/>
      <w:color w:val="FFFFFF" w:themeColor="background1"/>
      <w:sz w:val="18"/>
    </w:rPr>
  </w:style>
  <w:style w:type="paragraph" w:customStyle="1" w:styleId="TableText">
    <w:name w:val="Table Text"/>
    <w:basedOn w:val="Normal"/>
    <w:link w:val="TableTextChar"/>
    <w:qFormat/>
    <w:rsid w:val="00DB0E0C"/>
    <w:pPr>
      <w:spacing w:before="40" w:after="40" w:line="240" w:lineRule="auto"/>
      <w:ind w:left="57" w:right="57"/>
    </w:pPr>
    <w:rPr>
      <w:rFonts w:cs="Calibri"/>
      <w:kern w:val="2"/>
      <w:szCs w:val="18"/>
    </w:rPr>
  </w:style>
  <w:style w:type="character" w:customStyle="1" w:styleId="TableTextChar">
    <w:name w:val="Table Text Char"/>
    <w:basedOn w:val="DefaultParagraphFont"/>
    <w:link w:val="TableText"/>
    <w:rsid w:val="00DB0E0C"/>
    <w:rPr>
      <w:rFonts w:cs="Calibri"/>
      <w:szCs w:val="18"/>
    </w:rPr>
  </w:style>
  <w:style w:type="paragraph" w:styleId="NoSpacing">
    <w:name w:val="No Spacing"/>
    <w:link w:val="NoSpacingChar"/>
    <w:uiPriority w:val="1"/>
    <w:qFormat/>
    <w:rsid w:val="00DB0E0C"/>
    <w:pPr>
      <w:spacing w:after="0" w:line="240" w:lineRule="auto"/>
      <w:jc w:val="both"/>
    </w:pPr>
  </w:style>
  <w:style w:type="character" w:customStyle="1" w:styleId="NoSpacingChar">
    <w:name w:val="No Spacing Char"/>
    <w:basedOn w:val="DefaultParagraphFont"/>
    <w:link w:val="NoSpacing"/>
    <w:uiPriority w:val="1"/>
    <w:rsid w:val="00DB0E0C"/>
  </w:style>
  <w:style w:type="character" w:styleId="Hyperlink">
    <w:name w:val="Hyperlink"/>
    <w:basedOn w:val="DefaultParagraphFont"/>
    <w:uiPriority w:val="99"/>
    <w:rsid w:val="0085311B"/>
    <w:rPr>
      <w:color w:val="0000EE"/>
      <w:u w:val="single"/>
    </w:rPr>
  </w:style>
  <w:style w:type="table" w:customStyle="1" w:styleId="Style1">
    <w:name w:val="Style1"/>
    <w:basedOn w:val="TableNormal"/>
    <w:uiPriority w:val="99"/>
    <w:rsid w:val="00FA7635"/>
    <w:pPr>
      <w:spacing w:before="40" w:after="60" w:line="240" w:lineRule="auto"/>
      <w:jc w:val="right"/>
    </w:pPr>
    <w:rPr>
      <w:kern w:val="0"/>
      <w:lang w:val="en-US"/>
    </w:rPr>
    <w:tblPr>
      <w:tblStyleRowBandSize w:val="1"/>
      <w:tblCellSpacing w:w="11" w:type="dxa"/>
      <w:tblBorders>
        <w:bottom w:val="single" w:sz="4" w:space="0" w:color="auto"/>
      </w:tblBorders>
    </w:tblPr>
    <w:trPr>
      <w:tblCellSpacing w:w="11" w:type="dxa"/>
    </w:trPr>
    <w:tblStylePr w:type="firstRow">
      <w:rPr>
        <w:rFonts w:asciiTheme="majorHAnsi" w:hAnsiTheme="majorHAnsi"/>
        <w:color w:val="FFFFFF" w:themeColor="background1"/>
        <w:sz w:val="18"/>
      </w:rPr>
      <w:tblPr/>
      <w:trPr>
        <w:tblHeader/>
      </w:trPr>
      <w:tcPr>
        <w:shd w:val="clear" w:color="auto" w:fill="45545F" w:themeFill="text2"/>
      </w:tcPr>
    </w:tblStylePr>
    <w:tblStylePr w:type="lastRow">
      <w:rPr>
        <w:b/>
      </w:rPr>
      <w:tblPr/>
      <w:tcPr>
        <w:shd w:val="clear" w:color="auto" w:fill="A6A6A6" w:themeFill="background2" w:themeFillShade="A6"/>
      </w:tcPr>
    </w:tblStylePr>
    <w:tblStylePr w:type="firstCol">
      <w:pPr>
        <w:jc w:val="left"/>
      </w:pPr>
    </w:tblStylePr>
    <w:tblStylePr w:type="band1Horz">
      <w:tblPr/>
      <w:tcPr>
        <w:shd w:val="clear" w:color="auto" w:fill="D9D9D9" w:themeFill="background2" w:themeFillShade="D9"/>
      </w:tcPr>
    </w:tblStylePr>
  </w:style>
  <w:style w:type="paragraph" w:customStyle="1" w:styleId="DotPoint1">
    <w:name w:val="Dot Point 1"/>
    <w:basedOn w:val="ListParagraph"/>
    <w:link w:val="DotPoint1Char"/>
    <w:qFormat/>
    <w:rsid w:val="009F745F"/>
    <w:pPr>
      <w:numPr>
        <w:numId w:val="22"/>
      </w:numPr>
    </w:pPr>
    <w:rPr>
      <w:rFonts w:ascii="Calibri" w:hAnsi="Calibri" w:cs="Calibri"/>
    </w:rPr>
  </w:style>
  <w:style w:type="character" w:customStyle="1" w:styleId="DotPoint1Char">
    <w:name w:val="Dot Point 1 Char"/>
    <w:basedOn w:val="DefaultParagraphFont"/>
    <w:link w:val="DotPoint1"/>
    <w:rsid w:val="009F745F"/>
    <w:rPr>
      <w:rFonts w:cs="Calibri"/>
    </w:rPr>
  </w:style>
  <w:style w:type="paragraph" w:customStyle="1" w:styleId="DotPoint3">
    <w:name w:val="Dot Point 3"/>
    <w:basedOn w:val="DotPoint2"/>
    <w:link w:val="DotPoint3Char"/>
    <w:qFormat/>
    <w:rsid w:val="00F25975"/>
    <w:pPr>
      <w:numPr>
        <w:ilvl w:val="1"/>
      </w:numPr>
      <w:ind w:left="1947"/>
    </w:pPr>
  </w:style>
  <w:style w:type="character" w:customStyle="1" w:styleId="DotPoint3Char">
    <w:name w:val="Dot Point 3 Char"/>
    <w:basedOn w:val="DotPoint2Char"/>
    <w:link w:val="DotPoint3"/>
    <w:rsid w:val="00F25975"/>
    <w:rPr>
      <w:kern w:val="0"/>
      <w:lang w:val="en-US"/>
      <w14:ligatures w14:val="none"/>
    </w:rPr>
  </w:style>
  <w:style w:type="paragraph" w:customStyle="1" w:styleId="NoPoint1">
    <w:name w:val="No. Point 1"/>
    <w:basedOn w:val="Normal"/>
    <w:link w:val="NoPoint1Char"/>
    <w:qFormat/>
    <w:rsid w:val="00F25975"/>
    <w:pPr>
      <w:numPr>
        <w:numId w:val="5"/>
      </w:numPr>
      <w:spacing w:after="0"/>
      <w:ind w:left="814"/>
      <w:contextualSpacing/>
    </w:pPr>
    <w:rPr>
      <w:kern w:val="2"/>
    </w:rPr>
  </w:style>
  <w:style w:type="character" w:customStyle="1" w:styleId="NoPoint1Char">
    <w:name w:val="No. Point 1 Char"/>
    <w:basedOn w:val="DefaultParagraphFont"/>
    <w:link w:val="NoPoint1"/>
    <w:rsid w:val="00F25975"/>
  </w:style>
  <w:style w:type="paragraph" w:customStyle="1" w:styleId="NoPoint2">
    <w:name w:val="No. Point 2"/>
    <w:basedOn w:val="Normal"/>
    <w:link w:val="NoPoint2Char"/>
    <w:qFormat/>
    <w:rsid w:val="00F25975"/>
    <w:pPr>
      <w:numPr>
        <w:ilvl w:val="1"/>
        <w:numId w:val="1"/>
      </w:numPr>
      <w:spacing w:after="0"/>
      <w:ind w:left="1380"/>
    </w:pPr>
    <w:rPr>
      <w14:ligatures w14:val="none"/>
    </w:rPr>
  </w:style>
  <w:style w:type="character" w:customStyle="1" w:styleId="NoPoint2Char">
    <w:name w:val="No. Point 2 Char"/>
    <w:basedOn w:val="DefaultParagraphFont"/>
    <w:link w:val="NoPoint2"/>
    <w:rsid w:val="00F25975"/>
    <w:rPr>
      <w:kern w:val="0"/>
      <w14:ligatures w14:val="none"/>
    </w:rPr>
  </w:style>
  <w:style w:type="paragraph" w:customStyle="1" w:styleId="NoPoint3">
    <w:name w:val="No. Point 3"/>
    <w:basedOn w:val="Normal"/>
    <w:link w:val="NoPoint3Char"/>
    <w:qFormat/>
    <w:rsid w:val="00F25975"/>
    <w:pPr>
      <w:numPr>
        <w:ilvl w:val="2"/>
        <w:numId w:val="1"/>
      </w:numPr>
      <w:spacing w:after="0"/>
      <w:ind w:left="1767"/>
    </w:pPr>
    <w:rPr>
      <w14:ligatures w14:val="none"/>
    </w:rPr>
  </w:style>
  <w:style w:type="character" w:customStyle="1" w:styleId="NoPoint3Char">
    <w:name w:val="No. Point 3 Char"/>
    <w:basedOn w:val="DefaultParagraphFont"/>
    <w:link w:val="NoPoint3"/>
    <w:rsid w:val="00F25975"/>
    <w:rPr>
      <w:kern w:val="0"/>
      <w14:ligatures w14:val="none"/>
    </w:rPr>
  </w:style>
  <w:style w:type="paragraph" w:customStyle="1" w:styleId="Spacer">
    <w:name w:val="Spacer"/>
    <w:basedOn w:val="NoSpacing"/>
    <w:link w:val="SpacerChar"/>
    <w:qFormat/>
    <w:rsid w:val="00DB0E0C"/>
    <w:rPr>
      <w:sz w:val="12"/>
      <w:szCs w:val="12"/>
    </w:rPr>
  </w:style>
  <w:style w:type="character" w:customStyle="1" w:styleId="SpacerChar">
    <w:name w:val="Spacer Char"/>
    <w:basedOn w:val="NoSpacingChar"/>
    <w:link w:val="Spacer"/>
    <w:rsid w:val="00DB0E0C"/>
    <w:rPr>
      <w:sz w:val="12"/>
      <w:szCs w:val="12"/>
    </w:rPr>
  </w:style>
  <w:style w:type="paragraph" w:customStyle="1" w:styleId="AlphaPoint2">
    <w:name w:val="Alpha Point 2"/>
    <w:basedOn w:val="AlphaPoint1"/>
    <w:link w:val="AlphaPoint2Char"/>
    <w:qFormat/>
    <w:rsid w:val="00F25975"/>
    <w:pPr>
      <w:numPr>
        <w:ilvl w:val="1"/>
      </w:numPr>
      <w:ind w:left="1380"/>
    </w:pPr>
  </w:style>
  <w:style w:type="character" w:customStyle="1" w:styleId="AlphaPoint2Char">
    <w:name w:val="Alpha Point 2 Char"/>
    <w:basedOn w:val="DefaultParagraphFont"/>
    <w:link w:val="AlphaPoint2"/>
    <w:locked/>
    <w:rsid w:val="00F25975"/>
  </w:style>
  <w:style w:type="paragraph" w:customStyle="1" w:styleId="AlphaPoint3">
    <w:name w:val="Alpha Point 3"/>
    <w:basedOn w:val="AlphaPoint1"/>
    <w:qFormat/>
    <w:rsid w:val="00F25975"/>
    <w:pPr>
      <w:numPr>
        <w:ilvl w:val="2"/>
      </w:numPr>
      <w:ind w:left="1767"/>
    </w:pPr>
  </w:style>
  <w:style w:type="character" w:customStyle="1" w:styleId="Heading1Char">
    <w:name w:val="Heading 1 Char"/>
    <w:basedOn w:val="DefaultParagraphFont"/>
    <w:link w:val="Heading1"/>
    <w:rsid w:val="00DB0E0C"/>
    <w:rPr>
      <w:rFonts w:asciiTheme="majorHAnsi" w:eastAsiaTheme="majorEastAsia" w:hAnsiTheme="majorHAnsi" w:cstheme="majorBidi"/>
      <w:color w:val="45545F" w:themeColor="text2"/>
      <w:kern w:val="0"/>
      <w:sz w:val="48"/>
      <w:szCs w:val="48"/>
      <w:lang w:val="en-US"/>
    </w:rPr>
  </w:style>
  <w:style w:type="character" w:customStyle="1" w:styleId="Heading2Char">
    <w:name w:val="Heading 2 Char"/>
    <w:basedOn w:val="DefaultParagraphFont"/>
    <w:link w:val="Heading2"/>
    <w:rsid w:val="00DB0E0C"/>
    <w:rPr>
      <w:b/>
      <w:bCs/>
      <w:caps/>
      <w:spacing w:val="20"/>
      <w:sz w:val="28"/>
      <w:szCs w:val="28"/>
    </w:rPr>
  </w:style>
  <w:style w:type="character" w:customStyle="1" w:styleId="Heading3Char">
    <w:name w:val="Heading 3 Char"/>
    <w:basedOn w:val="DefaultParagraphFont"/>
    <w:link w:val="Heading3"/>
    <w:rsid w:val="00DB0E0C"/>
    <w:rPr>
      <w:sz w:val="25"/>
      <w:szCs w:val="25"/>
      <w:u w:val="single"/>
    </w:rPr>
  </w:style>
  <w:style w:type="character" w:customStyle="1" w:styleId="Heading4Char">
    <w:name w:val="Heading 4 Char"/>
    <w:basedOn w:val="DefaultParagraphFont"/>
    <w:link w:val="Heading4"/>
    <w:rsid w:val="00DB0E0C"/>
    <w:rPr>
      <w:i/>
      <w:iCs/>
      <w:sz w:val="23"/>
      <w:szCs w:val="23"/>
      <w:lang w:val="en-US"/>
    </w:rPr>
  </w:style>
  <w:style w:type="paragraph" w:styleId="Header">
    <w:name w:val="header"/>
    <w:basedOn w:val="Normal"/>
    <w:link w:val="HeaderChar"/>
    <w:unhideWhenUsed/>
    <w:rsid w:val="00940399"/>
    <w:pPr>
      <w:tabs>
        <w:tab w:val="center" w:pos="4513"/>
        <w:tab w:val="right" w:pos="9026"/>
      </w:tabs>
      <w:spacing w:after="0" w:line="240" w:lineRule="auto"/>
    </w:pPr>
  </w:style>
  <w:style w:type="character" w:customStyle="1" w:styleId="HeaderChar">
    <w:name w:val="Header Char"/>
    <w:basedOn w:val="DefaultParagraphFont"/>
    <w:link w:val="Header"/>
    <w:rsid w:val="00940399"/>
    <w:rPr>
      <w:kern w:val="0"/>
      <w14:ligatures w14:val="none"/>
    </w:rPr>
  </w:style>
  <w:style w:type="paragraph" w:styleId="Footer">
    <w:name w:val="footer"/>
    <w:basedOn w:val="Normal"/>
    <w:link w:val="FooterChar"/>
    <w:unhideWhenUsed/>
    <w:rsid w:val="00940399"/>
    <w:pPr>
      <w:tabs>
        <w:tab w:val="center" w:pos="4513"/>
        <w:tab w:val="right" w:pos="9026"/>
      </w:tabs>
      <w:spacing w:after="0" w:line="240" w:lineRule="auto"/>
    </w:pPr>
  </w:style>
  <w:style w:type="character" w:customStyle="1" w:styleId="FooterChar">
    <w:name w:val="Footer Char"/>
    <w:basedOn w:val="DefaultParagraphFont"/>
    <w:link w:val="Footer"/>
    <w:rsid w:val="00940399"/>
    <w:rPr>
      <w:kern w:val="0"/>
      <w14:ligatures w14:val="none"/>
    </w:rPr>
  </w:style>
  <w:style w:type="paragraph" w:styleId="Title">
    <w:name w:val="Title"/>
    <w:basedOn w:val="Normal"/>
    <w:next w:val="Normal"/>
    <w:link w:val="TitleChar"/>
    <w:uiPriority w:val="10"/>
    <w:qFormat/>
    <w:rsid w:val="00DB0E0C"/>
    <w:pPr>
      <w:shd w:val="clear" w:color="auto" w:fill="006A6E" w:themeFill="accent4"/>
      <w:spacing w:after="0" w:line="240" w:lineRule="auto"/>
    </w:pPr>
    <w:rPr>
      <w:rFonts w:asciiTheme="majorHAnsi" w:eastAsiaTheme="majorEastAsia" w:hAnsiTheme="majorHAnsi" w:cstheme="majorBidi"/>
      <w:smallCaps/>
      <w:color w:val="FFFFFF" w:themeColor="background1"/>
      <w:spacing w:val="10"/>
      <w:kern w:val="28"/>
      <w:sz w:val="96"/>
      <w:szCs w:val="96"/>
    </w:rPr>
  </w:style>
  <w:style w:type="character" w:customStyle="1" w:styleId="TitleChar">
    <w:name w:val="Title Char"/>
    <w:basedOn w:val="DefaultParagraphFont"/>
    <w:link w:val="Title"/>
    <w:uiPriority w:val="10"/>
    <w:rsid w:val="00DB0E0C"/>
    <w:rPr>
      <w:rFonts w:asciiTheme="majorHAnsi" w:eastAsiaTheme="majorEastAsia" w:hAnsiTheme="majorHAnsi" w:cstheme="majorBidi"/>
      <w:smallCaps/>
      <w:color w:val="FFFFFF" w:themeColor="background1"/>
      <w:spacing w:val="10"/>
      <w:kern w:val="28"/>
      <w:sz w:val="96"/>
      <w:szCs w:val="96"/>
      <w:shd w:val="clear" w:color="auto" w:fill="006A6E" w:themeFill="accent4"/>
    </w:rPr>
  </w:style>
  <w:style w:type="paragraph" w:styleId="Quote">
    <w:name w:val="Quote"/>
    <w:basedOn w:val="Normal"/>
    <w:next w:val="Normal"/>
    <w:link w:val="QuoteChar"/>
    <w:uiPriority w:val="29"/>
    <w:qFormat/>
    <w:rsid w:val="00DB0E0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B0E0C"/>
    <w:rPr>
      <w:i/>
      <w:iCs/>
      <w:color w:val="404040" w:themeColor="text1" w:themeTint="BF"/>
      <w:kern w:val="0"/>
    </w:rPr>
  </w:style>
  <w:style w:type="character" w:styleId="SubtleEmphasis">
    <w:name w:val="Subtle Emphasis"/>
    <w:basedOn w:val="DefaultParagraphFont"/>
    <w:uiPriority w:val="19"/>
    <w:qFormat/>
    <w:rsid w:val="00DB0E0C"/>
    <w:rPr>
      <w:i/>
      <w:iCs/>
      <w:u w:val="single"/>
    </w:rPr>
  </w:style>
  <w:style w:type="character" w:styleId="IntenseEmphasis">
    <w:name w:val="Intense Emphasis"/>
    <w:uiPriority w:val="21"/>
    <w:qFormat/>
    <w:rsid w:val="00431CF6"/>
    <w:rPr>
      <w:rFonts w:asciiTheme="minorHAnsi" w:hAnsiTheme="minorHAnsi" w:cstheme="minorHAnsi"/>
      <w:i/>
      <w:iCs/>
      <w:color w:val="auto"/>
      <w:sz w:val="22"/>
      <w:szCs w:val="22"/>
    </w:rPr>
  </w:style>
  <w:style w:type="table" w:styleId="ListTable6Colorful">
    <w:name w:val="List Table 6 Colorful"/>
    <w:aliases w:val="FIC"/>
    <w:basedOn w:val="TableNormal"/>
    <w:uiPriority w:val="51"/>
    <w:rsid w:val="00940399"/>
    <w:pPr>
      <w:spacing w:after="80" w:line="240" w:lineRule="auto"/>
    </w:pPr>
    <w:rPr>
      <w:rFonts w:eastAsia="Arial"/>
      <w:kern w:val="0"/>
    </w:rPr>
    <w:tblPr>
      <w:tblStyleRowBandSize w:val="1"/>
      <w:tblStyleColBandSize w:val="1"/>
      <w:tblBorders>
        <w:top w:val="single" w:sz="4" w:space="0" w:color="000000" w:themeColor="text1"/>
        <w:bottom w:val="single" w:sz="4" w:space="0" w:color="000000" w:themeColor="text1"/>
      </w:tblBorders>
    </w:tblPr>
    <w:tcPr>
      <w:shd w:val="clear" w:color="auto" w:fill="auto"/>
    </w:tcPr>
    <w:tblStylePr w:type="firstRow">
      <w:pPr>
        <w:wordWrap/>
        <w:spacing w:beforeLines="0" w:before="0" w:beforeAutospacing="0" w:afterLines="0" w:after="40" w:afterAutospacing="0" w:line="240" w:lineRule="auto"/>
        <w:ind w:leftChars="0" w:left="0" w:rightChars="0" w:right="0"/>
        <w:contextualSpacing w:val="0"/>
        <w:jc w:val="left"/>
        <w:outlineLvl w:val="9"/>
      </w:pPr>
      <w:rPr>
        <w:rFonts w:ascii="Calibri" w:hAnsi="Calibri"/>
        <w:b w:val="0"/>
        <w:bCs/>
        <w:color w:val="FFFFFF" w:themeColor="background1"/>
        <w:sz w:val="23"/>
      </w:rPr>
      <w:tblPr/>
      <w:tcPr>
        <w:tcBorders>
          <w:bottom w:val="single" w:sz="4" w:space="0" w:color="auto"/>
        </w:tcBorders>
        <w:shd w:val="clear" w:color="auto" w:fill="006A6E" w:themeFill="accent4"/>
      </w:tcPr>
    </w:tblStylePr>
    <w:tblStylePr w:type="lastRow">
      <w:rPr>
        <w:b w:val="0"/>
        <w:bCs/>
      </w:rPr>
    </w:tblStylePr>
    <w:tblStylePr w:type="firstCol">
      <w:rPr>
        <w:rFonts w:ascii="Calibri Light" w:hAnsi="Calibri Light"/>
        <w:b w:val="0"/>
        <w:bCs/>
        <w:sz w:val="20"/>
      </w:rPr>
    </w:tblStylePr>
    <w:tblStylePr w:type="lastCol">
      <w:rPr>
        <w:b w:val="0"/>
        <w:bCs/>
      </w:rPr>
    </w:tblStylePr>
    <w:tblStylePr w:type="band1Horz">
      <w:rPr>
        <w:rFonts w:ascii="Calibri Light" w:hAnsi="Calibri Light"/>
        <w:sz w:val="22"/>
      </w:rPr>
      <w:tblPr/>
      <w:tcPr>
        <w:shd w:val="clear" w:color="auto" w:fill="D9D9D9" w:themeFill="background1" w:themeFillShade="D9"/>
      </w:tcPr>
    </w:tblStylePr>
    <w:tblStylePr w:type="band2Horz">
      <w:rPr>
        <w:rFonts w:ascii="Calibri Light" w:hAnsi="Calibri Light"/>
        <w:sz w:val="22"/>
      </w:rPr>
    </w:tblStylePr>
  </w:style>
  <w:style w:type="table" w:styleId="ListTable6Colorful-Accent1">
    <w:name w:val="List Table 6 Colorful Accent 1"/>
    <w:basedOn w:val="TableNormal"/>
    <w:uiPriority w:val="51"/>
    <w:rsid w:val="00940399"/>
    <w:pPr>
      <w:spacing w:after="0" w:line="240" w:lineRule="auto"/>
    </w:pPr>
    <w:rPr>
      <w:color w:val="711625" w:themeColor="accent1" w:themeShade="BF"/>
      <w:kern w:val="0"/>
      <w:lang w:val="en-US"/>
    </w:rPr>
    <w:tblPr>
      <w:tblStyleRowBandSize w:val="1"/>
      <w:tblStyleColBandSize w:val="1"/>
      <w:tblBorders>
        <w:top w:val="single" w:sz="4" w:space="0" w:color="981E32" w:themeColor="accent1"/>
        <w:bottom w:val="single" w:sz="4" w:space="0" w:color="981E32" w:themeColor="accent1"/>
      </w:tblBorders>
    </w:tblPr>
    <w:tblStylePr w:type="firstRow">
      <w:rPr>
        <w:b/>
        <w:bCs/>
      </w:rPr>
      <w:tblPr/>
      <w:tcPr>
        <w:tcBorders>
          <w:bottom w:val="single" w:sz="4" w:space="0" w:color="981E32" w:themeColor="accent1"/>
        </w:tcBorders>
      </w:tcPr>
    </w:tblStylePr>
    <w:tblStylePr w:type="lastRow">
      <w:rPr>
        <w:b/>
        <w:bCs/>
      </w:rPr>
      <w:tblPr/>
      <w:tcPr>
        <w:tcBorders>
          <w:top w:val="double" w:sz="4" w:space="0" w:color="981E32" w:themeColor="accent1"/>
        </w:tcBorders>
      </w:tcPr>
    </w:tblStylePr>
    <w:tblStylePr w:type="firstCol">
      <w:rPr>
        <w:b/>
        <w:bCs/>
      </w:rPr>
    </w:tblStylePr>
    <w:tblStylePr w:type="lastCol">
      <w:rPr>
        <w:b/>
        <w:bCs/>
      </w:rPr>
    </w:tblStylePr>
    <w:tblStylePr w:type="band1Vert">
      <w:tblPr/>
      <w:tcPr>
        <w:shd w:val="clear" w:color="auto" w:fill="F4C8CF" w:themeFill="accent1" w:themeFillTint="33"/>
      </w:tcPr>
    </w:tblStylePr>
    <w:tblStylePr w:type="band1Horz">
      <w:tblPr/>
      <w:tcPr>
        <w:shd w:val="clear" w:color="auto" w:fill="F4C8CF" w:themeFill="accent1" w:themeFillTint="33"/>
      </w:tcPr>
    </w:tblStylePr>
  </w:style>
  <w:style w:type="table" w:styleId="ListTable5Dark-Accent6">
    <w:name w:val="List Table 5 Dark Accent 6"/>
    <w:basedOn w:val="TableNormal"/>
    <w:uiPriority w:val="50"/>
    <w:rsid w:val="00940399"/>
    <w:pPr>
      <w:spacing w:after="0" w:line="240" w:lineRule="auto"/>
    </w:pPr>
    <w:rPr>
      <w:color w:val="FFFFFF" w:themeColor="background1"/>
      <w:kern w:val="0"/>
      <w:lang w:val="en-US"/>
    </w:rPr>
    <w:tblPr>
      <w:tblStyleRowBandSize w:val="1"/>
      <w:tblStyleColBandSize w:val="1"/>
      <w:tblBorders>
        <w:top w:val="single" w:sz="24" w:space="0" w:color="00A0DD" w:themeColor="accent6"/>
        <w:left w:val="single" w:sz="24" w:space="0" w:color="00A0DD" w:themeColor="accent6"/>
        <w:bottom w:val="single" w:sz="24" w:space="0" w:color="00A0DD" w:themeColor="accent6"/>
        <w:right w:val="single" w:sz="24" w:space="0" w:color="00A0DD" w:themeColor="accent6"/>
      </w:tblBorders>
    </w:tblPr>
    <w:tcPr>
      <w:shd w:val="clear" w:color="auto" w:fill="00A0D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UnresolvedMention">
    <w:name w:val="Unresolved Mention"/>
    <w:basedOn w:val="DefaultParagraphFont"/>
    <w:uiPriority w:val="99"/>
    <w:semiHidden/>
    <w:unhideWhenUsed/>
    <w:rsid w:val="00940399"/>
    <w:rPr>
      <w:color w:val="605E5C"/>
      <w:shd w:val="clear" w:color="auto" w:fill="E1DFDD"/>
    </w:rPr>
  </w:style>
  <w:style w:type="paragraph" w:customStyle="1" w:styleId="TableDotPoint1">
    <w:name w:val="Table Dot Point 1"/>
    <w:basedOn w:val="DotPoint1"/>
    <w:qFormat/>
    <w:rsid w:val="00BA4EFF"/>
  </w:style>
  <w:style w:type="paragraph" w:customStyle="1" w:styleId="TableDotPoint2">
    <w:name w:val="Table Dot Point 2"/>
    <w:basedOn w:val="DotPoint2"/>
    <w:qFormat/>
    <w:rsid w:val="00BA4EFF"/>
    <w:rPr>
      <w:kern w:val="2"/>
      <w14:ligatures w14:val="standardContextual"/>
    </w:rPr>
  </w:style>
  <w:style w:type="paragraph" w:customStyle="1" w:styleId="TableDotPoint3">
    <w:name w:val="Table Dot Point 3"/>
    <w:basedOn w:val="DotPoint3"/>
    <w:qFormat/>
    <w:rsid w:val="00BA4EFF"/>
    <w:rPr>
      <w:kern w:val="2"/>
      <w14:ligatures w14:val="standardContextual"/>
    </w:rPr>
  </w:style>
  <w:style w:type="paragraph" w:customStyle="1" w:styleId="AlphaPoint1">
    <w:name w:val="Alpha Point 1"/>
    <w:basedOn w:val="NoPoint1"/>
    <w:qFormat/>
    <w:rsid w:val="00F25975"/>
    <w:pPr>
      <w:numPr>
        <w:numId w:val="4"/>
      </w:numPr>
      <w:ind w:left="814"/>
    </w:pPr>
  </w:style>
  <w:style w:type="paragraph" w:styleId="TOC1">
    <w:name w:val="toc 1"/>
    <w:basedOn w:val="TOC2"/>
    <w:next w:val="Normal"/>
    <w:uiPriority w:val="39"/>
    <w:unhideWhenUsed/>
    <w:rsid w:val="00FE6E57"/>
    <w:rPr>
      <w:bCs/>
      <w:i/>
      <w:iCs/>
      <w:caps/>
      <w:smallCaps w:val="0"/>
    </w:rPr>
  </w:style>
  <w:style w:type="paragraph" w:customStyle="1" w:styleId="TableTextDot">
    <w:name w:val="Table Text Dot"/>
    <w:basedOn w:val="TableText"/>
    <w:rsid w:val="00784369"/>
    <w:rPr>
      <w:kern w:val="0"/>
      <w:lang w:val="en-US" w:eastAsia="en-AU"/>
    </w:rPr>
  </w:style>
  <w:style w:type="paragraph" w:customStyle="1" w:styleId="TabletextDot0">
    <w:name w:val="Table text Dot"/>
    <w:basedOn w:val="Normal"/>
    <w:rsid w:val="00784369"/>
    <w:pPr>
      <w:spacing w:before="40" w:after="40" w:line="240" w:lineRule="auto"/>
    </w:pPr>
    <w:rPr>
      <w:rFonts w:asciiTheme="minorHAnsi" w:eastAsia="Arial" w:hAnsiTheme="minorHAnsi"/>
      <w:lang w:val="en-US" w:eastAsia="en-AU"/>
    </w:rPr>
  </w:style>
  <w:style w:type="paragraph" w:customStyle="1" w:styleId="MinutesAgendaHeading">
    <w:name w:val="Minutes Agenda Heading"/>
    <w:basedOn w:val="Normal"/>
    <w:link w:val="MinutesAgendaHeadingChar"/>
    <w:rsid w:val="00DB0E0C"/>
    <w:pPr>
      <w:keepNext/>
      <w:shd w:val="clear" w:color="auto" w:fill="FAD7AC"/>
      <w:contextualSpacing/>
    </w:pPr>
    <w:rPr>
      <w:kern w:val="2"/>
      <w:u w:val="single"/>
    </w:rPr>
  </w:style>
  <w:style w:type="character" w:customStyle="1" w:styleId="MinutesAgendaHeadingChar">
    <w:name w:val="Minutes Agenda Heading Char"/>
    <w:basedOn w:val="DefaultParagraphFont"/>
    <w:link w:val="MinutesAgendaHeading"/>
    <w:rsid w:val="00DB0E0C"/>
    <w:rPr>
      <w:u w:val="single"/>
      <w:shd w:val="clear" w:color="auto" w:fill="FAD7AC"/>
    </w:rPr>
  </w:style>
  <w:style w:type="character" w:customStyle="1" w:styleId="Heading6Char">
    <w:name w:val="Heading 6 Char"/>
    <w:basedOn w:val="DefaultParagraphFont"/>
    <w:link w:val="Heading6"/>
    <w:uiPriority w:val="9"/>
    <w:semiHidden/>
    <w:rsid w:val="00DB0E0C"/>
    <w:rPr>
      <w:rFonts w:asciiTheme="minorHAnsi" w:eastAsiaTheme="majorEastAsia" w:hAnsiTheme="minorHAnsi" w:cstheme="majorBidi"/>
      <w:i/>
      <w:iCs/>
      <w:color w:val="595959" w:themeColor="text1" w:themeTint="A6"/>
      <w:kern w:val="0"/>
    </w:rPr>
  </w:style>
  <w:style w:type="character" w:customStyle="1" w:styleId="Heading7Char">
    <w:name w:val="Heading 7 Char"/>
    <w:basedOn w:val="DefaultParagraphFont"/>
    <w:link w:val="Heading7"/>
    <w:uiPriority w:val="9"/>
    <w:semiHidden/>
    <w:rsid w:val="00DB0E0C"/>
    <w:rPr>
      <w:rFonts w:asciiTheme="minorHAnsi" w:eastAsiaTheme="majorEastAsia" w:hAnsiTheme="minorHAnsi" w:cstheme="majorBidi"/>
      <w:color w:val="595959" w:themeColor="text1" w:themeTint="A6"/>
      <w:kern w:val="0"/>
    </w:rPr>
  </w:style>
  <w:style w:type="character" w:customStyle="1" w:styleId="Heading8Char">
    <w:name w:val="Heading 8 Char"/>
    <w:basedOn w:val="DefaultParagraphFont"/>
    <w:link w:val="Heading8"/>
    <w:uiPriority w:val="9"/>
    <w:semiHidden/>
    <w:rsid w:val="00DB0E0C"/>
    <w:rPr>
      <w:rFonts w:asciiTheme="minorHAnsi" w:eastAsiaTheme="majorEastAsia" w:hAnsiTheme="minorHAnsi" w:cstheme="majorBidi"/>
      <w:i/>
      <w:iCs/>
      <w:color w:val="272727" w:themeColor="text1" w:themeTint="D8"/>
      <w:kern w:val="0"/>
    </w:rPr>
  </w:style>
  <w:style w:type="character" w:customStyle="1" w:styleId="Heading9Char">
    <w:name w:val="Heading 9 Char"/>
    <w:basedOn w:val="DefaultParagraphFont"/>
    <w:link w:val="Heading9"/>
    <w:uiPriority w:val="9"/>
    <w:semiHidden/>
    <w:rsid w:val="00DB0E0C"/>
    <w:rPr>
      <w:rFonts w:asciiTheme="minorHAnsi" w:eastAsiaTheme="majorEastAsia" w:hAnsiTheme="minorHAnsi" w:cstheme="majorBidi"/>
      <w:color w:val="272727" w:themeColor="text1" w:themeTint="D8"/>
      <w:kern w:val="0"/>
    </w:rPr>
  </w:style>
  <w:style w:type="character" w:customStyle="1" w:styleId="Heading5Char">
    <w:name w:val="Heading 5 Char"/>
    <w:basedOn w:val="DefaultParagraphFont"/>
    <w:link w:val="Heading5"/>
    <w:uiPriority w:val="9"/>
    <w:semiHidden/>
    <w:rsid w:val="0014383F"/>
    <w:rPr>
      <w:rFonts w:asciiTheme="minorHAnsi" w:eastAsiaTheme="majorEastAsia" w:hAnsiTheme="minorHAnsi" w:cstheme="majorBidi"/>
      <w:color w:val="711625" w:themeColor="accent1" w:themeShade="BF"/>
      <w:kern w:val="0"/>
    </w:rPr>
  </w:style>
  <w:style w:type="paragraph" w:styleId="Subtitle">
    <w:name w:val="Subtitle"/>
    <w:basedOn w:val="Normal"/>
    <w:next w:val="Normal"/>
    <w:link w:val="SubtitleChar"/>
    <w:uiPriority w:val="11"/>
    <w:qFormat/>
    <w:rsid w:val="0014383F"/>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383F"/>
    <w:rPr>
      <w:rFonts w:asciiTheme="minorHAnsi" w:eastAsiaTheme="majorEastAsia" w:hAnsiTheme="minorHAnsi" w:cstheme="majorBidi"/>
      <w:color w:val="595959" w:themeColor="text1" w:themeTint="A6"/>
      <w:spacing w:val="15"/>
      <w:kern w:val="0"/>
      <w:sz w:val="28"/>
      <w:szCs w:val="28"/>
    </w:rPr>
  </w:style>
  <w:style w:type="paragraph" w:styleId="IntenseQuote">
    <w:name w:val="Intense Quote"/>
    <w:basedOn w:val="Normal"/>
    <w:next w:val="Normal"/>
    <w:link w:val="IntenseQuoteChar"/>
    <w:uiPriority w:val="30"/>
    <w:qFormat/>
    <w:rsid w:val="0014383F"/>
    <w:pPr>
      <w:pBdr>
        <w:top w:val="single" w:sz="4" w:space="10" w:color="711625" w:themeColor="accent1" w:themeShade="BF"/>
        <w:bottom w:val="single" w:sz="4" w:space="10" w:color="711625" w:themeColor="accent1" w:themeShade="BF"/>
      </w:pBdr>
      <w:spacing w:before="360" w:after="360"/>
      <w:ind w:left="864" w:right="864"/>
      <w:jc w:val="center"/>
    </w:pPr>
    <w:rPr>
      <w:i/>
      <w:iCs/>
      <w:color w:val="711625" w:themeColor="accent1" w:themeShade="BF"/>
    </w:rPr>
  </w:style>
  <w:style w:type="character" w:customStyle="1" w:styleId="IntenseQuoteChar">
    <w:name w:val="Intense Quote Char"/>
    <w:basedOn w:val="DefaultParagraphFont"/>
    <w:link w:val="IntenseQuote"/>
    <w:uiPriority w:val="30"/>
    <w:rsid w:val="0014383F"/>
    <w:rPr>
      <w:i/>
      <w:iCs/>
      <w:color w:val="711625" w:themeColor="accent1" w:themeShade="BF"/>
      <w:kern w:val="0"/>
    </w:rPr>
  </w:style>
  <w:style w:type="character" w:styleId="IntenseReference">
    <w:name w:val="Intense Reference"/>
    <w:basedOn w:val="DefaultParagraphFont"/>
    <w:uiPriority w:val="32"/>
    <w:qFormat/>
    <w:rsid w:val="0014383F"/>
    <w:rPr>
      <w:b/>
      <w:bCs/>
      <w:smallCaps/>
      <w:color w:val="711625" w:themeColor="accent1" w:themeShade="BF"/>
      <w:spacing w:val="5"/>
    </w:rPr>
  </w:style>
  <w:style w:type="table" w:styleId="TableGrid">
    <w:name w:val="Table Grid"/>
    <w:basedOn w:val="TableNormal"/>
    <w:uiPriority w:val="59"/>
    <w:rsid w:val="00857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EF247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aliases w:val="Heading x,List A,NFP GP Bulleted List,List Paragraph1,Recommendation,Heading 1 RSM,RSM Heading,Figure_name,Numbered Indented Text,Bullet- First level,List NUmber,Listenabsatz1,lp1,List Paragraph11,List Number1,Style 2,numbered,FooterText"/>
    <w:basedOn w:val="Normal"/>
    <w:link w:val="ListParagraphChar"/>
    <w:uiPriority w:val="34"/>
    <w:qFormat/>
    <w:rsid w:val="007E0372"/>
    <w:pPr>
      <w:spacing w:after="120" w:line="240" w:lineRule="auto"/>
      <w:ind w:left="720"/>
      <w:contextualSpacing/>
    </w:pPr>
    <w:rPr>
      <w:rFonts w:ascii="Arial" w:hAnsi="Arial"/>
      <w:kern w:val="2"/>
    </w:rPr>
  </w:style>
  <w:style w:type="character" w:styleId="CommentReference">
    <w:name w:val="annotation reference"/>
    <w:uiPriority w:val="49"/>
    <w:rsid w:val="007E0372"/>
    <w:rPr>
      <w:sz w:val="16"/>
      <w:szCs w:val="16"/>
    </w:rPr>
  </w:style>
  <w:style w:type="paragraph" w:styleId="CommentText">
    <w:name w:val="annotation text"/>
    <w:basedOn w:val="Normal"/>
    <w:link w:val="CommentTextChar"/>
    <w:uiPriority w:val="49"/>
    <w:rsid w:val="007E0372"/>
    <w:pPr>
      <w:spacing w:before="60" w:after="0" w:line="240" w:lineRule="auto"/>
    </w:pPr>
    <w:rPr>
      <w:rFonts w:ascii="Arial" w:eastAsia="Arial" w:hAnsi="Arial" w:cs="Times New Roman"/>
      <w:noProof/>
      <w:sz w:val="20"/>
      <w:szCs w:val="20"/>
      <w:lang w:eastAsia="en-AU"/>
      <w14:ligatures w14:val="none"/>
    </w:rPr>
  </w:style>
  <w:style w:type="character" w:customStyle="1" w:styleId="CommentTextChar">
    <w:name w:val="Comment Text Char"/>
    <w:basedOn w:val="DefaultParagraphFont"/>
    <w:link w:val="CommentText"/>
    <w:uiPriority w:val="49"/>
    <w:rsid w:val="007E0372"/>
    <w:rPr>
      <w:rFonts w:ascii="Arial" w:eastAsia="Arial" w:hAnsi="Arial" w:cs="Times New Roman"/>
      <w:noProof/>
      <w:kern w:val="0"/>
      <w:sz w:val="20"/>
      <w:szCs w:val="20"/>
      <w:lang w:eastAsia="en-AU"/>
      <w14:ligatures w14:val="none"/>
    </w:rPr>
  </w:style>
  <w:style w:type="paragraph" w:customStyle="1" w:styleId="NUMBER">
    <w:name w:val="NUMBER"/>
    <w:basedOn w:val="ListParagraph"/>
    <w:link w:val="NUMBERChar"/>
    <w:qFormat/>
    <w:rsid w:val="007E0372"/>
    <w:pPr>
      <w:suppressAutoHyphens/>
      <w:spacing w:before="60" w:after="0"/>
      <w:ind w:left="0"/>
      <w:contextualSpacing w:val="0"/>
    </w:pPr>
    <w:rPr>
      <w:rFonts w:eastAsia="Arial" w:cs="Arial"/>
      <w:kern w:val="0"/>
      <w:sz w:val="20"/>
      <w:szCs w:val="24"/>
      <w14:ligatures w14:val="none"/>
    </w:rPr>
  </w:style>
  <w:style w:type="character" w:customStyle="1" w:styleId="NUMBERChar">
    <w:name w:val="NUMBER Char"/>
    <w:basedOn w:val="DefaultParagraphFont"/>
    <w:link w:val="NUMBER"/>
    <w:rsid w:val="007E0372"/>
    <w:rPr>
      <w:rFonts w:ascii="Arial" w:eastAsia="Arial" w:hAnsi="Arial" w:cs="Arial"/>
      <w:kern w:val="0"/>
      <w:sz w:val="20"/>
      <w:szCs w:val="24"/>
      <w14:ligatures w14:val="none"/>
    </w:rPr>
  </w:style>
  <w:style w:type="character" w:customStyle="1" w:styleId="ListParagraphChar">
    <w:name w:val="List Paragraph Char"/>
    <w:aliases w:val="Heading x Char,List A Char,NFP GP Bulleted List Char,List Paragraph1 Char,Recommendation Char,Heading 1 RSM Char,RSM Heading Char,Figure_name Char,Numbered Indented Text Char,Bullet- First level Char,List NUmber Char,lp1 Char"/>
    <w:link w:val="ListParagraph"/>
    <w:uiPriority w:val="34"/>
    <w:rsid w:val="007E0372"/>
    <w:rPr>
      <w:rFonts w:ascii="Arial" w:hAnsi="Arial"/>
    </w:rPr>
  </w:style>
  <w:style w:type="paragraph" w:styleId="ListBullet">
    <w:name w:val="List Bullet"/>
    <w:basedOn w:val="Normal"/>
    <w:rsid w:val="007E0372"/>
    <w:pPr>
      <w:numPr>
        <w:numId w:val="6"/>
      </w:numPr>
      <w:spacing w:after="0" w:line="240" w:lineRule="auto"/>
      <w:contextualSpacing/>
    </w:pPr>
    <w:rPr>
      <w:rFonts w:ascii="Arial" w:eastAsia="Arial" w:hAnsi="Arial" w:cs="Times New Roman"/>
      <w:szCs w:val="24"/>
      <w14:ligatures w14:val="none"/>
    </w:rPr>
  </w:style>
  <w:style w:type="character" w:styleId="FootnoteReference">
    <w:name w:val="footnote reference"/>
    <w:uiPriority w:val="99"/>
    <w:semiHidden/>
    <w:rsid w:val="00D95853"/>
    <w:rPr>
      <w:position w:val="1"/>
      <w:vertAlign w:val="superscript"/>
    </w:rPr>
  </w:style>
  <w:style w:type="paragraph" w:styleId="FootnoteText">
    <w:name w:val="footnote text"/>
    <w:basedOn w:val="Normal"/>
    <w:link w:val="FootnoteTextChar"/>
    <w:uiPriority w:val="99"/>
    <w:semiHidden/>
    <w:rsid w:val="00D95853"/>
    <w:pPr>
      <w:spacing w:before="60" w:after="0" w:line="240" w:lineRule="auto"/>
    </w:pPr>
    <w:rPr>
      <w:rFonts w:ascii="Times New Roman" w:eastAsia="Times New Roman" w:hAnsi="Times New Roman" w:cs="Times New Roman"/>
      <w:noProof/>
      <w:sz w:val="20"/>
      <w:szCs w:val="20"/>
      <w:lang w:eastAsia="en-AU"/>
      <w14:ligatures w14:val="none"/>
    </w:rPr>
  </w:style>
  <w:style w:type="character" w:customStyle="1" w:styleId="FootnoteTextChar">
    <w:name w:val="Footnote Text Char"/>
    <w:basedOn w:val="DefaultParagraphFont"/>
    <w:link w:val="FootnoteText"/>
    <w:uiPriority w:val="99"/>
    <w:semiHidden/>
    <w:rsid w:val="00D95853"/>
    <w:rPr>
      <w:rFonts w:ascii="Times New Roman" w:eastAsia="Times New Roman" w:hAnsi="Times New Roman" w:cs="Times New Roman"/>
      <w:noProof/>
      <w:kern w:val="0"/>
      <w:sz w:val="20"/>
      <w:szCs w:val="20"/>
      <w:lang w:eastAsia="en-AU"/>
      <w14:ligatures w14:val="none"/>
    </w:rPr>
  </w:style>
  <w:style w:type="paragraph" w:styleId="CommentSubject">
    <w:name w:val="annotation subject"/>
    <w:basedOn w:val="CommentText"/>
    <w:next w:val="CommentText"/>
    <w:link w:val="CommentSubjectChar"/>
    <w:uiPriority w:val="99"/>
    <w:semiHidden/>
    <w:unhideWhenUsed/>
    <w:rsid w:val="00D95853"/>
    <w:pPr>
      <w:spacing w:before="0" w:after="160"/>
    </w:pPr>
    <w:rPr>
      <w:rFonts w:asciiTheme="minorHAnsi" w:eastAsiaTheme="minorHAnsi" w:hAnsiTheme="minorHAnsi" w:cstheme="minorBidi"/>
      <w:b/>
      <w:bCs/>
      <w:noProof w:val="0"/>
      <w:kern w:val="2"/>
      <w:lang w:eastAsia="en-US"/>
      <w14:ligatures w14:val="standardContextual"/>
    </w:rPr>
  </w:style>
  <w:style w:type="character" w:customStyle="1" w:styleId="CommentSubjectChar">
    <w:name w:val="Comment Subject Char"/>
    <w:basedOn w:val="CommentTextChar"/>
    <w:link w:val="CommentSubject"/>
    <w:uiPriority w:val="99"/>
    <w:semiHidden/>
    <w:rsid w:val="00D95853"/>
    <w:rPr>
      <w:rFonts w:asciiTheme="minorHAnsi" w:eastAsia="Arial" w:hAnsiTheme="minorHAnsi" w:cs="Times New Roman"/>
      <w:b/>
      <w:bCs/>
      <w:noProof/>
      <w:kern w:val="0"/>
      <w:sz w:val="20"/>
      <w:szCs w:val="20"/>
      <w:lang w:eastAsia="en-AU"/>
      <w14:ligatures w14:val="none"/>
    </w:rPr>
  </w:style>
  <w:style w:type="paragraph" w:customStyle="1" w:styleId="p3">
    <w:name w:val="p3"/>
    <w:basedOn w:val="Normal"/>
    <w:rsid w:val="00D95853"/>
    <w:pPr>
      <w:widowControl w:val="0"/>
      <w:autoSpaceDE w:val="0"/>
      <w:autoSpaceDN w:val="0"/>
      <w:adjustRightInd w:val="0"/>
      <w:spacing w:before="60" w:after="0" w:line="221" w:lineRule="atLeast"/>
    </w:pPr>
    <w:rPr>
      <w:rFonts w:ascii="Times New Roman" w:eastAsia="Times New Roman" w:hAnsi="Times New Roman" w:cs="Times New Roman"/>
      <w:noProof/>
      <w:sz w:val="24"/>
      <w:szCs w:val="24"/>
      <w:lang w:val="en-US" w:eastAsia="en-AU"/>
      <w14:ligatures w14:val="none"/>
    </w:rPr>
  </w:style>
  <w:style w:type="character" w:customStyle="1" w:styleId="Heading3Char1">
    <w:name w:val="Heading 3 Char1"/>
    <w:basedOn w:val="DefaultParagraphFont"/>
    <w:rsid w:val="00D95853"/>
    <w:rPr>
      <w:b/>
      <w:bCs/>
      <w:szCs w:val="24"/>
      <w:lang w:eastAsia="en-US"/>
    </w:rPr>
  </w:style>
  <w:style w:type="paragraph" w:customStyle="1" w:styleId="Default">
    <w:name w:val="Default"/>
    <w:qFormat/>
    <w:rsid w:val="00D95853"/>
    <w:pPr>
      <w:autoSpaceDE w:val="0"/>
      <w:autoSpaceDN w:val="0"/>
      <w:adjustRightInd w:val="0"/>
      <w:spacing w:after="0" w:line="240" w:lineRule="auto"/>
    </w:pPr>
    <w:rPr>
      <w:rFonts w:ascii="Times New Roman" w:eastAsia="Times New Roman" w:hAnsi="Times New Roman" w:cs="Times New Roman"/>
      <w:color w:val="000000"/>
      <w:kern w:val="0"/>
      <w:sz w:val="24"/>
      <w:szCs w:val="24"/>
      <w:lang w:val="en-US"/>
      <w14:ligatures w14:val="none"/>
    </w:rPr>
  </w:style>
  <w:style w:type="paragraph" w:customStyle="1" w:styleId="alphalist">
    <w:name w:val="alpha list"/>
    <w:basedOn w:val="NUMBER"/>
    <w:link w:val="alphalistChar"/>
    <w:autoRedefine/>
    <w:qFormat/>
    <w:rsid w:val="00D95853"/>
    <w:pPr>
      <w:ind w:left="720"/>
    </w:pPr>
  </w:style>
  <w:style w:type="character" w:customStyle="1" w:styleId="alphalistChar">
    <w:name w:val="alpha list Char"/>
    <w:basedOn w:val="NUMBERChar"/>
    <w:link w:val="alphalist"/>
    <w:rsid w:val="00D95853"/>
    <w:rPr>
      <w:rFonts w:ascii="Arial" w:eastAsia="Arial" w:hAnsi="Arial" w:cs="Arial"/>
      <w:kern w:val="0"/>
      <w:sz w:val="20"/>
      <w:szCs w:val="24"/>
      <w14:ligatures w14:val="none"/>
    </w:rPr>
  </w:style>
  <w:style w:type="character" w:customStyle="1" w:styleId="normaltextrun">
    <w:name w:val="normaltextrun"/>
    <w:basedOn w:val="DefaultParagraphFont"/>
    <w:rsid w:val="00D95853"/>
  </w:style>
  <w:style w:type="paragraph" w:styleId="Revision">
    <w:name w:val="Revision"/>
    <w:hidden/>
    <w:uiPriority w:val="99"/>
    <w:semiHidden/>
    <w:rsid w:val="00D95853"/>
    <w:pPr>
      <w:spacing w:after="0" w:line="240" w:lineRule="auto"/>
    </w:pPr>
    <w:rPr>
      <w:rFonts w:asciiTheme="minorHAnsi" w:hAnsiTheme="minorHAnsi"/>
    </w:rPr>
  </w:style>
  <w:style w:type="paragraph" w:customStyle="1" w:styleId="GraphHeading">
    <w:name w:val="Graph Heading"/>
    <w:basedOn w:val="Normal"/>
    <w:locked/>
    <w:rsid w:val="00D95853"/>
    <w:pPr>
      <w:autoSpaceDE w:val="0"/>
      <w:autoSpaceDN w:val="0"/>
      <w:adjustRightInd w:val="0"/>
      <w:spacing w:line="240" w:lineRule="auto"/>
      <w:textAlignment w:val="center"/>
    </w:pPr>
    <w:rPr>
      <w:rFonts w:ascii="Arial" w:eastAsia="Arial" w:hAnsi="Arial" w:cs="Times-Roman"/>
      <w:b/>
      <w:color w:val="981E32"/>
      <w:szCs w:val="24"/>
      <w:lang w:val="en-US"/>
      <w14:ligatures w14:val="none"/>
    </w:rPr>
  </w:style>
  <w:style w:type="paragraph" w:customStyle="1" w:styleId="ReportTitle">
    <w:name w:val="Report Title"/>
    <w:basedOn w:val="Normal"/>
    <w:rsid w:val="00D95853"/>
    <w:pPr>
      <w:spacing w:before="1400" w:after="80" w:line="240" w:lineRule="auto"/>
      <w:ind w:left="567"/>
      <w:outlineLvl w:val="0"/>
    </w:pPr>
    <w:rPr>
      <w:rFonts w:ascii="Arial" w:eastAsia="Arial" w:hAnsi="Arial" w:cs="Times New Roman"/>
      <w:noProof/>
      <w:color w:val="404040"/>
      <w:sz w:val="72"/>
      <w:szCs w:val="24"/>
      <w:lang w:val="en-US"/>
      <w14:ligatures w14:val="none"/>
    </w:rPr>
  </w:style>
  <w:style w:type="paragraph" w:customStyle="1" w:styleId="Reportdate">
    <w:name w:val="Report date"/>
    <w:basedOn w:val="Normal"/>
    <w:rsid w:val="00D95853"/>
    <w:pPr>
      <w:spacing w:after="40" w:line="240" w:lineRule="auto"/>
      <w:ind w:left="567"/>
    </w:pPr>
    <w:rPr>
      <w:rFonts w:ascii="Arial" w:eastAsia="Arial" w:hAnsi="Arial" w:cs="Times New Roman"/>
      <w:color w:val="404040"/>
      <w:szCs w:val="24"/>
      <w14:ligatures w14:val="none"/>
    </w:rPr>
  </w:style>
  <w:style w:type="paragraph" w:customStyle="1" w:styleId="ReportSecondarytitle">
    <w:name w:val="Report Secondary title"/>
    <w:basedOn w:val="Normal"/>
    <w:rsid w:val="00D95853"/>
    <w:pPr>
      <w:spacing w:after="120" w:line="240" w:lineRule="auto"/>
      <w:ind w:left="567"/>
      <w:outlineLvl w:val="0"/>
    </w:pPr>
    <w:rPr>
      <w:rFonts w:ascii="Arial" w:eastAsia="Arial" w:hAnsi="Arial" w:cs="Times New Roman"/>
      <w:color w:val="404040"/>
      <w:sz w:val="48"/>
      <w:szCs w:val="24"/>
      <w14:ligatures w14:val="none"/>
    </w:rPr>
  </w:style>
  <w:style w:type="paragraph" w:customStyle="1" w:styleId="Body">
    <w:name w:val="Body"/>
    <w:basedOn w:val="Normal"/>
    <w:link w:val="BodyChar"/>
    <w:rsid w:val="00D95853"/>
    <w:pPr>
      <w:autoSpaceDE w:val="0"/>
      <w:autoSpaceDN w:val="0"/>
      <w:adjustRightInd w:val="0"/>
      <w:spacing w:after="120" w:line="240" w:lineRule="auto"/>
      <w:textAlignment w:val="center"/>
    </w:pPr>
    <w:rPr>
      <w:rFonts w:ascii="Arial" w:eastAsia="Arial" w:hAnsi="Arial" w:cs="Times-Roman"/>
      <w:color w:val="404040"/>
      <w:szCs w:val="24"/>
      <w:lang w:val="en-US"/>
      <w14:ligatures w14:val="none"/>
    </w:rPr>
  </w:style>
  <w:style w:type="character" w:customStyle="1" w:styleId="BodyTextItalics">
    <w:name w:val="Body Text Italics"/>
    <w:rsid w:val="00D95853"/>
    <w:rPr>
      <w:rFonts w:ascii="Arial Italic" w:hAnsi="Arial Italic"/>
      <w:color w:val="404040"/>
      <w:sz w:val="18"/>
    </w:rPr>
  </w:style>
  <w:style w:type="character" w:styleId="PageNumber">
    <w:name w:val="page number"/>
    <w:rsid w:val="00D95853"/>
    <w:rPr>
      <w:rFonts w:ascii="Arial" w:hAnsi="Arial" w:cs="Times New Roman"/>
      <w:color w:val="404040"/>
      <w:sz w:val="20"/>
    </w:rPr>
  </w:style>
  <w:style w:type="paragraph" w:customStyle="1" w:styleId="TableHeaderRow">
    <w:name w:val="Table Header Row"/>
    <w:basedOn w:val="Normal"/>
    <w:rsid w:val="00D95853"/>
    <w:pPr>
      <w:autoSpaceDE w:val="0"/>
      <w:autoSpaceDN w:val="0"/>
      <w:adjustRightInd w:val="0"/>
      <w:spacing w:after="0" w:line="240" w:lineRule="auto"/>
      <w:textAlignment w:val="center"/>
    </w:pPr>
    <w:rPr>
      <w:rFonts w:ascii="Arial" w:eastAsia="Arial" w:hAnsi="Arial" w:cs="Times-Roman"/>
      <w:b/>
      <w:color w:val="FFFFFF"/>
      <w:sz w:val="20"/>
      <w:szCs w:val="24"/>
      <w:lang w:val="en-US"/>
      <w14:ligatures w14:val="none"/>
    </w:rPr>
  </w:style>
  <w:style w:type="paragraph" w:customStyle="1" w:styleId="TableHeading">
    <w:name w:val="Table Heading"/>
    <w:basedOn w:val="Normal"/>
    <w:rsid w:val="00D95853"/>
    <w:pPr>
      <w:autoSpaceDE w:val="0"/>
      <w:autoSpaceDN w:val="0"/>
      <w:adjustRightInd w:val="0"/>
      <w:spacing w:line="240" w:lineRule="auto"/>
      <w:textAlignment w:val="center"/>
    </w:pPr>
    <w:rPr>
      <w:rFonts w:ascii="Arial" w:eastAsia="Arial" w:hAnsi="Arial" w:cs="Times-Roman"/>
      <w:b/>
      <w:color w:val="981E32"/>
      <w:szCs w:val="24"/>
      <w:lang w:val="en-US"/>
      <w14:ligatures w14:val="none"/>
    </w:rPr>
  </w:style>
  <w:style w:type="paragraph" w:styleId="TOC2">
    <w:name w:val="toc 2"/>
    <w:basedOn w:val="Normal"/>
    <w:next w:val="Normal"/>
    <w:uiPriority w:val="39"/>
    <w:rsid w:val="00D95853"/>
    <w:pPr>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rsid w:val="00D95853"/>
    <w:pPr>
      <w:spacing w:after="0"/>
      <w:ind w:left="440"/>
    </w:pPr>
    <w:rPr>
      <w:rFonts w:asciiTheme="minorHAnsi" w:hAnsiTheme="minorHAnsi" w:cstheme="minorHAnsi"/>
      <w:i/>
      <w:iCs/>
      <w:sz w:val="20"/>
      <w:szCs w:val="20"/>
    </w:rPr>
  </w:style>
  <w:style w:type="paragraph" w:styleId="TOCHeading">
    <w:name w:val="TOC Heading"/>
    <w:basedOn w:val="Heading1"/>
    <w:next w:val="Normal"/>
    <w:uiPriority w:val="39"/>
    <w:qFormat/>
    <w:rsid w:val="00D95853"/>
    <w:pPr>
      <w:pBdr>
        <w:top w:val="none" w:sz="0" w:space="0" w:color="auto"/>
        <w:bottom w:val="none" w:sz="0" w:space="0" w:color="auto"/>
      </w:pBdr>
      <w:tabs>
        <w:tab w:val="left" w:pos="567"/>
      </w:tabs>
      <w:spacing w:before="480" w:line="276" w:lineRule="auto"/>
      <w:outlineLvl w:val="9"/>
    </w:pPr>
    <w:rPr>
      <w:rFonts w:ascii="Arial" w:eastAsia="Arial" w:hAnsi="Arial" w:cs="Times New Roman"/>
      <w:bCs/>
      <w:color w:val="981E32"/>
      <w:szCs w:val="28"/>
      <w14:ligatures w14:val="none"/>
    </w:rPr>
  </w:style>
  <w:style w:type="paragraph" w:customStyle="1" w:styleId="Tabledotpoints">
    <w:name w:val="Table dot points"/>
    <w:basedOn w:val="TableText"/>
    <w:link w:val="TabledotpointsChar"/>
    <w:qFormat/>
    <w:rsid w:val="00D95853"/>
    <w:pPr>
      <w:numPr>
        <w:numId w:val="7"/>
      </w:numPr>
      <w:autoSpaceDE w:val="0"/>
      <w:autoSpaceDN w:val="0"/>
      <w:adjustRightInd w:val="0"/>
      <w:spacing w:before="0" w:after="0"/>
      <w:ind w:right="0"/>
      <w:textAlignment w:val="center"/>
    </w:pPr>
    <w:rPr>
      <w:rFonts w:ascii="Arial" w:eastAsia="Arial" w:hAnsi="Arial" w:cs="Times New Roman"/>
      <w:color w:val="404040"/>
      <w:kern w:val="0"/>
      <w:sz w:val="20"/>
      <w:szCs w:val="24"/>
      <w:lang w:val="en-US"/>
      <w14:ligatures w14:val="none"/>
    </w:rPr>
  </w:style>
  <w:style w:type="character" w:customStyle="1" w:styleId="BodyChar">
    <w:name w:val="Body Char"/>
    <w:basedOn w:val="DefaultParagraphFont"/>
    <w:link w:val="Body"/>
    <w:rsid w:val="00D95853"/>
    <w:rPr>
      <w:rFonts w:ascii="Arial" w:eastAsia="Arial" w:hAnsi="Arial" w:cs="Times-Roman"/>
      <w:color w:val="404040"/>
      <w:kern w:val="0"/>
      <w:szCs w:val="24"/>
      <w:lang w:val="en-US"/>
      <w14:ligatures w14:val="none"/>
    </w:rPr>
  </w:style>
  <w:style w:type="character" w:customStyle="1" w:styleId="TabledotpointsChar">
    <w:name w:val="Table dot points Char"/>
    <w:basedOn w:val="TableTextChar"/>
    <w:link w:val="Tabledotpoints"/>
    <w:rsid w:val="00D95853"/>
    <w:rPr>
      <w:rFonts w:ascii="Arial" w:eastAsia="Arial" w:hAnsi="Arial" w:cs="Times New Roman"/>
      <w:color w:val="404040"/>
      <w:kern w:val="0"/>
      <w:sz w:val="20"/>
      <w:szCs w:val="24"/>
      <w:lang w:val="en-US"/>
      <w14:ligatures w14:val="none"/>
    </w:rPr>
  </w:style>
  <w:style w:type="character" w:styleId="FollowedHyperlink">
    <w:name w:val="FollowedHyperlink"/>
    <w:basedOn w:val="DefaultParagraphFont"/>
    <w:uiPriority w:val="99"/>
    <w:semiHidden/>
    <w:unhideWhenUsed/>
    <w:rsid w:val="005E3963"/>
    <w:rPr>
      <w:color w:val="E48636" w:themeColor="followedHyperlink"/>
      <w:u w:val="single"/>
    </w:rPr>
  </w:style>
  <w:style w:type="paragraph" w:styleId="BalloonText">
    <w:name w:val="Balloon Text"/>
    <w:basedOn w:val="Normal"/>
    <w:link w:val="BalloonTextChar"/>
    <w:uiPriority w:val="99"/>
    <w:semiHidden/>
    <w:unhideWhenUsed/>
    <w:rsid w:val="00475D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5D96"/>
    <w:rPr>
      <w:rFonts w:ascii="Segoe UI" w:hAnsi="Segoe UI" w:cs="Segoe UI"/>
      <w:kern w:val="0"/>
      <w:sz w:val="18"/>
      <w:szCs w:val="18"/>
    </w:rPr>
  </w:style>
  <w:style w:type="paragraph" w:styleId="Bibliography">
    <w:name w:val="Bibliography"/>
    <w:basedOn w:val="Normal"/>
    <w:next w:val="Normal"/>
    <w:uiPriority w:val="37"/>
    <w:semiHidden/>
    <w:unhideWhenUsed/>
    <w:rsid w:val="00475D96"/>
  </w:style>
  <w:style w:type="paragraph" w:styleId="BlockText">
    <w:name w:val="Block Text"/>
    <w:basedOn w:val="Normal"/>
    <w:uiPriority w:val="99"/>
    <w:semiHidden/>
    <w:unhideWhenUsed/>
    <w:rsid w:val="00475D96"/>
    <w:pPr>
      <w:pBdr>
        <w:top w:val="single" w:sz="2" w:space="10" w:color="981E32" w:themeColor="accent1"/>
        <w:left w:val="single" w:sz="2" w:space="10" w:color="981E32" w:themeColor="accent1"/>
        <w:bottom w:val="single" w:sz="2" w:space="10" w:color="981E32" w:themeColor="accent1"/>
        <w:right w:val="single" w:sz="2" w:space="10" w:color="981E32" w:themeColor="accent1"/>
      </w:pBdr>
      <w:ind w:left="1152" w:right="1152"/>
    </w:pPr>
    <w:rPr>
      <w:rFonts w:asciiTheme="minorHAnsi" w:eastAsiaTheme="minorEastAsia" w:hAnsiTheme="minorHAnsi"/>
      <w:i/>
      <w:iCs/>
      <w:color w:val="981E32" w:themeColor="accent1"/>
    </w:rPr>
  </w:style>
  <w:style w:type="paragraph" w:styleId="BodyText">
    <w:name w:val="Body Text"/>
    <w:basedOn w:val="Normal"/>
    <w:link w:val="BodyTextChar"/>
    <w:uiPriority w:val="99"/>
    <w:semiHidden/>
    <w:unhideWhenUsed/>
    <w:rsid w:val="00475D96"/>
    <w:pPr>
      <w:spacing w:after="120"/>
    </w:pPr>
  </w:style>
  <w:style w:type="character" w:customStyle="1" w:styleId="BodyTextChar">
    <w:name w:val="Body Text Char"/>
    <w:basedOn w:val="DefaultParagraphFont"/>
    <w:link w:val="BodyText"/>
    <w:uiPriority w:val="99"/>
    <w:semiHidden/>
    <w:rsid w:val="00475D96"/>
    <w:rPr>
      <w:kern w:val="0"/>
    </w:rPr>
  </w:style>
  <w:style w:type="paragraph" w:styleId="BodyText2">
    <w:name w:val="Body Text 2"/>
    <w:basedOn w:val="Normal"/>
    <w:link w:val="BodyText2Char"/>
    <w:uiPriority w:val="99"/>
    <w:semiHidden/>
    <w:unhideWhenUsed/>
    <w:rsid w:val="00475D96"/>
    <w:pPr>
      <w:spacing w:after="120" w:line="480" w:lineRule="auto"/>
    </w:pPr>
  </w:style>
  <w:style w:type="character" w:customStyle="1" w:styleId="BodyText2Char">
    <w:name w:val="Body Text 2 Char"/>
    <w:basedOn w:val="DefaultParagraphFont"/>
    <w:link w:val="BodyText2"/>
    <w:uiPriority w:val="99"/>
    <w:semiHidden/>
    <w:rsid w:val="00475D96"/>
    <w:rPr>
      <w:kern w:val="0"/>
    </w:rPr>
  </w:style>
  <w:style w:type="paragraph" w:styleId="BodyText3">
    <w:name w:val="Body Text 3"/>
    <w:basedOn w:val="Normal"/>
    <w:link w:val="BodyText3Char"/>
    <w:uiPriority w:val="99"/>
    <w:semiHidden/>
    <w:unhideWhenUsed/>
    <w:rsid w:val="00475D96"/>
    <w:pPr>
      <w:spacing w:after="120"/>
    </w:pPr>
    <w:rPr>
      <w:sz w:val="16"/>
      <w:szCs w:val="16"/>
    </w:rPr>
  </w:style>
  <w:style w:type="character" w:customStyle="1" w:styleId="BodyText3Char">
    <w:name w:val="Body Text 3 Char"/>
    <w:basedOn w:val="DefaultParagraphFont"/>
    <w:link w:val="BodyText3"/>
    <w:uiPriority w:val="99"/>
    <w:semiHidden/>
    <w:rsid w:val="00475D96"/>
    <w:rPr>
      <w:kern w:val="0"/>
      <w:sz w:val="16"/>
      <w:szCs w:val="16"/>
    </w:rPr>
  </w:style>
  <w:style w:type="paragraph" w:styleId="BodyTextFirstIndent">
    <w:name w:val="Body Text First Indent"/>
    <w:basedOn w:val="BodyText"/>
    <w:link w:val="BodyTextFirstIndentChar"/>
    <w:uiPriority w:val="99"/>
    <w:semiHidden/>
    <w:unhideWhenUsed/>
    <w:rsid w:val="00475D96"/>
    <w:pPr>
      <w:spacing w:after="200"/>
      <w:ind w:firstLine="360"/>
    </w:pPr>
  </w:style>
  <w:style w:type="character" w:customStyle="1" w:styleId="BodyTextFirstIndentChar">
    <w:name w:val="Body Text First Indent Char"/>
    <w:basedOn w:val="BodyTextChar"/>
    <w:link w:val="BodyTextFirstIndent"/>
    <w:uiPriority w:val="99"/>
    <w:semiHidden/>
    <w:rsid w:val="00475D96"/>
    <w:rPr>
      <w:kern w:val="0"/>
    </w:rPr>
  </w:style>
  <w:style w:type="paragraph" w:styleId="BodyTextIndent">
    <w:name w:val="Body Text Indent"/>
    <w:basedOn w:val="Normal"/>
    <w:link w:val="BodyTextIndentChar"/>
    <w:uiPriority w:val="99"/>
    <w:semiHidden/>
    <w:unhideWhenUsed/>
    <w:rsid w:val="00475D96"/>
    <w:pPr>
      <w:spacing w:after="120"/>
      <w:ind w:left="283"/>
    </w:pPr>
  </w:style>
  <w:style w:type="character" w:customStyle="1" w:styleId="BodyTextIndentChar">
    <w:name w:val="Body Text Indent Char"/>
    <w:basedOn w:val="DefaultParagraphFont"/>
    <w:link w:val="BodyTextIndent"/>
    <w:uiPriority w:val="99"/>
    <w:semiHidden/>
    <w:rsid w:val="00475D96"/>
    <w:rPr>
      <w:kern w:val="0"/>
    </w:rPr>
  </w:style>
  <w:style w:type="paragraph" w:styleId="BodyTextFirstIndent2">
    <w:name w:val="Body Text First Indent 2"/>
    <w:basedOn w:val="BodyTextIndent"/>
    <w:link w:val="BodyTextFirstIndent2Char"/>
    <w:uiPriority w:val="99"/>
    <w:semiHidden/>
    <w:unhideWhenUsed/>
    <w:rsid w:val="00475D9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475D96"/>
    <w:rPr>
      <w:kern w:val="0"/>
    </w:rPr>
  </w:style>
  <w:style w:type="paragraph" w:styleId="BodyTextIndent2">
    <w:name w:val="Body Text Indent 2"/>
    <w:basedOn w:val="Normal"/>
    <w:link w:val="BodyTextIndent2Char"/>
    <w:uiPriority w:val="99"/>
    <w:semiHidden/>
    <w:unhideWhenUsed/>
    <w:rsid w:val="00475D96"/>
    <w:pPr>
      <w:spacing w:after="120" w:line="480" w:lineRule="auto"/>
      <w:ind w:left="283"/>
    </w:pPr>
  </w:style>
  <w:style w:type="character" w:customStyle="1" w:styleId="BodyTextIndent2Char">
    <w:name w:val="Body Text Indent 2 Char"/>
    <w:basedOn w:val="DefaultParagraphFont"/>
    <w:link w:val="BodyTextIndent2"/>
    <w:uiPriority w:val="99"/>
    <w:semiHidden/>
    <w:rsid w:val="00475D96"/>
    <w:rPr>
      <w:kern w:val="0"/>
    </w:rPr>
  </w:style>
  <w:style w:type="paragraph" w:styleId="BodyTextIndent3">
    <w:name w:val="Body Text Indent 3"/>
    <w:basedOn w:val="Normal"/>
    <w:link w:val="BodyTextIndent3Char"/>
    <w:uiPriority w:val="99"/>
    <w:semiHidden/>
    <w:unhideWhenUsed/>
    <w:rsid w:val="00475D9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75D96"/>
    <w:rPr>
      <w:kern w:val="0"/>
      <w:sz w:val="16"/>
      <w:szCs w:val="16"/>
    </w:rPr>
  </w:style>
  <w:style w:type="paragraph" w:styleId="Caption">
    <w:name w:val="caption"/>
    <w:basedOn w:val="Normal"/>
    <w:next w:val="Normal"/>
    <w:uiPriority w:val="35"/>
    <w:semiHidden/>
    <w:unhideWhenUsed/>
    <w:qFormat/>
    <w:rsid w:val="00475D96"/>
    <w:pPr>
      <w:spacing w:line="240" w:lineRule="auto"/>
    </w:pPr>
    <w:rPr>
      <w:i/>
      <w:iCs/>
      <w:color w:val="45545F" w:themeColor="text2"/>
      <w:sz w:val="18"/>
      <w:szCs w:val="18"/>
    </w:rPr>
  </w:style>
  <w:style w:type="paragraph" w:styleId="Closing">
    <w:name w:val="Closing"/>
    <w:basedOn w:val="Normal"/>
    <w:link w:val="ClosingChar"/>
    <w:uiPriority w:val="99"/>
    <w:semiHidden/>
    <w:unhideWhenUsed/>
    <w:rsid w:val="00475D96"/>
    <w:pPr>
      <w:spacing w:after="0" w:line="240" w:lineRule="auto"/>
      <w:ind w:left="4252"/>
    </w:pPr>
  </w:style>
  <w:style w:type="character" w:customStyle="1" w:styleId="ClosingChar">
    <w:name w:val="Closing Char"/>
    <w:basedOn w:val="DefaultParagraphFont"/>
    <w:link w:val="Closing"/>
    <w:uiPriority w:val="99"/>
    <w:semiHidden/>
    <w:rsid w:val="00475D96"/>
    <w:rPr>
      <w:kern w:val="0"/>
    </w:rPr>
  </w:style>
  <w:style w:type="paragraph" w:styleId="Date">
    <w:name w:val="Date"/>
    <w:basedOn w:val="Normal"/>
    <w:next w:val="Normal"/>
    <w:link w:val="DateChar"/>
    <w:uiPriority w:val="99"/>
    <w:semiHidden/>
    <w:unhideWhenUsed/>
    <w:rsid w:val="00475D96"/>
  </w:style>
  <w:style w:type="character" w:customStyle="1" w:styleId="DateChar">
    <w:name w:val="Date Char"/>
    <w:basedOn w:val="DefaultParagraphFont"/>
    <w:link w:val="Date"/>
    <w:uiPriority w:val="99"/>
    <w:semiHidden/>
    <w:rsid w:val="00475D96"/>
    <w:rPr>
      <w:kern w:val="0"/>
    </w:rPr>
  </w:style>
  <w:style w:type="paragraph" w:styleId="DocumentMap">
    <w:name w:val="Document Map"/>
    <w:basedOn w:val="Normal"/>
    <w:link w:val="DocumentMapChar"/>
    <w:uiPriority w:val="99"/>
    <w:semiHidden/>
    <w:unhideWhenUsed/>
    <w:rsid w:val="00475D96"/>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75D96"/>
    <w:rPr>
      <w:rFonts w:ascii="Segoe UI" w:hAnsi="Segoe UI" w:cs="Segoe UI"/>
      <w:kern w:val="0"/>
      <w:sz w:val="16"/>
      <w:szCs w:val="16"/>
    </w:rPr>
  </w:style>
  <w:style w:type="paragraph" w:styleId="E-mailSignature">
    <w:name w:val="E-mail Signature"/>
    <w:basedOn w:val="Normal"/>
    <w:link w:val="E-mailSignatureChar"/>
    <w:uiPriority w:val="99"/>
    <w:semiHidden/>
    <w:unhideWhenUsed/>
    <w:rsid w:val="00475D96"/>
    <w:pPr>
      <w:spacing w:after="0" w:line="240" w:lineRule="auto"/>
    </w:pPr>
  </w:style>
  <w:style w:type="character" w:customStyle="1" w:styleId="E-mailSignatureChar">
    <w:name w:val="E-mail Signature Char"/>
    <w:basedOn w:val="DefaultParagraphFont"/>
    <w:link w:val="E-mailSignature"/>
    <w:uiPriority w:val="99"/>
    <w:semiHidden/>
    <w:rsid w:val="00475D96"/>
    <w:rPr>
      <w:kern w:val="0"/>
    </w:rPr>
  </w:style>
  <w:style w:type="paragraph" w:styleId="EndnoteText">
    <w:name w:val="endnote text"/>
    <w:basedOn w:val="Normal"/>
    <w:link w:val="EndnoteTextChar"/>
    <w:uiPriority w:val="99"/>
    <w:semiHidden/>
    <w:unhideWhenUsed/>
    <w:rsid w:val="00475D9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75D96"/>
    <w:rPr>
      <w:kern w:val="0"/>
      <w:sz w:val="20"/>
      <w:szCs w:val="20"/>
    </w:rPr>
  </w:style>
  <w:style w:type="paragraph" w:styleId="EnvelopeAddress">
    <w:name w:val="envelope address"/>
    <w:basedOn w:val="Normal"/>
    <w:uiPriority w:val="99"/>
    <w:semiHidden/>
    <w:unhideWhenUsed/>
    <w:rsid w:val="00475D96"/>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75D96"/>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475D96"/>
    <w:pPr>
      <w:spacing w:after="0" w:line="240" w:lineRule="auto"/>
    </w:pPr>
    <w:rPr>
      <w:i/>
      <w:iCs/>
    </w:rPr>
  </w:style>
  <w:style w:type="character" w:customStyle="1" w:styleId="HTMLAddressChar">
    <w:name w:val="HTML Address Char"/>
    <w:basedOn w:val="DefaultParagraphFont"/>
    <w:link w:val="HTMLAddress"/>
    <w:uiPriority w:val="99"/>
    <w:semiHidden/>
    <w:rsid w:val="00475D96"/>
    <w:rPr>
      <w:i/>
      <w:iCs/>
      <w:kern w:val="0"/>
    </w:rPr>
  </w:style>
  <w:style w:type="paragraph" w:styleId="HTMLPreformatted">
    <w:name w:val="HTML Preformatted"/>
    <w:basedOn w:val="Normal"/>
    <w:link w:val="HTMLPreformattedChar"/>
    <w:uiPriority w:val="99"/>
    <w:semiHidden/>
    <w:unhideWhenUsed/>
    <w:rsid w:val="00475D9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75D96"/>
    <w:rPr>
      <w:rFonts w:ascii="Consolas" w:hAnsi="Consolas"/>
      <w:kern w:val="0"/>
      <w:sz w:val="20"/>
      <w:szCs w:val="20"/>
    </w:rPr>
  </w:style>
  <w:style w:type="paragraph" w:styleId="Index1">
    <w:name w:val="index 1"/>
    <w:basedOn w:val="Normal"/>
    <w:next w:val="Normal"/>
    <w:autoRedefine/>
    <w:uiPriority w:val="99"/>
    <w:semiHidden/>
    <w:unhideWhenUsed/>
    <w:rsid w:val="00475D96"/>
    <w:pPr>
      <w:spacing w:after="0" w:line="240" w:lineRule="auto"/>
      <w:ind w:left="220" w:hanging="220"/>
    </w:pPr>
  </w:style>
  <w:style w:type="paragraph" w:styleId="Index2">
    <w:name w:val="index 2"/>
    <w:basedOn w:val="Normal"/>
    <w:next w:val="Normal"/>
    <w:autoRedefine/>
    <w:uiPriority w:val="99"/>
    <w:semiHidden/>
    <w:unhideWhenUsed/>
    <w:rsid w:val="00475D96"/>
    <w:pPr>
      <w:spacing w:after="0" w:line="240" w:lineRule="auto"/>
      <w:ind w:left="440" w:hanging="220"/>
    </w:pPr>
  </w:style>
  <w:style w:type="paragraph" w:styleId="Index3">
    <w:name w:val="index 3"/>
    <w:basedOn w:val="Normal"/>
    <w:next w:val="Normal"/>
    <w:autoRedefine/>
    <w:uiPriority w:val="99"/>
    <w:semiHidden/>
    <w:unhideWhenUsed/>
    <w:rsid w:val="00475D96"/>
    <w:pPr>
      <w:spacing w:after="0" w:line="240" w:lineRule="auto"/>
      <w:ind w:left="660" w:hanging="220"/>
    </w:pPr>
  </w:style>
  <w:style w:type="paragraph" w:styleId="Index4">
    <w:name w:val="index 4"/>
    <w:basedOn w:val="Normal"/>
    <w:next w:val="Normal"/>
    <w:autoRedefine/>
    <w:uiPriority w:val="99"/>
    <w:semiHidden/>
    <w:unhideWhenUsed/>
    <w:rsid w:val="00475D96"/>
    <w:pPr>
      <w:spacing w:after="0" w:line="240" w:lineRule="auto"/>
      <w:ind w:left="880" w:hanging="220"/>
    </w:pPr>
  </w:style>
  <w:style w:type="paragraph" w:styleId="Index5">
    <w:name w:val="index 5"/>
    <w:basedOn w:val="Normal"/>
    <w:next w:val="Normal"/>
    <w:autoRedefine/>
    <w:uiPriority w:val="99"/>
    <w:semiHidden/>
    <w:unhideWhenUsed/>
    <w:rsid w:val="00475D96"/>
    <w:pPr>
      <w:spacing w:after="0" w:line="240" w:lineRule="auto"/>
      <w:ind w:left="1100" w:hanging="220"/>
    </w:pPr>
  </w:style>
  <w:style w:type="paragraph" w:styleId="Index6">
    <w:name w:val="index 6"/>
    <w:basedOn w:val="Normal"/>
    <w:next w:val="Normal"/>
    <w:autoRedefine/>
    <w:uiPriority w:val="99"/>
    <w:semiHidden/>
    <w:unhideWhenUsed/>
    <w:rsid w:val="00475D96"/>
    <w:pPr>
      <w:spacing w:after="0" w:line="240" w:lineRule="auto"/>
      <w:ind w:left="1320" w:hanging="220"/>
    </w:pPr>
  </w:style>
  <w:style w:type="paragraph" w:styleId="Index7">
    <w:name w:val="index 7"/>
    <w:basedOn w:val="Normal"/>
    <w:next w:val="Normal"/>
    <w:autoRedefine/>
    <w:uiPriority w:val="99"/>
    <w:semiHidden/>
    <w:unhideWhenUsed/>
    <w:rsid w:val="00475D96"/>
    <w:pPr>
      <w:spacing w:after="0" w:line="240" w:lineRule="auto"/>
      <w:ind w:left="1540" w:hanging="220"/>
    </w:pPr>
  </w:style>
  <w:style w:type="paragraph" w:styleId="Index8">
    <w:name w:val="index 8"/>
    <w:basedOn w:val="Normal"/>
    <w:next w:val="Normal"/>
    <w:autoRedefine/>
    <w:uiPriority w:val="99"/>
    <w:semiHidden/>
    <w:unhideWhenUsed/>
    <w:rsid w:val="00475D96"/>
    <w:pPr>
      <w:spacing w:after="0" w:line="240" w:lineRule="auto"/>
      <w:ind w:left="1760" w:hanging="220"/>
    </w:pPr>
  </w:style>
  <w:style w:type="paragraph" w:styleId="Index9">
    <w:name w:val="index 9"/>
    <w:basedOn w:val="Normal"/>
    <w:next w:val="Normal"/>
    <w:autoRedefine/>
    <w:uiPriority w:val="99"/>
    <w:semiHidden/>
    <w:unhideWhenUsed/>
    <w:rsid w:val="00475D96"/>
    <w:pPr>
      <w:spacing w:after="0" w:line="240" w:lineRule="auto"/>
      <w:ind w:left="1980" w:hanging="220"/>
    </w:pPr>
  </w:style>
  <w:style w:type="paragraph" w:styleId="IndexHeading">
    <w:name w:val="index heading"/>
    <w:basedOn w:val="Normal"/>
    <w:next w:val="Index1"/>
    <w:uiPriority w:val="99"/>
    <w:semiHidden/>
    <w:unhideWhenUsed/>
    <w:rsid w:val="00475D96"/>
    <w:rPr>
      <w:rFonts w:asciiTheme="majorHAnsi" w:eastAsiaTheme="majorEastAsia" w:hAnsiTheme="majorHAnsi" w:cstheme="majorBidi"/>
      <w:b/>
      <w:bCs/>
    </w:rPr>
  </w:style>
  <w:style w:type="paragraph" w:styleId="List">
    <w:name w:val="List"/>
    <w:basedOn w:val="Normal"/>
    <w:uiPriority w:val="99"/>
    <w:semiHidden/>
    <w:unhideWhenUsed/>
    <w:rsid w:val="00475D96"/>
    <w:pPr>
      <w:ind w:left="283" w:hanging="283"/>
      <w:contextualSpacing/>
    </w:pPr>
  </w:style>
  <w:style w:type="paragraph" w:styleId="List2">
    <w:name w:val="List 2"/>
    <w:basedOn w:val="Normal"/>
    <w:uiPriority w:val="99"/>
    <w:semiHidden/>
    <w:unhideWhenUsed/>
    <w:rsid w:val="00475D96"/>
    <w:pPr>
      <w:ind w:left="566" w:hanging="283"/>
      <w:contextualSpacing/>
    </w:pPr>
  </w:style>
  <w:style w:type="paragraph" w:styleId="List3">
    <w:name w:val="List 3"/>
    <w:basedOn w:val="Normal"/>
    <w:uiPriority w:val="99"/>
    <w:semiHidden/>
    <w:unhideWhenUsed/>
    <w:rsid w:val="00475D96"/>
    <w:pPr>
      <w:ind w:left="849" w:hanging="283"/>
      <w:contextualSpacing/>
    </w:pPr>
  </w:style>
  <w:style w:type="paragraph" w:styleId="List4">
    <w:name w:val="List 4"/>
    <w:basedOn w:val="Normal"/>
    <w:uiPriority w:val="99"/>
    <w:semiHidden/>
    <w:unhideWhenUsed/>
    <w:rsid w:val="00475D96"/>
    <w:pPr>
      <w:ind w:left="1132" w:hanging="283"/>
      <w:contextualSpacing/>
    </w:pPr>
  </w:style>
  <w:style w:type="paragraph" w:styleId="List5">
    <w:name w:val="List 5"/>
    <w:basedOn w:val="Normal"/>
    <w:uiPriority w:val="99"/>
    <w:semiHidden/>
    <w:unhideWhenUsed/>
    <w:rsid w:val="00475D96"/>
    <w:pPr>
      <w:ind w:left="1415" w:hanging="283"/>
      <w:contextualSpacing/>
    </w:pPr>
  </w:style>
  <w:style w:type="paragraph" w:styleId="ListBullet2">
    <w:name w:val="List Bullet 2"/>
    <w:basedOn w:val="Normal"/>
    <w:uiPriority w:val="99"/>
    <w:semiHidden/>
    <w:unhideWhenUsed/>
    <w:rsid w:val="00475D96"/>
    <w:pPr>
      <w:numPr>
        <w:numId w:val="8"/>
      </w:numPr>
      <w:contextualSpacing/>
    </w:pPr>
  </w:style>
  <w:style w:type="paragraph" w:styleId="ListBullet3">
    <w:name w:val="List Bullet 3"/>
    <w:basedOn w:val="Normal"/>
    <w:uiPriority w:val="99"/>
    <w:semiHidden/>
    <w:unhideWhenUsed/>
    <w:rsid w:val="00475D96"/>
    <w:pPr>
      <w:numPr>
        <w:numId w:val="9"/>
      </w:numPr>
      <w:contextualSpacing/>
    </w:pPr>
  </w:style>
  <w:style w:type="paragraph" w:styleId="ListBullet4">
    <w:name w:val="List Bullet 4"/>
    <w:basedOn w:val="Normal"/>
    <w:uiPriority w:val="99"/>
    <w:semiHidden/>
    <w:unhideWhenUsed/>
    <w:rsid w:val="00475D96"/>
    <w:pPr>
      <w:numPr>
        <w:numId w:val="10"/>
      </w:numPr>
      <w:contextualSpacing/>
    </w:pPr>
  </w:style>
  <w:style w:type="paragraph" w:styleId="ListBullet5">
    <w:name w:val="List Bullet 5"/>
    <w:basedOn w:val="Normal"/>
    <w:uiPriority w:val="99"/>
    <w:semiHidden/>
    <w:unhideWhenUsed/>
    <w:rsid w:val="00475D96"/>
    <w:pPr>
      <w:numPr>
        <w:numId w:val="11"/>
      </w:numPr>
      <w:contextualSpacing/>
    </w:pPr>
  </w:style>
  <w:style w:type="paragraph" w:styleId="ListContinue">
    <w:name w:val="List Continue"/>
    <w:basedOn w:val="Normal"/>
    <w:uiPriority w:val="99"/>
    <w:semiHidden/>
    <w:unhideWhenUsed/>
    <w:rsid w:val="00475D96"/>
    <w:pPr>
      <w:spacing w:after="120"/>
      <w:ind w:left="283"/>
      <w:contextualSpacing/>
    </w:pPr>
  </w:style>
  <w:style w:type="paragraph" w:styleId="ListContinue2">
    <w:name w:val="List Continue 2"/>
    <w:basedOn w:val="Normal"/>
    <w:uiPriority w:val="99"/>
    <w:semiHidden/>
    <w:unhideWhenUsed/>
    <w:rsid w:val="00475D96"/>
    <w:pPr>
      <w:spacing w:after="120"/>
      <w:ind w:left="566"/>
      <w:contextualSpacing/>
    </w:pPr>
  </w:style>
  <w:style w:type="paragraph" w:styleId="ListContinue3">
    <w:name w:val="List Continue 3"/>
    <w:basedOn w:val="Normal"/>
    <w:uiPriority w:val="99"/>
    <w:semiHidden/>
    <w:unhideWhenUsed/>
    <w:rsid w:val="00475D96"/>
    <w:pPr>
      <w:spacing w:after="120"/>
      <w:ind w:left="849"/>
      <w:contextualSpacing/>
    </w:pPr>
  </w:style>
  <w:style w:type="paragraph" w:styleId="ListContinue4">
    <w:name w:val="List Continue 4"/>
    <w:basedOn w:val="Normal"/>
    <w:uiPriority w:val="99"/>
    <w:semiHidden/>
    <w:unhideWhenUsed/>
    <w:rsid w:val="00475D96"/>
    <w:pPr>
      <w:spacing w:after="120"/>
      <w:ind w:left="1132"/>
      <w:contextualSpacing/>
    </w:pPr>
  </w:style>
  <w:style w:type="paragraph" w:styleId="ListContinue5">
    <w:name w:val="List Continue 5"/>
    <w:basedOn w:val="Normal"/>
    <w:uiPriority w:val="99"/>
    <w:semiHidden/>
    <w:unhideWhenUsed/>
    <w:rsid w:val="00475D96"/>
    <w:pPr>
      <w:spacing w:after="120"/>
      <w:ind w:left="1415"/>
      <w:contextualSpacing/>
    </w:pPr>
  </w:style>
  <w:style w:type="paragraph" w:styleId="ListNumber">
    <w:name w:val="List Number"/>
    <w:basedOn w:val="Normal"/>
    <w:uiPriority w:val="99"/>
    <w:semiHidden/>
    <w:unhideWhenUsed/>
    <w:rsid w:val="00475D96"/>
    <w:pPr>
      <w:numPr>
        <w:numId w:val="12"/>
      </w:numPr>
      <w:contextualSpacing/>
    </w:pPr>
  </w:style>
  <w:style w:type="paragraph" w:styleId="ListNumber2">
    <w:name w:val="List Number 2"/>
    <w:basedOn w:val="Normal"/>
    <w:uiPriority w:val="99"/>
    <w:semiHidden/>
    <w:unhideWhenUsed/>
    <w:rsid w:val="00475D96"/>
    <w:pPr>
      <w:numPr>
        <w:numId w:val="13"/>
      </w:numPr>
      <w:contextualSpacing/>
    </w:pPr>
  </w:style>
  <w:style w:type="paragraph" w:styleId="ListNumber3">
    <w:name w:val="List Number 3"/>
    <w:basedOn w:val="Normal"/>
    <w:uiPriority w:val="99"/>
    <w:semiHidden/>
    <w:unhideWhenUsed/>
    <w:rsid w:val="00475D96"/>
    <w:pPr>
      <w:numPr>
        <w:numId w:val="14"/>
      </w:numPr>
      <w:contextualSpacing/>
    </w:pPr>
  </w:style>
  <w:style w:type="paragraph" w:styleId="ListNumber4">
    <w:name w:val="List Number 4"/>
    <w:basedOn w:val="Normal"/>
    <w:uiPriority w:val="99"/>
    <w:semiHidden/>
    <w:unhideWhenUsed/>
    <w:rsid w:val="00475D96"/>
    <w:pPr>
      <w:numPr>
        <w:numId w:val="15"/>
      </w:numPr>
      <w:contextualSpacing/>
    </w:pPr>
  </w:style>
  <w:style w:type="paragraph" w:styleId="ListNumber5">
    <w:name w:val="List Number 5"/>
    <w:basedOn w:val="Normal"/>
    <w:uiPriority w:val="99"/>
    <w:semiHidden/>
    <w:unhideWhenUsed/>
    <w:rsid w:val="00475D96"/>
    <w:pPr>
      <w:numPr>
        <w:numId w:val="16"/>
      </w:numPr>
      <w:contextualSpacing/>
    </w:pPr>
  </w:style>
  <w:style w:type="paragraph" w:styleId="MacroText">
    <w:name w:val="macro"/>
    <w:link w:val="MacroTextChar"/>
    <w:uiPriority w:val="99"/>
    <w:semiHidden/>
    <w:unhideWhenUsed/>
    <w:rsid w:val="00475D96"/>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kern w:val="0"/>
      <w:sz w:val="20"/>
      <w:szCs w:val="20"/>
    </w:rPr>
  </w:style>
  <w:style w:type="character" w:customStyle="1" w:styleId="MacroTextChar">
    <w:name w:val="Macro Text Char"/>
    <w:basedOn w:val="DefaultParagraphFont"/>
    <w:link w:val="MacroText"/>
    <w:uiPriority w:val="99"/>
    <w:semiHidden/>
    <w:rsid w:val="00475D96"/>
    <w:rPr>
      <w:rFonts w:ascii="Consolas" w:hAnsi="Consolas"/>
      <w:kern w:val="0"/>
      <w:sz w:val="20"/>
      <w:szCs w:val="20"/>
    </w:rPr>
  </w:style>
  <w:style w:type="paragraph" w:styleId="MessageHeader">
    <w:name w:val="Message Header"/>
    <w:basedOn w:val="Normal"/>
    <w:link w:val="MessageHeaderChar"/>
    <w:uiPriority w:val="99"/>
    <w:semiHidden/>
    <w:unhideWhenUsed/>
    <w:rsid w:val="00475D9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75D96"/>
    <w:rPr>
      <w:rFonts w:asciiTheme="majorHAnsi" w:eastAsiaTheme="majorEastAsia" w:hAnsiTheme="majorHAnsi" w:cstheme="majorBidi"/>
      <w:kern w:val="0"/>
      <w:sz w:val="24"/>
      <w:szCs w:val="24"/>
      <w:shd w:val="pct20" w:color="auto" w:fill="auto"/>
    </w:rPr>
  </w:style>
  <w:style w:type="paragraph" w:styleId="NormalWeb">
    <w:name w:val="Normal (Web)"/>
    <w:basedOn w:val="Normal"/>
    <w:uiPriority w:val="99"/>
    <w:semiHidden/>
    <w:unhideWhenUsed/>
    <w:rsid w:val="00475D96"/>
    <w:rPr>
      <w:rFonts w:ascii="Times New Roman" w:hAnsi="Times New Roman" w:cs="Times New Roman"/>
      <w:sz w:val="24"/>
      <w:szCs w:val="24"/>
    </w:rPr>
  </w:style>
  <w:style w:type="paragraph" w:styleId="NormalIndent">
    <w:name w:val="Normal Indent"/>
    <w:basedOn w:val="Normal"/>
    <w:uiPriority w:val="99"/>
    <w:semiHidden/>
    <w:unhideWhenUsed/>
    <w:rsid w:val="00475D96"/>
    <w:pPr>
      <w:ind w:left="720"/>
    </w:pPr>
  </w:style>
  <w:style w:type="paragraph" w:styleId="NoteHeading">
    <w:name w:val="Note Heading"/>
    <w:basedOn w:val="Normal"/>
    <w:next w:val="Normal"/>
    <w:link w:val="NoteHeadingChar"/>
    <w:uiPriority w:val="99"/>
    <w:semiHidden/>
    <w:unhideWhenUsed/>
    <w:rsid w:val="00475D96"/>
    <w:pPr>
      <w:spacing w:after="0" w:line="240" w:lineRule="auto"/>
    </w:pPr>
  </w:style>
  <w:style w:type="character" w:customStyle="1" w:styleId="NoteHeadingChar">
    <w:name w:val="Note Heading Char"/>
    <w:basedOn w:val="DefaultParagraphFont"/>
    <w:link w:val="NoteHeading"/>
    <w:uiPriority w:val="99"/>
    <w:semiHidden/>
    <w:rsid w:val="00475D96"/>
    <w:rPr>
      <w:kern w:val="0"/>
    </w:rPr>
  </w:style>
  <w:style w:type="paragraph" w:styleId="PlainText">
    <w:name w:val="Plain Text"/>
    <w:basedOn w:val="Normal"/>
    <w:link w:val="PlainTextChar"/>
    <w:uiPriority w:val="99"/>
    <w:semiHidden/>
    <w:unhideWhenUsed/>
    <w:rsid w:val="00475D9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75D96"/>
    <w:rPr>
      <w:rFonts w:ascii="Consolas" w:hAnsi="Consolas"/>
      <w:kern w:val="0"/>
      <w:sz w:val="21"/>
      <w:szCs w:val="21"/>
    </w:rPr>
  </w:style>
  <w:style w:type="paragraph" w:styleId="Salutation">
    <w:name w:val="Salutation"/>
    <w:basedOn w:val="Normal"/>
    <w:next w:val="Normal"/>
    <w:link w:val="SalutationChar"/>
    <w:uiPriority w:val="99"/>
    <w:semiHidden/>
    <w:unhideWhenUsed/>
    <w:rsid w:val="00475D96"/>
  </w:style>
  <w:style w:type="character" w:customStyle="1" w:styleId="SalutationChar">
    <w:name w:val="Salutation Char"/>
    <w:basedOn w:val="DefaultParagraphFont"/>
    <w:link w:val="Salutation"/>
    <w:uiPriority w:val="99"/>
    <w:semiHidden/>
    <w:rsid w:val="00475D96"/>
    <w:rPr>
      <w:kern w:val="0"/>
    </w:rPr>
  </w:style>
  <w:style w:type="paragraph" w:styleId="Signature">
    <w:name w:val="Signature"/>
    <w:basedOn w:val="Normal"/>
    <w:link w:val="SignatureChar"/>
    <w:uiPriority w:val="99"/>
    <w:semiHidden/>
    <w:unhideWhenUsed/>
    <w:rsid w:val="00475D96"/>
    <w:pPr>
      <w:spacing w:after="0" w:line="240" w:lineRule="auto"/>
      <w:ind w:left="4252"/>
    </w:pPr>
  </w:style>
  <w:style w:type="character" w:customStyle="1" w:styleId="SignatureChar">
    <w:name w:val="Signature Char"/>
    <w:basedOn w:val="DefaultParagraphFont"/>
    <w:link w:val="Signature"/>
    <w:uiPriority w:val="99"/>
    <w:semiHidden/>
    <w:rsid w:val="00475D96"/>
    <w:rPr>
      <w:kern w:val="0"/>
    </w:rPr>
  </w:style>
  <w:style w:type="paragraph" w:styleId="TableofAuthorities">
    <w:name w:val="table of authorities"/>
    <w:basedOn w:val="Normal"/>
    <w:next w:val="Normal"/>
    <w:uiPriority w:val="99"/>
    <w:semiHidden/>
    <w:unhideWhenUsed/>
    <w:rsid w:val="00475D96"/>
    <w:pPr>
      <w:spacing w:after="0"/>
      <w:ind w:left="220" w:hanging="220"/>
    </w:pPr>
  </w:style>
  <w:style w:type="paragraph" w:styleId="TableofFigures">
    <w:name w:val="table of figures"/>
    <w:basedOn w:val="Normal"/>
    <w:next w:val="Normal"/>
    <w:uiPriority w:val="99"/>
    <w:semiHidden/>
    <w:unhideWhenUsed/>
    <w:rsid w:val="00475D96"/>
    <w:pPr>
      <w:spacing w:after="0"/>
    </w:pPr>
  </w:style>
  <w:style w:type="paragraph" w:styleId="TOAHeading">
    <w:name w:val="toa heading"/>
    <w:basedOn w:val="Normal"/>
    <w:next w:val="Normal"/>
    <w:uiPriority w:val="99"/>
    <w:semiHidden/>
    <w:unhideWhenUsed/>
    <w:rsid w:val="00475D9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475D96"/>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475D96"/>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475D96"/>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475D96"/>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475D96"/>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475D96"/>
    <w:pPr>
      <w:spacing w:after="0"/>
      <w:ind w:left="176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653000">
      <w:bodyDiv w:val="1"/>
      <w:marLeft w:val="0"/>
      <w:marRight w:val="0"/>
      <w:marTop w:val="0"/>
      <w:marBottom w:val="0"/>
      <w:divBdr>
        <w:top w:val="none" w:sz="0" w:space="0" w:color="auto"/>
        <w:left w:val="none" w:sz="0" w:space="0" w:color="auto"/>
        <w:bottom w:val="none" w:sz="0" w:space="0" w:color="auto"/>
        <w:right w:val="none" w:sz="0" w:space="0" w:color="auto"/>
      </w:divBdr>
    </w:div>
    <w:div w:id="209512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QuickStyle" Target="diagrams/quickStyle1.xml"/><Relationship Id="rId26" Type="http://schemas.openxmlformats.org/officeDocument/2006/relationships/header" Target="header3.xml"/><Relationship Id="rId39" Type="http://schemas.openxmlformats.org/officeDocument/2006/relationships/hyperlink" Target="https://fundsincourt.vic.gov.au/publications/information-sheets/making-a-complaint-and-giving-feedback-information-sheet/" TargetMode="External"/><Relationship Id="rId21" Type="http://schemas.openxmlformats.org/officeDocument/2006/relationships/diagramData" Target="diagrams/data2.xml"/><Relationship Id="rId34" Type="http://schemas.openxmlformats.org/officeDocument/2006/relationships/diagramColors" Target="diagrams/colors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s://fundsincourt.vic.gov.au/publications/report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diagramColors" Target="diagrams/colors2.xml"/><Relationship Id="rId32" Type="http://schemas.openxmlformats.org/officeDocument/2006/relationships/diagramLayout" Target="diagrams/layout3.xml"/><Relationship Id="rId37" Type="http://schemas.openxmlformats.org/officeDocument/2006/relationships/hyperlink" Target="https://www.vpsc.vic.gov.au/working-public-sector/conduct-integrity-and-values/codes-conduct/code-conduct-victorian-public-sector-employees"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diagramQuickStyle" Target="diagrams/quickStyle2.xml"/><Relationship Id="rId28" Type="http://schemas.openxmlformats.org/officeDocument/2006/relationships/image" Target="media/image7.png"/><Relationship Id="rId36" Type="http://schemas.openxmlformats.org/officeDocument/2006/relationships/hyperlink" Target="https://fundsincourt.vic.gov.au/publications/information-sheets/client-service-standards-information-sheet/" TargetMode="Externa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diagramData" Target="diagrams/data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diagramLayout" Target="diagrams/layout2.xml"/><Relationship Id="rId27" Type="http://schemas.openxmlformats.org/officeDocument/2006/relationships/footer" Target="footer3.xml"/><Relationship Id="rId30" Type="http://schemas.openxmlformats.org/officeDocument/2006/relationships/hyperlink" Target="https://www.vpsc.vic.gov.au/working-public-sector/conduct-integrity-and-values/codes-conduct/code-conduct-victorian-public-sector-employees" TargetMode="External"/><Relationship Id="rId35" Type="http://schemas.microsoft.com/office/2007/relationships/diagramDrawing" Target="diagrams/drawing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3.xml"/><Relationship Id="rId38" Type="http://schemas.openxmlformats.org/officeDocument/2006/relationships/hyperlink" Target="https://www.legislation.vic.gov.au/in-force/acts/public-interest-disclosures-act-2012/028"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g"/><Relationship Id="rId1" Type="http://schemas.openxmlformats.org/officeDocument/2006/relationships/image" Target="media/image3.pn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y.sparkes\OneDrive%20-%20Funds%20in%20Court\zzz\Desktop\FIC%20Report%20Template%20KW.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BA518A-A285-4C10-A7E0-AC358034823A}"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en-AU"/>
        </a:p>
      </dgm:t>
    </dgm:pt>
    <dgm:pt modelId="{87A4F202-75D9-459E-9558-4E7F6175C1CA}">
      <dgm:prSet phldrT="[Text]" custT="1"/>
      <dgm:spPr>
        <a:solidFill>
          <a:srgbClr val="E48636"/>
        </a:solidFill>
      </dgm:spPr>
      <dgm:t>
        <a:bodyPr/>
        <a:lstStyle/>
        <a:p>
          <a:r>
            <a:rPr lang="en-AU" sz="1400" b="1"/>
            <a:t>Our vision</a:t>
          </a:r>
        </a:p>
        <a:p>
          <a:r>
            <a:rPr lang="en-AU" sz="1200"/>
            <a:t>A just society, where all individuals are treated fairly, equally and with respect, and that upholds the principles of justice and equality.</a:t>
          </a:r>
        </a:p>
      </dgm:t>
      <dgm:extLst>
        <a:ext uri="{E40237B7-FDA0-4F09-8148-C483321AD2D9}">
          <dgm14:cNvPr xmlns:dgm14="http://schemas.microsoft.com/office/drawing/2010/diagram" id="0" name="" descr="Our vision&#10;A just society, where all individuals are treated fairly, equally and with respect, and upholds the principles of justice and equality."/>
        </a:ext>
      </dgm:extLst>
    </dgm:pt>
    <dgm:pt modelId="{10316D54-94D3-472D-9768-ED5CFE89E7D7}" type="parTrans" cxnId="{53E3008D-5BEF-4052-8331-EEBDF7B610C8}">
      <dgm:prSet/>
      <dgm:spPr/>
      <dgm:t>
        <a:bodyPr/>
        <a:lstStyle/>
        <a:p>
          <a:endParaRPr lang="en-AU"/>
        </a:p>
      </dgm:t>
    </dgm:pt>
    <dgm:pt modelId="{1F1242BE-02DC-4384-A0F9-14A91D16F882}" type="sibTrans" cxnId="{53E3008D-5BEF-4052-8331-EEBDF7B610C8}">
      <dgm:prSet/>
      <dgm:spPr/>
      <dgm:t>
        <a:bodyPr/>
        <a:lstStyle/>
        <a:p>
          <a:endParaRPr lang="en-AU"/>
        </a:p>
      </dgm:t>
    </dgm:pt>
    <dgm:pt modelId="{20DDFB7A-5594-401B-9C48-0DA409E7022E}">
      <dgm:prSet phldrT="[Text]" custT="1"/>
      <dgm:spPr>
        <a:solidFill>
          <a:srgbClr val="E48636"/>
        </a:solidFill>
      </dgm:spPr>
      <dgm:t>
        <a:bodyPr/>
        <a:lstStyle/>
        <a:p>
          <a:r>
            <a:rPr lang="en-AU" sz="1400" b="1"/>
            <a:t>Our mission</a:t>
          </a:r>
        </a:p>
        <a:p>
          <a:r>
            <a:rPr lang="en-AU" sz="1200" b="0"/>
            <a:t>We serve people whose money has been paid into Court, ensuring safe and effective investment of their funds at a low cost, and use of their funds in a manner which responds to their diverse needs and aspirations.</a:t>
          </a:r>
        </a:p>
      </dgm:t>
      <dgm:extLst>
        <a:ext uri="{E40237B7-FDA0-4F09-8148-C483321AD2D9}">
          <dgm14:cNvPr xmlns:dgm14="http://schemas.microsoft.com/office/drawing/2010/diagram" id="0" name="" descr="Our purpose/mission&#10;We serve people whose money has been paid into Court, ensuring safe and effective investment of their funds at a low cost, and use of their funds in a manner which responds to their diverse needs and aspirations."/>
        </a:ext>
      </dgm:extLst>
    </dgm:pt>
    <dgm:pt modelId="{CF8913CF-4B44-4B66-9AF3-BD6ACA472F55}" type="parTrans" cxnId="{120CDFEE-78A8-4D79-BAFE-24C2B40605EB}">
      <dgm:prSet/>
      <dgm:spPr/>
      <dgm:t>
        <a:bodyPr/>
        <a:lstStyle/>
        <a:p>
          <a:endParaRPr lang="en-AU"/>
        </a:p>
      </dgm:t>
    </dgm:pt>
    <dgm:pt modelId="{D4AA7958-3E58-4BE3-A75C-6514511C27E6}" type="sibTrans" cxnId="{120CDFEE-78A8-4D79-BAFE-24C2B40605EB}">
      <dgm:prSet/>
      <dgm:spPr/>
      <dgm:t>
        <a:bodyPr/>
        <a:lstStyle/>
        <a:p>
          <a:endParaRPr lang="en-AU"/>
        </a:p>
      </dgm:t>
    </dgm:pt>
    <dgm:pt modelId="{A9026DAB-0F6D-4988-9AC5-7F68BA3021E5}">
      <dgm:prSet phldrT="[Text]" custT="1"/>
      <dgm:spPr>
        <a:solidFill>
          <a:srgbClr val="006A6E"/>
        </a:solidFill>
      </dgm:spPr>
      <dgm:t>
        <a:bodyPr/>
        <a:lstStyle/>
        <a:p>
          <a:r>
            <a:rPr lang="en-AU" sz="1400" b="1"/>
            <a:t>Our values</a:t>
          </a:r>
        </a:p>
      </dgm:t>
      <dgm:extLst>
        <a:ext uri="{E40237B7-FDA0-4F09-8148-C483321AD2D9}">
          <dgm14:cNvPr xmlns:dgm14="http://schemas.microsoft.com/office/drawing/2010/diagram" id="0" name="" descr="Our values"/>
        </a:ext>
      </dgm:extLst>
    </dgm:pt>
    <dgm:pt modelId="{6E936742-A057-4A9B-A7F5-4425377C3844}" type="parTrans" cxnId="{8BDCC4FD-9DF3-43E9-B99E-5E3F969C9B64}">
      <dgm:prSet/>
      <dgm:spPr/>
      <dgm:t>
        <a:bodyPr/>
        <a:lstStyle/>
        <a:p>
          <a:endParaRPr lang="en-AU"/>
        </a:p>
      </dgm:t>
    </dgm:pt>
    <dgm:pt modelId="{1786EB33-4B1C-4C10-8C84-C296C5EA761D}" type="sibTrans" cxnId="{8BDCC4FD-9DF3-43E9-B99E-5E3F969C9B64}">
      <dgm:prSet/>
      <dgm:spPr/>
      <dgm:t>
        <a:bodyPr/>
        <a:lstStyle/>
        <a:p>
          <a:endParaRPr lang="en-AU"/>
        </a:p>
      </dgm:t>
    </dgm:pt>
    <dgm:pt modelId="{15CA92C5-C8A4-41CF-A61A-74E79F837CFB}">
      <dgm:prSet phldrT="[Text]" custT="1"/>
      <dgm:spPr>
        <a:solidFill>
          <a:srgbClr val="006A6E"/>
        </a:solidFill>
      </dgm:spPr>
      <dgm:t>
        <a:bodyPr anchor="t" anchorCtr="0"/>
        <a:lstStyle/>
        <a:p>
          <a:pPr algn="ctr"/>
          <a:r>
            <a:rPr lang="en-AU" sz="1200" b="1"/>
            <a:t>Integrity</a:t>
          </a:r>
        </a:p>
        <a:p>
          <a:pPr algn="ctr"/>
          <a:r>
            <a:rPr lang="en-AU" sz="1200"/>
            <a:t>We are honest, impartial and ethical in all that we do.</a:t>
          </a:r>
        </a:p>
        <a:p>
          <a:pPr algn="ctr"/>
          <a:endParaRPr lang="en-AU" sz="1200"/>
        </a:p>
      </dgm:t>
      <dgm:extLst>
        <a:ext uri="{E40237B7-FDA0-4F09-8148-C483321AD2D9}">
          <dgm14:cNvPr xmlns:dgm14="http://schemas.microsoft.com/office/drawing/2010/diagram" id="0" name="" descr="Integrity&#10;We are honest, impartial and ethical in all that we do."/>
        </a:ext>
      </dgm:extLst>
    </dgm:pt>
    <dgm:pt modelId="{9299DFAE-5BAD-40D0-87E1-0C955756E5F2}" type="parTrans" cxnId="{9ACEE654-9C13-4995-931D-5CCFD35A66E4}">
      <dgm:prSet/>
      <dgm:spPr/>
      <dgm:t>
        <a:bodyPr/>
        <a:lstStyle/>
        <a:p>
          <a:endParaRPr lang="en-AU"/>
        </a:p>
      </dgm:t>
    </dgm:pt>
    <dgm:pt modelId="{2F97C5D1-18B2-4F0E-9C13-320C5253DDA3}" type="sibTrans" cxnId="{9ACEE654-9C13-4995-931D-5CCFD35A66E4}">
      <dgm:prSet/>
      <dgm:spPr/>
      <dgm:t>
        <a:bodyPr/>
        <a:lstStyle/>
        <a:p>
          <a:endParaRPr lang="en-AU"/>
        </a:p>
      </dgm:t>
    </dgm:pt>
    <dgm:pt modelId="{7A88A013-AF85-41E6-8DB2-DEF7DEFDFD30}">
      <dgm:prSet phldrT="[Text]" custT="1"/>
      <dgm:spPr>
        <a:solidFill>
          <a:srgbClr val="006A6E"/>
        </a:solidFill>
      </dgm:spPr>
      <dgm:t>
        <a:bodyPr anchor="t" anchorCtr="0"/>
        <a:lstStyle/>
        <a:p>
          <a:pPr algn="ctr">
            <a:spcBef>
              <a:spcPts val="500"/>
            </a:spcBef>
            <a:spcAft>
              <a:spcPts val="500"/>
            </a:spcAft>
          </a:pPr>
          <a:r>
            <a:rPr lang="en-AU" sz="1200" b="1"/>
            <a:t>Respect</a:t>
          </a:r>
        </a:p>
        <a:p>
          <a:pPr algn="ctr">
            <a:spcBef>
              <a:spcPts val="0"/>
            </a:spcBef>
            <a:spcAft>
              <a:spcPts val="500"/>
            </a:spcAft>
          </a:pPr>
          <a:r>
            <a:rPr lang="en-AU" sz="1200"/>
            <a:t>We encourage different points of view, treat people as equals and listen with empathy to everyone.</a:t>
          </a:r>
        </a:p>
      </dgm:t>
      <dgm:extLst>
        <a:ext uri="{E40237B7-FDA0-4F09-8148-C483321AD2D9}">
          <dgm14:cNvPr xmlns:dgm14="http://schemas.microsoft.com/office/drawing/2010/diagram" id="0" name="" descr="Respect&#10;We encourage different points of view, treat people as equals and listen with empathy to everyone."/>
        </a:ext>
      </dgm:extLst>
    </dgm:pt>
    <dgm:pt modelId="{433DAD33-928C-4C89-A556-4A2D9827F305}" type="parTrans" cxnId="{CA862CD9-CBC4-4EAB-87C9-E0B6C19E1A6C}">
      <dgm:prSet/>
      <dgm:spPr/>
      <dgm:t>
        <a:bodyPr/>
        <a:lstStyle/>
        <a:p>
          <a:endParaRPr lang="en-AU"/>
        </a:p>
      </dgm:t>
    </dgm:pt>
    <dgm:pt modelId="{3A71C31C-4CAD-4809-9541-BC014DAD982E}" type="sibTrans" cxnId="{CA862CD9-CBC4-4EAB-87C9-E0B6C19E1A6C}">
      <dgm:prSet/>
      <dgm:spPr/>
      <dgm:t>
        <a:bodyPr/>
        <a:lstStyle/>
        <a:p>
          <a:endParaRPr lang="en-AU"/>
        </a:p>
      </dgm:t>
    </dgm:pt>
    <dgm:pt modelId="{C8DB5963-BE52-43B0-8F28-49598C5ADE63}">
      <dgm:prSet phldrT="[Text]" custT="1"/>
      <dgm:spPr>
        <a:solidFill>
          <a:srgbClr val="006A6E"/>
        </a:solidFill>
      </dgm:spPr>
      <dgm:t>
        <a:bodyPr anchor="t" anchorCtr="0"/>
        <a:lstStyle/>
        <a:p>
          <a:pPr algn="ctr">
            <a:spcAft>
              <a:spcPts val="500"/>
            </a:spcAft>
          </a:pPr>
          <a:r>
            <a:rPr lang="en-AU" sz="1200" b="1"/>
            <a:t>Justice</a:t>
          </a:r>
        </a:p>
        <a:p>
          <a:pPr algn="ctr">
            <a:spcAft>
              <a:spcPts val="0"/>
            </a:spcAft>
          </a:pPr>
          <a:r>
            <a:rPr lang="en-AU" sz="1200" b="0"/>
            <a:t>We acknowledge people’s rights and strive to provide a responsive, accessible and equitable service to all.</a:t>
          </a:r>
        </a:p>
      </dgm:t>
      <dgm:extLst>
        <a:ext uri="{E40237B7-FDA0-4F09-8148-C483321AD2D9}">
          <dgm14:cNvPr xmlns:dgm14="http://schemas.microsoft.com/office/drawing/2010/diagram" id="0" name="" descr="Justice&#10;We acknowledge people’s rights and strive to provide a responsive, accessible and equitable service to all."/>
        </a:ext>
      </dgm:extLst>
    </dgm:pt>
    <dgm:pt modelId="{E34CB230-E31E-46C8-8FEB-A8CA27EA7C70}" type="parTrans" cxnId="{0592EDD8-904E-43DE-A641-FB2689FA1A07}">
      <dgm:prSet/>
      <dgm:spPr/>
      <dgm:t>
        <a:bodyPr/>
        <a:lstStyle/>
        <a:p>
          <a:endParaRPr lang="en-AU"/>
        </a:p>
      </dgm:t>
    </dgm:pt>
    <dgm:pt modelId="{4E02F140-AA46-483D-9F8B-A465554006DD}" type="sibTrans" cxnId="{0592EDD8-904E-43DE-A641-FB2689FA1A07}">
      <dgm:prSet/>
      <dgm:spPr/>
      <dgm:t>
        <a:bodyPr/>
        <a:lstStyle/>
        <a:p>
          <a:endParaRPr lang="en-AU"/>
        </a:p>
      </dgm:t>
    </dgm:pt>
    <dgm:pt modelId="{177126FA-3B13-4904-8B7A-78CB64B70A07}">
      <dgm:prSet phldrT="[Text]" custT="1"/>
      <dgm:spPr>
        <a:solidFill>
          <a:srgbClr val="006A6E"/>
        </a:solidFill>
      </dgm:spPr>
      <dgm:t>
        <a:bodyPr anchor="t" anchorCtr="0"/>
        <a:lstStyle/>
        <a:p>
          <a:pPr algn="ctr">
            <a:spcAft>
              <a:spcPts val="500"/>
            </a:spcAft>
          </a:pPr>
          <a:r>
            <a:rPr lang="en-AU" sz="1200" b="1"/>
            <a:t>Collaboration</a:t>
          </a:r>
        </a:p>
        <a:p>
          <a:pPr algn="ctr">
            <a:spcAft>
              <a:spcPts val="500"/>
            </a:spcAft>
          </a:pPr>
          <a:r>
            <a:rPr lang="en-AU" sz="1200" b="0"/>
            <a:t>We work together, learn through feedback, and celebrate to continuously improve and strive to achieve our mission.</a:t>
          </a:r>
        </a:p>
      </dgm:t>
      <dgm:extLst>
        <a:ext uri="{E40237B7-FDA0-4F09-8148-C483321AD2D9}">
          <dgm14:cNvPr xmlns:dgm14="http://schemas.microsoft.com/office/drawing/2010/diagram" id="0" name="" descr="Collaboration&#10;We work together, learn through feedback, and celebrate to continuously improve and strive to achieve our mission."/>
        </a:ext>
      </dgm:extLst>
    </dgm:pt>
    <dgm:pt modelId="{54BA36B2-BDC4-4A01-8D85-2DC6DEAEA110}" type="parTrans" cxnId="{D8916230-9D21-42A4-B68E-21FE887CC4F4}">
      <dgm:prSet/>
      <dgm:spPr/>
      <dgm:t>
        <a:bodyPr/>
        <a:lstStyle/>
        <a:p>
          <a:endParaRPr lang="en-AU"/>
        </a:p>
      </dgm:t>
    </dgm:pt>
    <dgm:pt modelId="{96705E84-D10A-4354-A4C9-980F7AA72A13}" type="sibTrans" cxnId="{D8916230-9D21-42A4-B68E-21FE887CC4F4}">
      <dgm:prSet/>
      <dgm:spPr/>
      <dgm:t>
        <a:bodyPr/>
        <a:lstStyle/>
        <a:p>
          <a:endParaRPr lang="en-AU"/>
        </a:p>
      </dgm:t>
    </dgm:pt>
    <dgm:pt modelId="{1B963583-45CE-4919-82AA-D87B36B7430E}" type="pres">
      <dgm:prSet presAssocID="{A5BA518A-A285-4C10-A7E0-AC358034823A}" presName="Name0" presStyleCnt="0">
        <dgm:presLayoutVars>
          <dgm:chPref val="1"/>
          <dgm:dir/>
          <dgm:animOne val="branch"/>
          <dgm:animLvl val="lvl"/>
          <dgm:resizeHandles/>
        </dgm:presLayoutVars>
      </dgm:prSet>
      <dgm:spPr/>
    </dgm:pt>
    <dgm:pt modelId="{27D6C86D-AE85-434C-A360-1CF67E9F1341}" type="pres">
      <dgm:prSet presAssocID="{87A4F202-75D9-459E-9558-4E7F6175C1CA}" presName="vertOne" presStyleCnt="0"/>
      <dgm:spPr/>
    </dgm:pt>
    <dgm:pt modelId="{EC3B058D-62A5-441F-8C96-D46C27549DA5}" type="pres">
      <dgm:prSet presAssocID="{87A4F202-75D9-459E-9558-4E7F6175C1CA}" presName="txOne" presStyleLbl="node0" presStyleIdx="0" presStyleCnt="1" custScaleY="72181">
        <dgm:presLayoutVars>
          <dgm:chPref val="3"/>
        </dgm:presLayoutVars>
      </dgm:prSet>
      <dgm:spPr/>
    </dgm:pt>
    <dgm:pt modelId="{65FBAA4F-B66D-4F67-B449-DA99CB8BCAB1}" type="pres">
      <dgm:prSet presAssocID="{87A4F202-75D9-459E-9558-4E7F6175C1CA}" presName="parTransOne" presStyleCnt="0"/>
      <dgm:spPr/>
    </dgm:pt>
    <dgm:pt modelId="{FB6C89E2-D206-4297-8ACA-87106F31767F}" type="pres">
      <dgm:prSet presAssocID="{87A4F202-75D9-459E-9558-4E7F6175C1CA}" presName="horzOne" presStyleCnt="0"/>
      <dgm:spPr/>
    </dgm:pt>
    <dgm:pt modelId="{94578F5F-13CF-4F73-BEE9-3D4D3F33ED39}" type="pres">
      <dgm:prSet presAssocID="{20DDFB7A-5594-401B-9C48-0DA409E7022E}" presName="vertTwo" presStyleCnt="0"/>
      <dgm:spPr/>
    </dgm:pt>
    <dgm:pt modelId="{A2A2EF7C-1E6C-4201-87E2-12EEC25969A1}" type="pres">
      <dgm:prSet presAssocID="{20DDFB7A-5594-401B-9C48-0DA409E7022E}" presName="txTwo" presStyleLbl="node2" presStyleIdx="0" presStyleCnt="1" custScaleY="94831" custLinFactNeighborY="-43746">
        <dgm:presLayoutVars>
          <dgm:chPref val="3"/>
        </dgm:presLayoutVars>
      </dgm:prSet>
      <dgm:spPr/>
    </dgm:pt>
    <dgm:pt modelId="{11E2FBF7-B456-4240-AEB9-202C243664CE}" type="pres">
      <dgm:prSet presAssocID="{20DDFB7A-5594-401B-9C48-0DA409E7022E}" presName="parTransTwo" presStyleCnt="0"/>
      <dgm:spPr/>
    </dgm:pt>
    <dgm:pt modelId="{7E692380-2BF7-44D1-84C8-0F36CC053E0D}" type="pres">
      <dgm:prSet presAssocID="{20DDFB7A-5594-401B-9C48-0DA409E7022E}" presName="horzTwo" presStyleCnt="0"/>
      <dgm:spPr/>
    </dgm:pt>
    <dgm:pt modelId="{90561A29-4D5E-4828-8FFF-70E22444D0AC}" type="pres">
      <dgm:prSet presAssocID="{A9026DAB-0F6D-4988-9AC5-7F68BA3021E5}" presName="vertThree" presStyleCnt="0"/>
      <dgm:spPr/>
    </dgm:pt>
    <dgm:pt modelId="{E3B8F68E-634F-4C89-AEBC-98E679E1F7F6}" type="pres">
      <dgm:prSet presAssocID="{A9026DAB-0F6D-4988-9AC5-7F68BA3021E5}" presName="txThree" presStyleLbl="node3" presStyleIdx="0" presStyleCnt="1" custScaleY="39218" custLinFactNeighborX="300" custLinFactNeighborY="-87492">
        <dgm:presLayoutVars>
          <dgm:chPref val="3"/>
        </dgm:presLayoutVars>
      </dgm:prSet>
      <dgm:spPr/>
    </dgm:pt>
    <dgm:pt modelId="{C34033D8-5D79-4839-9247-8CA132BD6478}" type="pres">
      <dgm:prSet presAssocID="{A9026DAB-0F6D-4988-9AC5-7F68BA3021E5}" presName="parTransThree" presStyleCnt="0"/>
      <dgm:spPr/>
    </dgm:pt>
    <dgm:pt modelId="{592C7F12-2EC8-4271-896C-BED484ADD6FB}" type="pres">
      <dgm:prSet presAssocID="{A9026DAB-0F6D-4988-9AC5-7F68BA3021E5}" presName="horzThree" presStyleCnt="0"/>
      <dgm:spPr/>
    </dgm:pt>
    <dgm:pt modelId="{D7420280-799F-4E80-BD95-342D66749A9E}" type="pres">
      <dgm:prSet presAssocID="{15CA92C5-C8A4-41CF-A61A-74E79F837CFB}" presName="vertFour" presStyleCnt="0">
        <dgm:presLayoutVars>
          <dgm:chPref val="3"/>
        </dgm:presLayoutVars>
      </dgm:prSet>
      <dgm:spPr/>
    </dgm:pt>
    <dgm:pt modelId="{07FDFCBF-CD6F-414B-9AE2-EF31C713E9AF}" type="pres">
      <dgm:prSet presAssocID="{15CA92C5-C8A4-41CF-A61A-74E79F837CFB}" presName="txFour" presStyleLbl="node4" presStyleIdx="0" presStyleCnt="4" custScaleY="152454" custLinFactNeighborY="-12465">
        <dgm:presLayoutVars>
          <dgm:chPref val="3"/>
        </dgm:presLayoutVars>
      </dgm:prSet>
      <dgm:spPr/>
    </dgm:pt>
    <dgm:pt modelId="{DAFC5CEE-2500-4A6A-BF3C-944F0D88C09D}" type="pres">
      <dgm:prSet presAssocID="{15CA92C5-C8A4-41CF-A61A-74E79F837CFB}" presName="horzFour" presStyleCnt="0"/>
      <dgm:spPr/>
    </dgm:pt>
    <dgm:pt modelId="{860E28B1-0D4C-4360-901D-09F9EB96FEF8}" type="pres">
      <dgm:prSet presAssocID="{2F97C5D1-18B2-4F0E-9C13-320C5253DDA3}" presName="sibSpaceFour" presStyleCnt="0"/>
      <dgm:spPr/>
    </dgm:pt>
    <dgm:pt modelId="{6B7973A5-AAB6-4046-992C-FFCECCDA1E2A}" type="pres">
      <dgm:prSet presAssocID="{7A88A013-AF85-41E6-8DB2-DEF7DEFDFD30}" presName="vertFour" presStyleCnt="0">
        <dgm:presLayoutVars>
          <dgm:chPref val="3"/>
        </dgm:presLayoutVars>
      </dgm:prSet>
      <dgm:spPr/>
    </dgm:pt>
    <dgm:pt modelId="{C1148956-998A-4092-84D6-94FE40338C4E}" type="pres">
      <dgm:prSet presAssocID="{7A88A013-AF85-41E6-8DB2-DEF7DEFDFD30}" presName="txFour" presStyleLbl="node4" presStyleIdx="1" presStyleCnt="4" custScaleY="152454" custLinFactNeighborY="-12465">
        <dgm:presLayoutVars>
          <dgm:chPref val="3"/>
        </dgm:presLayoutVars>
      </dgm:prSet>
      <dgm:spPr/>
    </dgm:pt>
    <dgm:pt modelId="{7201CA70-AFAB-42DB-821B-12BDBA4CAB64}" type="pres">
      <dgm:prSet presAssocID="{7A88A013-AF85-41E6-8DB2-DEF7DEFDFD30}" presName="horzFour" presStyleCnt="0"/>
      <dgm:spPr/>
    </dgm:pt>
    <dgm:pt modelId="{7D05C69F-DB61-48B0-92A6-96F117FC4306}" type="pres">
      <dgm:prSet presAssocID="{3A71C31C-4CAD-4809-9541-BC014DAD982E}" presName="sibSpaceFour" presStyleCnt="0"/>
      <dgm:spPr/>
    </dgm:pt>
    <dgm:pt modelId="{2595F9AA-2509-495B-9A3D-341F253E5D57}" type="pres">
      <dgm:prSet presAssocID="{C8DB5963-BE52-43B0-8F28-49598C5ADE63}" presName="vertFour" presStyleCnt="0">
        <dgm:presLayoutVars>
          <dgm:chPref val="3"/>
        </dgm:presLayoutVars>
      </dgm:prSet>
      <dgm:spPr/>
    </dgm:pt>
    <dgm:pt modelId="{F1BC4EFC-C07D-4B8C-B512-C327CB954AAE}" type="pres">
      <dgm:prSet presAssocID="{C8DB5963-BE52-43B0-8F28-49598C5ADE63}" presName="txFour" presStyleLbl="node4" presStyleIdx="2" presStyleCnt="4" custScaleY="152454" custLinFactNeighborY="-12465">
        <dgm:presLayoutVars>
          <dgm:chPref val="3"/>
        </dgm:presLayoutVars>
      </dgm:prSet>
      <dgm:spPr/>
    </dgm:pt>
    <dgm:pt modelId="{76AC8F1C-A364-44C7-B32E-618B9367DE44}" type="pres">
      <dgm:prSet presAssocID="{C8DB5963-BE52-43B0-8F28-49598C5ADE63}" presName="horzFour" presStyleCnt="0"/>
      <dgm:spPr/>
    </dgm:pt>
    <dgm:pt modelId="{CD25E545-16D8-4114-AA2A-C987668E6165}" type="pres">
      <dgm:prSet presAssocID="{4E02F140-AA46-483D-9F8B-A465554006DD}" presName="sibSpaceFour" presStyleCnt="0"/>
      <dgm:spPr/>
    </dgm:pt>
    <dgm:pt modelId="{D4AB44FA-7D5C-41CE-BD92-49BE721CE32F}" type="pres">
      <dgm:prSet presAssocID="{177126FA-3B13-4904-8B7A-78CB64B70A07}" presName="vertFour" presStyleCnt="0">
        <dgm:presLayoutVars>
          <dgm:chPref val="3"/>
        </dgm:presLayoutVars>
      </dgm:prSet>
      <dgm:spPr/>
    </dgm:pt>
    <dgm:pt modelId="{E9287F81-2ECE-4D0F-B280-13D3DCDEDD04}" type="pres">
      <dgm:prSet presAssocID="{177126FA-3B13-4904-8B7A-78CB64B70A07}" presName="txFour" presStyleLbl="node4" presStyleIdx="3" presStyleCnt="4" custScaleY="152454" custLinFactNeighborY="-12465">
        <dgm:presLayoutVars>
          <dgm:chPref val="3"/>
        </dgm:presLayoutVars>
      </dgm:prSet>
      <dgm:spPr/>
    </dgm:pt>
    <dgm:pt modelId="{91D9F13A-7A82-4FA0-A06C-4CA2E8FB221D}" type="pres">
      <dgm:prSet presAssocID="{177126FA-3B13-4904-8B7A-78CB64B70A07}" presName="horzFour" presStyleCnt="0"/>
      <dgm:spPr/>
    </dgm:pt>
  </dgm:ptLst>
  <dgm:cxnLst>
    <dgm:cxn modelId="{A8A2C120-535D-4EA4-96BD-EEF100F21F97}" type="presOf" srcId="{A9026DAB-0F6D-4988-9AC5-7F68BA3021E5}" destId="{E3B8F68E-634F-4C89-AEBC-98E679E1F7F6}" srcOrd="0" destOrd="0" presId="urn:microsoft.com/office/officeart/2005/8/layout/hierarchy4"/>
    <dgm:cxn modelId="{FA1FAE28-3BCD-48B8-87E0-BF44F549CF95}" type="presOf" srcId="{7A88A013-AF85-41E6-8DB2-DEF7DEFDFD30}" destId="{C1148956-998A-4092-84D6-94FE40338C4E}" srcOrd="0" destOrd="0" presId="urn:microsoft.com/office/officeart/2005/8/layout/hierarchy4"/>
    <dgm:cxn modelId="{38CF6C29-B53F-45F3-965C-5249AB5E0C94}" type="presOf" srcId="{87A4F202-75D9-459E-9558-4E7F6175C1CA}" destId="{EC3B058D-62A5-441F-8C96-D46C27549DA5}" srcOrd="0" destOrd="0" presId="urn:microsoft.com/office/officeart/2005/8/layout/hierarchy4"/>
    <dgm:cxn modelId="{D8916230-9D21-42A4-B68E-21FE887CC4F4}" srcId="{A9026DAB-0F6D-4988-9AC5-7F68BA3021E5}" destId="{177126FA-3B13-4904-8B7A-78CB64B70A07}" srcOrd="3" destOrd="0" parTransId="{54BA36B2-BDC4-4A01-8D85-2DC6DEAEA110}" sibTransId="{96705E84-D10A-4354-A4C9-980F7AA72A13}"/>
    <dgm:cxn modelId="{CB11AC32-3C50-47A6-8771-15E8444D3293}" type="presOf" srcId="{20DDFB7A-5594-401B-9C48-0DA409E7022E}" destId="{A2A2EF7C-1E6C-4201-87E2-12EEC25969A1}" srcOrd="0" destOrd="0" presId="urn:microsoft.com/office/officeart/2005/8/layout/hierarchy4"/>
    <dgm:cxn modelId="{A930B249-A81F-4950-83D4-367FEC410E77}" type="presOf" srcId="{A5BA518A-A285-4C10-A7E0-AC358034823A}" destId="{1B963583-45CE-4919-82AA-D87B36B7430E}" srcOrd="0" destOrd="0" presId="urn:microsoft.com/office/officeart/2005/8/layout/hierarchy4"/>
    <dgm:cxn modelId="{5C9FB86D-0DAF-48D5-AC8B-BB130457A119}" type="presOf" srcId="{C8DB5963-BE52-43B0-8F28-49598C5ADE63}" destId="{F1BC4EFC-C07D-4B8C-B512-C327CB954AAE}" srcOrd="0" destOrd="0" presId="urn:microsoft.com/office/officeart/2005/8/layout/hierarchy4"/>
    <dgm:cxn modelId="{9ACEE654-9C13-4995-931D-5CCFD35A66E4}" srcId="{A9026DAB-0F6D-4988-9AC5-7F68BA3021E5}" destId="{15CA92C5-C8A4-41CF-A61A-74E79F837CFB}" srcOrd="0" destOrd="0" parTransId="{9299DFAE-5BAD-40D0-87E1-0C955756E5F2}" sibTransId="{2F97C5D1-18B2-4F0E-9C13-320C5253DDA3}"/>
    <dgm:cxn modelId="{90C2AC89-959B-48B9-B299-5AB549CCEABE}" type="presOf" srcId="{15CA92C5-C8A4-41CF-A61A-74E79F837CFB}" destId="{07FDFCBF-CD6F-414B-9AE2-EF31C713E9AF}" srcOrd="0" destOrd="0" presId="urn:microsoft.com/office/officeart/2005/8/layout/hierarchy4"/>
    <dgm:cxn modelId="{53E3008D-5BEF-4052-8331-EEBDF7B610C8}" srcId="{A5BA518A-A285-4C10-A7E0-AC358034823A}" destId="{87A4F202-75D9-459E-9558-4E7F6175C1CA}" srcOrd="0" destOrd="0" parTransId="{10316D54-94D3-472D-9768-ED5CFE89E7D7}" sibTransId="{1F1242BE-02DC-4384-A0F9-14A91D16F882}"/>
    <dgm:cxn modelId="{0592EDD8-904E-43DE-A641-FB2689FA1A07}" srcId="{A9026DAB-0F6D-4988-9AC5-7F68BA3021E5}" destId="{C8DB5963-BE52-43B0-8F28-49598C5ADE63}" srcOrd="2" destOrd="0" parTransId="{E34CB230-E31E-46C8-8FEB-A8CA27EA7C70}" sibTransId="{4E02F140-AA46-483D-9F8B-A465554006DD}"/>
    <dgm:cxn modelId="{CA862CD9-CBC4-4EAB-87C9-E0B6C19E1A6C}" srcId="{A9026DAB-0F6D-4988-9AC5-7F68BA3021E5}" destId="{7A88A013-AF85-41E6-8DB2-DEF7DEFDFD30}" srcOrd="1" destOrd="0" parTransId="{433DAD33-928C-4C89-A556-4A2D9827F305}" sibTransId="{3A71C31C-4CAD-4809-9541-BC014DAD982E}"/>
    <dgm:cxn modelId="{120CDFEE-78A8-4D79-BAFE-24C2B40605EB}" srcId="{87A4F202-75D9-459E-9558-4E7F6175C1CA}" destId="{20DDFB7A-5594-401B-9C48-0DA409E7022E}" srcOrd="0" destOrd="0" parTransId="{CF8913CF-4B44-4B66-9AF3-BD6ACA472F55}" sibTransId="{D4AA7958-3E58-4BE3-A75C-6514511C27E6}"/>
    <dgm:cxn modelId="{89991BF0-0304-4C38-9D63-F7865F021419}" type="presOf" srcId="{177126FA-3B13-4904-8B7A-78CB64B70A07}" destId="{E9287F81-2ECE-4D0F-B280-13D3DCDEDD04}" srcOrd="0" destOrd="0" presId="urn:microsoft.com/office/officeart/2005/8/layout/hierarchy4"/>
    <dgm:cxn modelId="{8BDCC4FD-9DF3-43E9-B99E-5E3F969C9B64}" srcId="{20DDFB7A-5594-401B-9C48-0DA409E7022E}" destId="{A9026DAB-0F6D-4988-9AC5-7F68BA3021E5}" srcOrd="0" destOrd="0" parTransId="{6E936742-A057-4A9B-A7F5-4425377C3844}" sibTransId="{1786EB33-4B1C-4C10-8C84-C296C5EA761D}"/>
    <dgm:cxn modelId="{A4A12827-D3A7-400C-B2CB-8E17BCE4CE4C}" type="presParOf" srcId="{1B963583-45CE-4919-82AA-D87B36B7430E}" destId="{27D6C86D-AE85-434C-A360-1CF67E9F1341}" srcOrd="0" destOrd="0" presId="urn:microsoft.com/office/officeart/2005/8/layout/hierarchy4"/>
    <dgm:cxn modelId="{5786F7B0-67AE-4DAF-A949-E950C60CBCEF}" type="presParOf" srcId="{27D6C86D-AE85-434C-A360-1CF67E9F1341}" destId="{EC3B058D-62A5-441F-8C96-D46C27549DA5}" srcOrd="0" destOrd="0" presId="urn:microsoft.com/office/officeart/2005/8/layout/hierarchy4"/>
    <dgm:cxn modelId="{09FF8CE1-7DC4-4A0B-9AB9-4D1923E9CA42}" type="presParOf" srcId="{27D6C86D-AE85-434C-A360-1CF67E9F1341}" destId="{65FBAA4F-B66D-4F67-B449-DA99CB8BCAB1}" srcOrd="1" destOrd="0" presId="urn:microsoft.com/office/officeart/2005/8/layout/hierarchy4"/>
    <dgm:cxn modelId="{9758B268-3D0B-4299-8B4E-FC42DC6E35F8}" type="presParOf" srcId="{27D6C86D-AE85-434C-A360-1CF67E9F1341}" destId="{FB6C89E2-D206-4297-8ACA-87106F31767F}" srcOrd="2" destOrd="0" presId="urn:microsoft.com/office/officeart/2005/8/layout/hierarchy4"/>
    <dgm:cxn modelId="{93F869DC-545C-45BD-9623-7224B0069C95}" type="presParOf" srcId="{FB6C89E2-D206-4297-8ACA-87106F31767F}" destId="{94578F5F-13CF-4F73-BEE9-3D4D3F33ED39}" srcOrd="0" destOrd="0" presId="urn:microsoft.com/office/officeart/2005/8/layout/hierarchy4"/>
    <dgm:cxn modelId="{0E2FE587-42BB-41BE-B59D-BBCE4992B612}" type="presParOf" srcId="{94578F5F-13CF-4F73-BEE9-3D4D3F33ED39}" destId="{A2A2EF7C-1E6C-4201-87E2-12EEC25969A1}" srcOrd="0" destOrd="0" presId="urn:microsoft.com/office/officeart/2005/8/layout/hierarchy4"/>
    <dgm:cxn modelId="{6DF95DB6-FBF9-402C-BA8E-44D9A3163761}" type="presParOf" srcId="{94578F5F-13CF-4F73-BEE9-3D4D3F33ED39}" destId="{11E2FBF7-B456-4240-AEB9-202C243664CE}" srcOrd="1" destOrd="0" presId="urn:microsoft.com/office/officeart/2005/8/layout/hierarchy4"/>
    <dgm:cxn modelId="{2892462D-A6E2-423C-90CA-475AA96CEE9F}" type="presParOf" srcId="{94578F5F-13CF-4F73-BEE9-3D4D3F33ED39}" destId="{7E692380-2BF7-44D1-84C8-0F36CC053E0D}" srcOrd="2" destOrd="0" presId="urn:microsoft.com/office/officeart/2005/8/layout/hierarchy4"/>
    <dgm:cxn modelId="{27EE8E82-07BA-466D-B15E-C0254FFA34A5}" type="presParOf" srcId="{7E692380-2BF7-44D1-84C8-0F36CC053E0D}" destId="{90561A29-4D5E-4828-8FFF-70E22444D0AC}" srcOrd="0" destOrd="0" presId="urn:microsoft.com/office/officeart/2005/8/layout/hierarchy4"/>
    <dgm:cxn modelId="{452B00F9-576B-4650-84DE-EC3DFB754F2F}" type="presParOf" srcId="{90561A29-4D5E-4828-8FFF-70E22444D0AC}" destId="{E3B8F68E-634F-4C89-AEBC-98E679E1F7F6}" srcOrd="0" destOrd="0" presId="urn:microsoft.com/office/officeart/2005/8/layout/hierarchy4"/>
    <dgm:cxn modelId="{8D17C3C7-D964-46C8-84CC-79B719E4E6B7}" type="presParOf" srcId="{90561A29-4D5E-4828-8FFF-70E22444D0AC}" destId="{C34033D8-5D79-4839-9247-8CA132BD6478}" srcOrd="1" destOrd="0" presId="urn:microsoft.com/office/officeart/2005/8/layout/hierarchy4"/>
    <dgm:cxn modelId="{CE73D664-A8BA-4290-8D89-FDCC2D8B75E8}" type="presParOf" srcId="{90561A29-4D5E-4828-8FFF-70E22444D0AC}" destId="{592C7F12-2EC8-4271-896C-BED484ADD6FB}" srcOrd="2" destOrd="0" presId="urn:microsoft.com/office/officeart/2005/8/layout/hierarchy4"/>
    <dgm:cxn modelId="{C869D0CA-F73A-445E-B28F-600D682A2B10}" type="presParOf" srcId="{592C7F12-2EC8-4271-896C-BED484ADD6FB}" destId="{D7420280-799F-4E80-BD95-342D66749A9E}" srcOrd="0" destOrd="0" presId="urn:microsoft.com/office/officeart/2005/8/layout/hierarchy4"/>
    <dgm:cxn modelId="{97D37EAE-31A8-471E-9F44-60AB41B129B5}" type="presParOf" srcId="{D7420280-799F-4E80-BD95-342D66749A9E}" destId="{07FDFCBF-CD6F-414B-9AE2-EF31C713E9AF}" srcOrd="0" destOrd="0" presId="urn:microsoft.com/office/officeart/2005/8/layout/hierarchy4"/>
    <dgm:cxn modelId="{2A607005-3A24-4352-B1F8-F3CF1AEF6E58}" type="presParOf" srcId="{D7420280-799F-4E80-BD95-342D66749A9E}" destId="{DAFC5CEE-2500-4A6A-BF3C-944F0D88C09D}" srcOrd="1" destOrd="0" presId="urn:microsoft.com/office/officeart/2005/8/layout/hierarchy4"/>
    <dgm:cxn modelId="{D43157B8-797A-4A85-AD29-F65052868D2E}" type="presParOf" srcId="{592C7F12-2EC8-4271-896C-BED484ADD6FB}" destId="{860E28B1-0D4C-4360-901D-09F9EB96FEF8}" srcOrd="1" destOrd="0" presId="urn:microsoft.com/office/officeart/2005/8/layout/hierarchy4"/>
    <dgm:cxn modelId="{F7594956-14CD-4E51-B9B2-8640EB0F9568}" type="presParOf" srcId="{592C7F12-2EC8-4271-896C-BED484ADD6FB}" destId="{6B7973A5-AAB6-4046-992C-FFCECCDA1E2A}" srcOrd="2" destOrd="0" presId="urn:microsoft.com/office/officeart/2005/8/layout/hierarchy4"/>
    <dgm:cxn modelId="{6D43B019-03F6-4EE7-A119-46A67711BCA5}" type="presParOf" srcId="{6B7973A5-AAB6-4046-992C-FFCECCDA1E2A}" destId="{C1148956-998A-4092-84D6-94FE40338C4E}" srcOrd="0" destOrd="0" presId="urn:microsoft.com/office/officeart/2005/8/layout/hierarchy4"/>
    <dgm:cxn modelId="{F0741903-A79A-46E0-A8F6-79140DC12DB5}" type="presParOf" srcId="{6B7973A5-AAB6-4046-992C-FFCECCDA1E2A}" destId="{7201CA70-AFAB-42DB-821B-12BDBA4CAB64}" srcOrd="1" destOrd="0" presId="urn:microsoft.com/office/officeart/2005/8/layout/hierarchy4"/>
    <dgm:cxn modelId="{98041805-24A8-4A7A-B8C8-DF22FA2772DD}" type="presParOf" srcId="{592C7F12-2EC8-4271-896C-BED484ADD6FB}" destId="{7D05C69F-DB61-48B0-92A6-96F117FC4306}" srcOrd="3" destOrd="0" presId="urn:microsoft.com/office/officeart/2005/8/layout/hierarchy4"/>
    <dgm:cxn modelId="{369C0AE7-DD8B-4112-969F-4DAF6B0D62C0}" type="presParOf" srcId="{592C7F12-2EC8-4271-896C-BED484ADD6FB}" destId="{2595F9AA-2509-495B-9A3D-341F253E5D57}" srcOrd="4" destOrd="0" presId="urn:microsoft.com/office/officeart/2005/8/layout/hierarchy4"/>
    <dgm:cxn modelId="{4521ADA9-46B2-4BDE-B164-9E762F32EEA2}" type="presParOf" srcId="{2595F9AA-2509-495B-9A3D-341F253E5D57}" destId="{F1BC4EFC-C07D-4B8C-B512-C327CB954AAE}" srcOrd="0" destOrd="0" presId="urn:microsoft.com/office/officeart/2005/8/layout/hierarchy4"/>
    <dgm:cxn modelId="{C17AC609-B6DD-4142-B198-A3AADEED7279}" type="presParOf" srcId="{2595F9AA-2509-495B-9A3D-341F253E5D57}" destId="{76AC8F1C-A364-44C7-B32E-618B9367DE44}" srcOrd="1" destOrd="0" presId="urn:microsoft.com/office/officeart/2005/8/layout/hierarchy4"/>
    <dgm:cxn modelId="{6FAF0F79-AC4F-42C8-A43A-EF0673699994}" type="presParOf" srcId="{592C7F12-2EC8-4271-896C-BED484ADD6FB}" destId="{CD25E545-16D8-4114-AA2A-C987668E6165}" srcOrd="5" destOrd="0" presId="urn:microsoft.com/office/officeart/2005/8/layout/hierarchy4"/>
    <dgm:cxn modelId="{DF4E625A-8463-4E28-95C6-EE856D3868FE}" type="presParOf" srcId="{592C7F12-2EC8-4271-896C-BED484ADD6FB}" destId="{D4AB44FA-7D5C-41CE-BD92-49BE721CE32F}" srcOrd="6" destOrd="0" presId="urn:microsoft.com/office/officeart/2005/8/layout/hierarchy4"/>
    <dgm:cxn modelId="{3CD76FF7-4E8D-43C0-9804-5AB554740EE4}" type="presParOf" srcId="{D4AB44FA-7D5C-41CE-BD92-49BE721CE32F}" destId="{E9287F81-2ECE-4D0F-B280-13D3DCDEDD04}" srcOrd="0" destOrd="0" presId="urn:microsoft.com/office/officeart/2005/8/layout/hierarchy4"/>
    <dgm:cxn modelId="{8D51FA7C-156B-491D-A54C-4F02EECE1DDB}" type="presParOf" srcId="{D4AB44FA-7D5C-41CE-BD92-49BE721CE32F}" destId="{91D9F13A-7A82-4FA0-A06C-4CA2E8FB221D}" srcOrd="1" destOrd="0" presId="urn:microsoft.com/office/officeart/2005/8/layout/hierarchy4"/>
  </dgm:cxnLst>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DB988F28-69AA-48FF-A27F-B3892697F1ED}"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en-AU"/>
        </a:p>
      </dgm:t>
    </dgm:pt>
    <dgm:pt modelId="{C79979F2-2E06-4031-8F28-8D0DEFE632ED}">
      <dgm:prSet phldrT="[Text]" custT="1"/>
      <dgm:spPr/>
      <dgm:t>
        <a:bodyPr/>
        <a:lstStyle/>
        <a:p>
          <a:r>
            <a:rPr lang="en-AU" sz="1400" b="1"/>
            <a:t>Our pillars</a:t>
          </a:r>
        </a:p>
      </dgm:t>
      <dgm:extLst>
        <a:ext uri="{E40237B7-FDA0-4F09-8148-C483321AD2D9}">
          <dgm14:cNvPr xmlns:dgm14="http://schemas.microsoft.com/office/drawing/2010/diagram" id="0" name="" descr="Our pillars"/>
        </a:ext>
      </dgm:extLst>
    </dgm:pt>
    <dgm:pt modelId="{4AB157E4-F337-4308-A25C-6187D8CCE904}" type="parTrans" cxnId="{B8D88645-613D-4898-8B90-A6EBFDB61AD5}">
      <dgm:prSet/>
      <dgm:spPr/>
      <dgm:t>
        <a:bodyPr/>
        <a:lstStyle/>
        <a:p>
          <a:endParaRPr lang="en-AU"/>
        </a:p>
      </dgm:t>
    </dgm:pt>
    <dgm:pt modelId="{0FBBFC6C-FF64-48FE-9915-B8581AA7CA67}" type="sibTrans" cxnId="{B8D88645-613D-4898-8B90-A6EBFDB61AD5}">
      <dgm:prSet/>
      <dgm:spPr/>
      <dgm:t>
        <a:bodyPr/>
        <a:lstStyle/>
        <a:p>
          <a:endParaRPr lang="en-AU"/>
        </a:p>
      </dgm:t>
    </dgm:pt>
    <dgm:pt modelId="{CACA583F-F155-4D70-A40D-66E74BB95012}">
      <dgm:prSet phldrT="[Text]" custT="1"/>
      <dgm:spPr/>
      <dgm:t>
        <a:bodyPr anchor="t" anchorCtr="0"/>
        <a:lstStyle/>
        <a:p>
          <a:pPr>
            <a:spcAft>
              <a:spcPts val="500"/>
            </a:spcAft>
          </a:pPr>
          <a:r>
            <a:rPr lang="en-AU" sz="1200" b="1"/>
            <a:t>Service excellence</a:t>
          </a:r>
        </a:p>
        <a:p>
          <a:pPr>
            <a:spcAft>
              <a:spcPct val="35000"/>
            </a:spcAft>
          </a:pPr>
          <a:br>
            <a:rPr lang="en-AU" sz="1200"/>
          </a:br>
          <a:r>
            <a:rPr lang="en-AU" sz="1200"/>
            <a:t>Our service model meets or exceeds contemporary service expectations.</a:t>
          </a:r>
        </a:p>
      </dgm:t>
      <dgm:extLst>
        <a:ext uri="{E40237B7-FDA0-4F09-8148-C483321AD2D9}">
          <dgm14:cNvPr xmlns:dgm14="http://schemas.microsoft.com/office/drawing/2010/diagram" id="0" name="" descr="Service excellence&#10;Our service model meets or exceeds contemporary service expectations."/>
        </a:ext>
      </dgm:extLst>
    </dgm:pt>
    <dgm:pt modelId="{860F342E-04F2-4817-AE52-CA7577AB789F}" type="parTrans" cxnId="{45FD2CCB-F3D5-4FDB-BEC3-F52148CC667A}">
      <dgm:prSet/>
      <dgm:spPr/>
      <dgm:t>
        <a:bodyPr/>
        <a:lstStyle/>
        <a:p>
          <a:endParaRPr lang="en-AU"/>
        </a:p>
      </dgm:t>
    </dgm:pt>
    <dgm:pt modelId="{9E02A547-3CD4-4A7C-A513-A48257F3A1B0}" type="sibTrans" cxnId="{45FD2CCB-F3D5-4FDB-BEC3-F52148CC667A}">
      <dgm:prSet/>
      <dgm:spPr/>
      <dgm:t>
        <a:bodyPr/>
        <a:lstStyle/>
        <a:p>
          <a:endParaRPr lang="en-AU"/>
        </a:p>
      </dgm:t>
    </dgm:pt>
    <dgm:pt modelId="{5EA476E5-5EBA-4820-9B33-6D51AFB4076F}">
      <dgm:prSet phldrT="[Text]" custT="1"/>
      <dgm:spPr/>
      <dgm:t>
        <a:bodyPr anchor="t" anchorCtr="0"/>
        <a:lstStyle/>
        <a:p>
          <a:pPr>
            <a:spcAft>
              <a:spcPts val="500"/>
            </a:spcAft>
          </a:pPr>
          <a:r>
            <a:rPr lang="en-AU" sz="1200" b="1"/>
            <a:t>Operational excellence</a:t>
          </a:r>
        </a:p>
        <a:p>
          <a:pPr>
            <a:spcAft>
              <a:spcPct val="35000"/>
            </a:spcAft>
          </a:pPr>
          <a:r>
            <a:rPr lang="en-AU" sz="1200" b="0"/>
            <a:t>We deliver a high-quality trustee operating model through our internal systems and processes.</a:t>
          </a:r>
        </a:p>
      </dgm:t>
      <dgm:extLst>
        <a:ext uri="{E40237B7-FDA0-4F09-8148-C483321AD2D9}">
          <dgm14:cNvPr xmlns:dgm14="http://schemas.microsoft.com/office/drawing/2010/diagram" id="0" name="" descr="Operational excellence&#10;We deliver a high-quality trustee operating model through our internal systems and processes."/>
        </a:ext>
      </dgm:extLst>
    </dgm:pt>
    <dgm:pt modelId="{17F652C2-8222-49F4-926D-0580FA3B47FB}" type="parTrans" cxnId="{88909D17-1E02-4FE8-A3B5-894B76768CB6}">
      <dgm:prSet/>
      <dgm:spPr/>
      <dgm:t>
        <a:bodyPr/>
        <a:lstStyle/>
        <a:p>
          <a:endParaRPr lang="en-AU"/>
        </a:p>
      </dgm:t>
    </dgm:pt>
    <dgm:pt modelId="{6C55512D-8FC4-4BCD-8913-020140B09F65}" type="sibTrans" cxnId="{88909D17-1E02-4FE8-A3B5-894B76768CB6}">
      <dgm:prSet/>
      <dgm:spPr/>
      <dgm:t>
        <a:bodyPr/>
        <a:lstStyle/>
        <a:p>
          <a:endParaRPr lang="en-AU"/>
        </a:p>
      </dgm:t>
    </dgm:pt>
    <dgm:pt modelId="{28F26877-0735-4DFC-A48F-76E0B6C0F827}">
      <dgm:prSet phldrT="[Text]" custT="1"/>
      <dgm:spPr/>
      <dgm:t>
        <a:bodyPr anchor="t" anchorCtr="0"/>
        <a:lstStyle/>
        <a:p>
          <a:pPr>
            <a:spcAft>
              <a:spcPts val="500"/>
            </a:spcAft>
          </a:pPr>
          <a:r>
            <a:rPr lang="en-AU" sz="1200" b="1"/>
            <a:t>Employer of choice</a:t>
          </a:r>
        </a:p>
        <a:p>
          <a:pPr>
            <a:spcAft>
              <a:spcPct val="35000"/>
            </a:spcAft>
          </a:pPr>
          <a:br>
            <a:rPr lang="en-AU" sz="1200" b="0"/>
          </a:br>
          <a:r>
            <a:rPr lang="en-AU" sz="1200" b="0"/>
            <a:t>We offer a safe, inclusive and compelling place to work for our staff.</a:t>
          </a:r>
        </a:p>
      </dgm:t>
      <dgm:extLst>
        <a:ext uri="{E40237B7-FDA0-4F09-8148-C483321AD2D9}">
          <dgm14:cNvPr xmlns:dgm14="http://schemas.microsoft.com/office/drawing/2010/diagram" id="0" name="" descr="Employer of choice&#10;We offer a safe, inclusive and compelling place to work for our staff."/>
        </a:ext>
      </dgm:extLst>
    </dgm:pt>
    <dgm:pt modelId="{D129782E-9B57-4558-A8BA-B91FC31D9249}" type="parTrans" cxnId="{2809CF7F-99E6-4802-B51F-75F1BF50FF92}">
      <dgm:prSet/>
      <dgm:spPr/>
      <dgm:t>
        <a:bodyPr/>
        <a:lstStyle/>
        <a:p>
          <a:endParaRPr lang="en-AU"/>
        </a:p>
      </dgm:t>
    </dgm:pt>
    <dgm:pt modelId="{FF7F9D3E-53AD-451D-B0B2-CBB2573CE04C}" type="sibTrans" cxnId="{2809CF7F-99E6-4802-B51F-75F1BF50FF92}">
      <dgm:prSet/>
      <dgm:spPr/>
      <dgm:t>
        <a:bodyPr/>
        <a:lstStyle/>
        <a:p>
          <a:endParaRPr lang="en-AU"/>
        </a:p>
      </dgm:t>
    </dgm:pt>
    <dgm:pt modelId="{74FB98DA-B1E9-4378-B2B0-2A537EF2EA3F}">
      <dgm:prSet phldrT="[Text]" custT="1"/>
      <dgm:spPr/>
      <dgm:t>
        <a:bodyPr anchor="t" anchorCtr="0"/>
        <a:lstStyle/>
        <a:p>
          <a:pPr>
            <a:spcAft>
              <a:spcPts val="500"/>
            </a:spcAft>
          </a:pPr>
          <a:r>
            <a:rPr lang="en-AU" sz="1200" b="1"/>
            <a:t>Governance excellence</a:t>
          </a:r>
        </a:p>
        <a:p>
          <a:pPr>
            <a:spcAft>
              <a:spcPct val="35000"/>
            </a:spcAft>
          </a:pPr>
          <a:r>
            <a:rPr lang="en-AU" sz="1200" b="0"/>
            <a:t>Our governance model will ensure that the entirety of our operations will have the benefit of independent expert input and oversight.</a:t>
          </a:r>
        </a:p>
      </dgm:t>
      <dgm:extLst>
        <a:ext uri="{E40237B7-FDA0-4F09-8148-C483321AD2D9}">
          <dgm14:cNvPr xmlns:dgm14="http://schemas.microsoft.com/office/drawing/2010/diagram" id="0" name="" descr="Governance excellence&#10;Our governance model will ensure that the entirety of our operations will have the benefit of independent expert input and oversight."/>
        </a:ext>
      </dgm:extLst>
    </dgm:pt>
    <dgm:pt modelId="{A1D33758-7066-4EE2-B8C2-8847D17B5D21}" type="parTrans" cxnId="{B029C624-2586-4088-9824-3F475045AF2A}">
      <dgm:prSet/>
      <dgm:spPr/>
      <dgm:t>
        <a:bodyPr/>
        <a:lstStyle/>
        <a:p>
          <a:endParaRPr lang="en-AU"/>
        </a:p>
      </dgm:t>
    </dgm:pt>
    <dgm:pt modelId="{A9080BD6-D961-433E-BE34-3673BCC46959}" type="sibTrans" cxnId="{B029C624-2586-4088-9824-3F475045AF2A}">
      <dgm:prSet/>
      <dgm:spPr/>
      <dgm:t>
        <a:bodyPr/>
        <a:lstStyle/>
        <a:p>
          <a:endParaRPr lang="en-AU"/>
        </a:p>
      </dgm:t>
    </dgm:pt>
    <dgm:pt modelId="{C4F78043-A8D3-46C7-A6AE-2F44EA8F10D1}" type="pres">
      <dgm:prSet presAssocID="{DB988F28-69AA-48FF-A27F-B3892697F1ED}" presName="Name0" presStyleCnt="0">
        <dgm:presLayoutVars>
          <dgm:chPref val="1"/>
          <dgm:dir/>
          <dgm:animOne val="branch"/>
          <dgm:animLvl val="lvl"/>
          <dgm:resizeHandles/>
        </dgm:presLayoutVars>
      </dgm:prSet>
      <dgm:spPr/>
    </dgm:pt>
    <dgm:pt modelId="{8A81648C-61DA-460D-8F4A-D200408B4A64}" type="pres">
      <dgm:prSet presAssocID="{C79979F2-2E06-4031-8F28-8D0DEFE632ED}" presName="vertOne" presStyleCnt="0"/>
      <dgm:spPr/>
    </dgm:pt>
    <dgm:pt modelId="{F2DDAB5C-0AAD-4630-BD1F-2EC019C35BA8}" type="pres">
      <dgm:prSet presAssocID="{C79979F2-2E06-4031-8F28-8D0DEFE632ED}" presName="txOne" presStyleLbl="node0" presStyleIdx="0" presStyleCnt="1" custScaleY="37989" custLinFactNeighborX="-26" custLinFactNeighborY="-9413">
        <dgm:presLayoutVars>
          <dgm:chPref val="3"/>
        </dgm:presLayoutVars>
      </dgm:prSet>
      <dgm:spPr/>
    </dgm:pt>
    <dgm:pt modelId="{C4AA4531-9641-4880-B833-0A438F504B8F}" type="pres">
      <dgm:prSet presAssocID="{C79979F2-2E06-4031-8F28-8D0DEFE632ED}" presName="parTransOne" presStyleCnt="0"/>
      <dgm:spPr/>
    </dgm:pt>
    <dgm:pt modelId="{55ADEB81-FCD0-46A4-9526-6CC39D1D578D}" type="pres">
      <dgm:prSet presAssocID="{C79979F2-2E06-4031-8F28-8D0DEFE632ED}" presName="horzOne" presStyleCnt="0"/>
      <dgm:spPr/>
    </dgm:pt>
    <dgm:pt modelId="{1FEE1E8E-5466-4EC8-96DC-5D862AF245B5}" type="pres">
      <dgm:prSet presAssocID="{CACA583F-F155-4D70-A40D-66E74BB95012}" presName="vertTwo" presStyleCnt="0"/>
      <dgm:spPr/>
    </dgm:pt>
    <dgm:pt modelId="{4A19A6A2-2C2A-45A6-B7FC-EB5E911ED26C}" type="pres">
      <dgm:prSet presAssocID="{CACA583F-F155-4D70-A40D-66E74BB95012}" presName="txTwo" presStyleLbl="node2" presStyleIdx="0" presStyleCnt="4" custScaleX="112721" custScaleY="174375" custLinFactNeighborY="-10164">
        <dgm:presLayoutVars>
          <dgm:chPref val="3"/>
        </dgm:presLayoutVars>
      </dgm:prSet>
      <dgm:spPr/>
    </dgm:pt>
    <dgm:pt modelId="{957326D7-4189-4471-85BB-834A4518B921}" type="pres">
      <dgm:prSet presAssocID="{CACA583F-F155-4D70-A40D-66E74BB95012}" presName="horzTwo" presStyleCnt="0"/>
      <dgm:spPr/>
    </dgm:pt>
    <dgm:pt modelId="{E24B406A-6819-485D-826E-9299DCAEC51E}" type="pres">
      <dgm:prSet presAssocID="{9E02A547-3CD4-4A7C-A513-A48257F3A1B0}" presName="sibSpaceTwo" presStyleCnt="0"/>
      <dgm:spPr/>
    </dgm:pt>
    <dgm:pt modelId="{C9A99C18-AF77-46C9-B89C-B1131E8E4513}" type="pres">
      <dgm:prSet presAssocID="{5EA476E5-5EBA-4820-9B33-6D51AFB4076F}" presName="vertTwo" presStyleCnt="0"/>
      <dgm:spPr/>
    </dgm:pt>
    <dgm:pt modelId="{5D456D1B-2F5D-47F1-B061-A149725A600B}" type="pres">
      <dgm:prSet presAssocID="{5EA476E5-5EBA-4820-9B33-6D51AFB4076F}" presName="txTwo" presStyleLbl="node2" presStyleIdx="1" presStyleCnt="4" custScaleX="113793" custScaleY="174375" custLinFactNeighborY="-10164">
        <dgm:presLayoutVars>
          <dgm:chPref val="3"/>
        </dgm:presLayoutVars>
      </dgm:prSet>
      <dgm:spPr/>
    </dgm:pt>
    <dgm:pt modelId="{14FAB547-9ED4-4B31-9CAD-E330215EA5DE}" type="pres">
      <dgm:prSet presAssocID="{5EA476E5-5EBA-4820-9B33-6D51AFB4076F}" presName="horzTwo" presStyleCnt="0"/>
      <dgm:spPr/>
    </dgm:pt>
    <dgm:pt modelId="{37A9FFC5-6000-4FEC-B5DD-949F5F94D15E}" type="pres">
      <dgm:prSet presAssocID="{6C55512D-8FC4-4BCD-8913-020140B09F65}" presName="sibSpaceTwo" presStyleCnt="0"/>
      <dgm:spPr/>
    </dgm:pt>
    <dgm:pt modelId="{D39918E4-DE8A-49B7-AE28-A4EEDCB229C1}" type="pres">
      <dgm:prSet presAssocID="{28F26877-0735-4DFC-A48F-76E0B6C0F827}" presName="vertTwo" presStyleCnt="0"/>
      <dgm:spPr/>
    </dgm:pt>
    <dgm:pt modelId="{DFE0C237-E267-4818-ABC9-93051AA7CC31}" type="pres">
      <dgm:prSet presAssocID="{28F26877-0735-4DFC-A48F-76E0B6C0F827}" presName="txTwo" presStyleLbl="node2" presStyleIdx="2" presStyleCnt="4" custScaleX="108348" custScaleY="174375" custLinFactNeighborY="-10164">
        <dgm:presLayoutVars>
          <dgm:chPref val="3"/>
        </dgm:presLayoutVars>
      </dgm:prSet>
      <dgm:spPr/>
    </dgm:pt>
    <dgm:pt modelId="{0ED8A1A2-0E7D-4E72-A345-0C58A435DC81}" type="pres">
      <dgm:prSet presAssocID="{28F26877-0735-4DFC-A48F-76E0B6C0F827}" presName="horzTwo" presStyleCnt="0"/>
      <dgm:spPr/>
    </dgm:pt>
    <dgm:pt modelId="{F4EC8B74-B55D-46C8-9146-C10FC3145C03}" type="pres">
      <dgm:prSet presAssocID="{FF7F9D3E-53AD-451D-B0B2-CBB2573CE04C}" presName="sibSpaceTwo" presStyleCnt="0"/>
      <dgm:spPr/>
    </dgm:pt>
    <dgm:pt modelId="{33FCEFA1-2CB2-48DA-A3E7-B1D8CCB3ED72}" type="pres">
      <dgm:prSet presAssocID="{74FB98DA-B1E9-4378-B2B0-2A537EF2EA3F}" presName="vertTwo" presStyleCnt="0"/>
      <dgm:spPr/>
    </dgm:pt>
    <dgm:pt modelId="{5FC7AC2A-CA9C-4DD1-84B9-7ADABC949F41}" type="pres">
      <dgm:prSet presAssocID="{74FB98DA-B1E9-4378-B2B0-2A537EF2EA3F}" presName="txTwo" presStyleLbl="node2" presStyleIdx="3" presStyleCnt="4" custScaleX="108348" custScaleY="174375" custLinFactNeighborY="-10164">
        <dgm:presLayoutVars>
          <dgm:chPref val="3"/>
        </dgm:presLayoutVars>
      </dgm:prSet>
      <dgm:spPr/>
    </dgm:pt>
    <dgm:pt modelId="{76A4FBC3-C908-493A-A56F-7043005E2A34}" type="pres">
      <dgm:prSet presAssocID="{74FB98DA-B1E9-4378-B2B0-2A537EF2EA3F}" presName="horzTwo" presStyleCnt="0"/>
      <dgm:spPr/>
    </dgm:pt>
  </dgm:ptLst>
  <dgm:cxnLst>
    <dgm:cxn modelId="{637C1707-72D1-4427-A7E7-011F9F7E1B08}" type="presOf" srcId="{DB988F28-69AA-48FF-A27F-B3892697F1ED}" destId="{C4F78043-A8D3-46C7-A6AE-2F44EA8F10D1}" srcOrd="0" destOrd="0" presId="urn:microsoft.com/office/officeart/2005/8/layout/hierarchy4"/>
    <dgm:cxn modelId="{88909D17-1E02-4FE8-A3B5-894B76768CB6}" srcId="{C79979F2-2E06-4031-8F28-8D0DEFE632ED}" destId="{5EA476E5-5EBA-4820-9B33-6D51AFB4076F}" srcOrd="1" destOrd="0" parTransId="{17F652C2-8222-49F4-926D-0580FA3B47FB}" sibTransId="{6C55512D-8FC4-4BCD-8913-020140B09F65}"/>
    <dgm:cxn modelId="{B029C624-2586-4088-9824-3F475045AF2A}" srcId="{C79979F2-2E06-4031-8F28-8D0DEFE632ED}" destId="{74FB98DA-B1E9-4378-B2B0-2A537EF2EA3F}" srcOrd="3" destOrd="0" parTransId="{A1D33758-7066-4EE2-B8C2-8847D17B5D21}" sibTransId="{A9080BD6-D961-433E-BE34-3673BCC46959}"/>
    <dgm:cxn modelId="{05E36065-72BE-4EE6-A74F-64D83C6A0991}" type="presOf" srcId="{28F26877-0735-4DFC-A48F-76E0B6C0F827}" destId="{DFE0C237-E267-4818-ABC9-93051AA7CC31}" srcOrd="0" destOrd="0" presId="urn:microsoft.com/office/officeart/2005/8/layout/hierarchy4"/>
    <dgm:cxn modelId="{B8D88645-613D-4898-8B90-A6EBFDB61AD5}" srcId="{DB988F28-69AA-48FF-A27F-B3892697F1ED}" destId="{C79979F2-2E06-4031-8F28-8D0DEFE632ED}" srcOrd="0" destOrd="0" parTransId="{4AB157E4-F337-4308-A25C-6187D8CCE904}" sibTransId="{0FBBFC6C-FF64-48FE-9915-B8581AA7CA67}"/>
    <dgm:cxn modelId="{965F3150-EC6B-4994-83BC-7C0F680A5319}" type="presOf" srcId="{C79979F2-2E06-4031-8F28-8D0DEFE632ED}" destId="{F2DDAB5C-0AAD-4630-BD1F-2EC019C35BA8}" srcOrd="0" destOrd="0" presId="urn:microsoft.com/office/officeart/2005/8/layout/hierarchy4"/>
    <dgm:cxn modelId="{67EFBD53-4591-4E44-A22D-A78B2A696DDF}" type="presOf" srcId="{74FB98DA-B1E9-4378-B2B0-2A537EF2EA3F}" destId="{5FC7AC2A-CA9C-4DD1-84B9-7ADABC949F41}" srcOrd="0" destOrd="0" presId="urn:microsoft.com/office/officeart/2005/8/layout/hierarchy4"/>
    <dgm:cxn modelId="{2809CF7F-99E6-4802-B51F-75F1BF50FF92}" srcId="{C79979F2-2E06-4031-8F28-8D0DEFE632ED}" destId="{28F26877-0735-4DFC-A48F-76E0B6C0F827}" srcOrd="2" destOrd="0" parTransId="{D129782E-9B57-4558-A8BA-B91FC31D9249}" sibTransId="{FF7F9D3E-53AD-451D-B0B2-CBB2573CE04C}"/>
    <dgm:cxn modelId="{BAEE18BF-6970-4110-8324-92E7FC44BE6E}" type="presOf" srcId="{CACA583F-F155-4D70-A40D-66E74BB95012}" destId="{4A19A6A2-2C2A-45A6-B7FC-EB5E911ED26C}" srcOrd="0" destOrd="0" presId="urn:microsoft.com/office/officeart/2005/8/layout/hierarchy4"/>
    <dgm:cxn modelId="{45FD2CCB-F3D5-4FDB-BEC3-F52148CC667A}" srcId="{C79979F2-2E06-4031-8F28-8D0DEFE632ED}" destId="{CACA583F-F155-4D70-A40D-66E74BB95012}" srcOrd="0" destOrd="0" parTransId="{860F342E-04F2-4817-AE52-CA7577AB789F}" sibTransId="{9E02A547-3CD4-4A7C-A513-A48257F3A1B0}"/>
    <dgm:cxn modelId="{687FAED6-8540-404A-8DDC-A2D115E829F7}" type="presOf" srcId="{5EA476E5-5EBA-4820-9B33-6D51AFB4076F}" destId="{5D456D1B-2F5D-47F1-B061-A149725A600B}" srcOrd="0" destOrd="0" presId="urn:microsoft.com/office/officeart/2005/8/layout/hierarchy4"/>
    <dgm:cxn modelId="{D308678E-A20D-4945-9171-49565E08B27F}" type="presParOf" srcId="{C4F78043-A8D3-46C7-A6AE-2F44EA8F10D1}" destId="{8A81648C-61DA-460D-8F4A-D200408B4A64}" srcOrd="0" destOrd="0" presId="urn:microsoft.com/office/officeart/2005/8/layout/hierarchy4"/>
    <dgm:cxn modelId="{35B09315-3E99-47A7-AF16-E1CB8D3DB865}" type="presParOf" srcId="{8A81648C-61DA-460D-8F4A-D200408B4A64}" destId="{F2DDAB5C-0AAD-4630-BD1F-2EC019C35BA8}" srcOrd="0" destOrd="0" presId="urn:microsoft.com/office/officeart/2005/8/layout/hierarchy4"/>
    <dgm:cxn modelId="{34E0594D-32C0-43C5-958D-DFADC85E9593}" type="presParOf" srcId="{8A81648C-61DA-460D-8F4A-D200408B4A64}" destId="{C4AA4531-9641-4880-B833-0A438F504B8F}" srcOrd="1" destOrd="0" presId="urn:microsoft.com/office/officeart/2005/8/layout/hierarchy4"/>
    <dgm:cxn modelId="{7EEE60EE-08C8-4184-B42A-820DE8A9D6C4}" type="presParOf" srcId="{8A81648C-61DA-460D-8F4A-D200408B4A64}" destId="{55ADEB81-FCD0-46A4-9526-6CC39D1D578D}" srcOrd="2" destOrd="0" presId="urn:microsoft.com/office/officeart/2005/8/layout/hierarchy4"/>
    <dgm:cxn modelId="{4D6C8FF1-641C-4803-AA2A-16AA23FE6A9C}" type="presParOf" srcId="{55ADEB81-FCD0-46A4-9526-6CC39D1D578D}" destId="{1FEE1E8E-5466-4EC8-96DC-5D862AF245B5}" srcOrd="0" destOrd="0" presId="urn:microsoft.com/office/officeart/2005/8/layout/hierarchy4"/>
    <dgm:cxn modelId="{8E3A9128-A875-4ED3-A27C-1F3A83726AE3}" type="presParOf" srcId="{1FEE1E8E-5466-4EC8-96DC-5D862AF245B5}" destId="{4A19A6A2-2C2A-45A6-B7FC-EB5E911ED26C}" srcOrd="0" destOrd="0" presId="urn:microsoft.com/office/officeart/2005/8/layout/hierarchy4"/>
    <dgm:cxn modelId="{46B93063-CB78-48D8-9051-21C6C0B0B404}" type="presParOf" srcId="{1FEE1E8E-5466-4EC8-96DC-5D862AF245B5}" destId="{957326D7-4189-4471-85BB-834A4518B921}" srcOrd="1" destOrd="0" presId="urn:microsoft.com/office/officeart/2005/8/layout/hierarchy4"/>
    <dgm:cxn modelId="{40018D3C-9A0D-4CBD-918B-C91FD5D1E4D8}" type="presParOf" srcId="{55ADEB81-FCD0-46A4-9526-6CC39D1D578D}" destId="{E24B406A-6819-485D-826E-9299DCAEC51E}" srcOrd="1" destOrd="0" presId="urn:microsoft.com/office/officeart/2005/8/layout/hierarchy4"/>
    <dgm:cxn modelId="{BFBFC299-0A1E-4EA8-B923-969196AAAC3E}" type="presParOf" srcId="{55ADEB81-FCD0-46A4-9526-6CC39D1D578D}" destId="{C9A99C18-AF77-46C9-B89C-B1131E8E4513}" srcOrd="2" destOrd="0" presId="urn:microsoft.com/office/officeart/2005/8/layout/hierarchy4"/>
    <dgm:cxn modelId="{7114DA67-08FD-4CB8-91D6-E701B29BA67F}" type="presParOf" srcId="{C9A99C18-AF77-46C9-B89C-B1131E8E4513}" destId="{5D456D1B-2F5D-47F1-B061-A149725A600B}" srcOrd="0" destOrd="0" presId="urn:microsoft.com/office/officeart/2005/8/layout/hierarchy4"/>
    <dgm:cxn modelId="{6755B91E-8B8F-404E-892A-CC7585DD0CD0}" type="presParOf" srcId="{C9A99C18-AF77-46C9-B89C-B1131E8E4513}" destId="{14FAB547-9ED4-4B31-9CAD-E330215EA5DE}" srcOrd="1" destOrd="0" presId="urn:microsoft.com/office/officeart/2005/8/layout/hierarchy4"/>
    <dgm:cxn modelId="{B6B3D69F-3303-4C99-A5FF-16672B35609E}" type="presParOf" srcId="{55ADEB81-FCD0-46A4-9526-6CC39D1D578D}" destId="{37A9FFC5-6000-4FEC-B5DD-949F5F94D15E}" srcOrd="3" destOrd="0" presId="urn:microsoft.com/office/officeart/2005/8/layout/hierarchy4"/>
    <dgm:cxn modelId="{A6D245BC-B1A2-4ADE-9D58-889DE269E2EF}" type="presParOf" srcId="{55ADEB81-FCD0-46A4-9526-6CC39D1D578D}" destId="{D39918E4-DE8A-49B7-AE28-A4EEDCB229C1}" srcOrd="4" destOrd="0" presId="urn:microsoft.com/office/officeart/2005/8/layout/hierarchy4"/>
    <dgm:cxn modelId="{6BDD1E2B-8D82-40DE-A692-7C47A0057A49}" type="presParOf" srcId="{D39918E4-DE8A-49B7-AE28-A4EEDCB229C1}" destId="{DFE0C237-E267-4818-ABC9-93051AA7CC31}" srcOrd="0" destOrd="0" presId="urn:microsoft.com/office/officeart/2005/8/layout/hierarchy4"/>
    <dgm:cxn modelId="{B6450F31-3D94-4FE6-B304-A3A5660FD47A}" type="presParOf" srcId="{D39918E4-DE8A-49B7-AE28-A4EEDCB229C1}" destId="{0ED8A1A2-0E7D-4E72-A345-0C58A435DC81}" srcOrd="1" destOrd="0" presId="urn:microsoft.com/office/officeart/2005/8/layout/hierarchy4"/>
    <dgm:cxn modelId="{0DFB7BE9-F136-4BC4-AF97-C684A126E165}" type="presParOf" srcId="{55ADEB81-FCD0-46A4-9526-6CC39D1D578D}" destId="{F4EC8B74-B55D-46C8-9146-C10FC3145C03}" srcOrd="5" destOrd="0" presId="urn:microsoft.com/office/officeart/2005/8/layout/hierarchy4"/>
    <dgm:cxn modelId="{4157333F-6C9D-40BC-91CF-ED6B28BAEBC3}" type="presParOf" srcId="{55ADEB81-FCD0-46A4-9526-6CC39D1D578D}" destId="{33FCEFA1-2CB2-48DA-A3E7-B1D8CCB3ED72}" srcOrd="6" destOrd="0" presId="urn:microsoft.com/office/officeart/2005/8/layout/hierarchy4"/>
    <dgm:cxn modelId="{721D2633-D0B5-4DF5-9652-6DD2C78FBFD3}" type="presParOf" srcId="{33FCEFA1-2CB2-48DA-A3E7-B1D8CCB3ED72}" destId="{5FC7AC2A-CA9C-4DD1-84B9-7ADABC949F41}" srcOrd="0" destOrd="0" presId="urn:microsoft.com/office/officeart/2005/8/layout/hierarchy4"/>
    <dgm:cxn modelId="{52FDEE47-FCAC-443E-B328-D02425967171}" type="presParOf" srcId="{33FCEFA1-2CB2-48DA-A3E7-B1D8CCB3ED72}" destId="{76A4FBC3-C908-493A-A56F-7043005E2A34}" srcOrd="1" destOrd="0" presId="urn:microsoft.com/office/officeart/2005/8/layout/hierarchy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D4B29D1-C5DD-4DC1-961B-6BE7BF7EAE28}" type="doc">
      <dgm:prSet loTypeId="urn:microsoft.com/office/officeart/2005/8/layout/pyramid4" loCatId="pyramid" qsTypeId="urn:microsoft.com/office/officeart/2005/8/quickstyle/3d2" qsCatId="3D" csTypeId="urn:microsoft.com/office/officeart/2005/8/colors/accent4_2" csCatId="accent4" phldr="1"/>
      <dgm:spPr/>
      <dgm:t>
        <a:bodyPr/>
        <a:lstStyle/>
        <a:p>
          <a:endParaRPr lang="en-AU"/>
        </a:p>
      </dgm:t>
    </dgm:pt>
    <dgm:pt modelId="{A3907DCC-119D-48B4-A505-AD4C0492056F}">
      <dgm:prSet phldrT="[Text]" custT="1"/>
      <dgm:spPr/>
      <dgm:t>
        <a:bodyPr/>
        <a:lstStyle/>
        <a:p>
          <a:pPr algn="ctr"/>
          <a:r>
            <a:rPr lang="en-AU" sz="1100"/>
            <a:t>Three Lines of Defence</a:t>
          </a:r>
        </a:p>
      </dgm:t>
      <dgm:extLst>
        <a:ext uri="{E40237B7-FDA0-4F09-8148-C483321AD2D9}">
          <dgm14:cNvPr xmlns:dgm14="http://schemas.microsoft.com/office/drawing/2010/diagram" id="0" name="" descr="Three Lines of Defence"/>
        </a:ext>
      </dgm:extLst>
    </dgm:pt>
    <dgm:pt modelId="{1F3DCECF-D15A-4398-A21C-F1DD9A02F42A}" type="parTrans" cxnId="{4FCF2087-065B-471E-91D0-3F7442E4B5B4}">
      <dgm:prSet/>
      <dgm:spPr/>
      <dgm:t>
        <a:bodyPr/>
        <a:lstStyle/>
        <a:p>
          <a:pPr algn="ctr"/>
          <a:endParaRPr lang="en-AU" sz="4000"/>
        </a:p>
      </dgm:t>
    </dgm:pt>
    <dgm:pt modelId="{E81FDBD7-BC7F-4A34-943C-9827D3DAC255}" type="sibTrans" cxnId="{4FCF2087-065B-471E-91D0-3F7442E4B5B4}">
      <dgm:prSet/>
      <dgm:spPr/>
      <dgm:t>
        <a:bodyPr/>
        <a:lstStyle/>
        <a:p>
          <a:pPr algn="ctr"/>
          <a:endParaRPr lang="en-AU" sz="4000"/>
        </a:p>
      </dgm:t>
    </dgm:pt>
    <dgm:pt modelId="{5E1536DC-5A74-44CB-A431-2DD7257380E0}">
      <dgm:prSet phldrT="[Text]" custT="1"/>
      <dgm:spPr/>
      <dgm:t>
        <a:bodyPr/>
        <a:lstStyle/>
        <a:p>
          <a:pPr algn="ctr"/>
          <a:r>
            <a:rPr lang="en-AU" sz="1100"/>
            <a:t>Risk Management Strategy</a:t>
          </a:r>
        </a:p>
      </dgm:t>
      <dgm:extLst>
        <a:ext uri="{E40237B7-FDA0-4F09-8148-C483321AD2D9}">
          <dgm14:cNvPr xmlns:dgm14="http://schemas.microsoft.com/office/drawing/2010/diagram" id="0" name="" descr="Risk Management Strategy"/>
        </a:ext>
      </dgm:extLst>
    </dgm:pt>
    <dgm:pt modelId="{04EB5A1A-8170-4FB1-8E99-D41E73383E95}" type="parTrans" cxnId="{B3861B84-B073-41E1-A9BF-F1C402C0C549}">
      <dgm:prSet/>
      <dgm:spPr/>
      <dgm:t>
        <a:bodyPr/>
        <a:lstStyle/>
        <a:p>
          <a:pPr algn="ctr"/>
          <a:endParaRPr lang="en-AU" sz="4000"/>
        </a:p>
      </dgm:t>
    </dgm:pt>
    <dgm:pt modelId="{995DA486-F7DA-4C57-A5A4-E877505640E1}" type="sibTrans" cxnId="{B3861B84-B073-41E1-A9BF-F1C402C0C549}">
      <dgm:prSet/>
      <dgm:spPr/>
      <dgm:t>
        <a:bodyPr/>
        <a:lstStyle/>
        <a:p>
          <a:pPr algn="ctr"/>
          <a:endParaRPr lang="en-AU" sz="4000"/>
        </a:p>
      </dgm:t>
    </dgm:pt>
    <dgm:pt modelId="{B277121C-3EF4-41C7-9FA7-26B8DD696FCC}">
      <dgm:prSet phldrT="[Text]" custT="1"/>
      <dgm:spPr/>
      <dgm:t>
        <a:bodyPr/>
        <a:lstStyle/>
        <a:p>
          <a:pPr algn="ctr"/>
          <a:r>
            <a:rPr lang="en-AU" sz="1100"/>
            <a:t>Risk Culture</a:t>
          </a:r>
        </a:p>
      </dgm:t>
      <dgm:extLst>
        <a:ext uri="{E40237B7-FDA0-4F09-8148-C483321AD2D9}">
          <dgm14:cNvPr xmlns:dgm14="http://schemas.microsoft.com/office/drawing/2010/diagram" id="0" name="" descr="Risk Culture"/>
        </a:ext>
      </dgm:extLst>
    </dgm:pt>
    <dgm:pt modelId="{7296CA34-D697-418E-B6A6-E6F6827F9519}" type="parTrans" cxnId="{C5E41532-46DB-47FD-817E-831A71C754CB}">
      <dgm:prSet/>
      <dgm:spPr/>
      <dgm:t>
        <a:bodyPr/>
        <a:lstStyle/>
        <a:p>
          <a:pPr algn="ctr"/>
          <a:endParaRPr lang="en-AU" sz="4000"/>
        </a:p>
      </dgm:t>
    </dgm:pt>
    <dgm:pt modelId="{60F3F9BC-E3B7-4827-A83B-D61A7CE3F25B}" type="sibTrans" cxnId="{C5E41532-46DB-47FD-817E-831A71C754CB}">
      <dgm:prSet/>
      <dgm:spPr/>
      <dgm:t>
        <a:bodyPr/>
        <a:lstStyle/>
        <a:p>
          <a:pPr algn="ctr"/>
          <a:endParaRPr lang="en-AU" sz="4000"/>
        </a:p>
      </dgm:t>
    </dgm:pt>
    <dgm:pt modelId="{D3960B66-2FA3-4EE7-A713-17916ADB8B50}">
      <dgm:prSet phldrT="[Text]" custT="1"/>
      <dgm:spPr/>
      <dgm:t>
        <a:bodyPr/>
        <a:lstStyle/>
        <a:p>
          <a:pPr algn="ctr"/>
          <a:r>
            <a:rPr lang="en-AU" sz="1100"/>
            <a:t>Risk Management Appetite</a:t>
          </a:r>
        </a:p>
      </dgm:t>
      <dgm:extLst>
        <a:ext uri="{E40237B7-FDA0-4F09-8148-C483321AD2D9}">
          <dgm14:cNvPr xmlns:dgm14="http://schemas.microsoft.com/office/drawing/2010/diagram" id="0" name="" descr="Risk Management Appetite"/>
        </a:ext>
      </dgm:extLst>
    </dgm:pt>
    <dgm:pt modelId="{4A5B5669-F2A0-4078-A2CF-4E29CC4FD900}" type="parTrans" cxnId="{B6FA9F54-1B64-45BC-BF24-C9918A6CC6F4}">
      <dgm:prSet/>
      <dgm:spPr/>
      <dgm:t>
        <a:bodyPr/>
        <a:lstStyle/>
        <a:p>
          <a:pPr algn="ctr"/>
          <a:endParaRPr lang="en-AU" sz="4000"/>
        </a:p>
      </dgm:t>
    </dgm:pt>
    <dgm:pt modelId="{FC172EA5-4342-4D6C-A251-C0AF669FE643}" type="sibTrans" cxnId="{B6FA9F54-1B64-45BC-BF24-C9918A6CC6F4}">
      <dgm:prSet/>
      <dgm:spPr/>
      <dgm:t>
        <a:bodyPr/>
        <a:lstStyle/>
        <a:p>
          <a:pPr algn="ctr"/>
          <a:endParaRPr lang="en-AU" sz="4000"/>
        </a:p>
      </dgm:t>
    </dgm:pt>
    <dgm:pt modelId="{6DA0672E-BD2C-454C-BABD-47EE19CDC59F}">
      <dgm:prSet phldrT="[Text]" custT="1"/>
      <dgm:spPr/>
      <dgm:t>
        <a:bodyPr/>
        <a:lstStyle/>
        <a:p>
          <a:pPr algn="ctr"/>
          <a:r>
            <a:rPr lang="en-AU" sz="1100"/>
            <a:t>Risk Management Processes</a:t>
          </a:r>
        </a:p>
      </dgm:t>
      <dgm:extLst>
        <a:ext uri="{E40237B7-FDA0-4F09-8148-C483321AD2D9}">
          <dgm14:cNvPr xmlns:dgm14="http://schemas.microsoft.com/office/drawing/2010/diagram" id="0" name="" descr="Risk Management Processes"/>
        </a:ext>
      </dgm:extLst>
    </dgm:pt>
    <dgm:pt modelId="{64B99822-45C9-458B-8DFE-2A4E32D2EF13}" type="parTrans" cxnId="{990B5A8A-3F94-49AD-9FD2-7E6D7C7710C4}">
      <dgm:prSet/>
      <dgm:spPr/>
      <dgm:t>
        <a:bodyPr/>
        <a:lstStyle/>
        <a:p>
          <a:pPr algn="ctr"/>
          <a:endParaRPr lang="en-AU" sz="4000"/>
        </a:p>
      </dgm:t>
    </dgm:pt>
    <dgm:pt modelId="{C2E89270-EA88-43C5-B1A2-BFF4802231A6}" type="sibTrans" cxnId="{990B5A8A-3F94-49AD-9FD2-7E6D7C7710C4}">
      <dgm:prSet/>
      <dgm:spPr/>
      <dgm:t>
        <a:bodyPr/>
        <a:lstStyle/>
        <a:p>
          <a:pPr algn="ctr"/>
          <a:endParaRPr lang="en-AU" sz="4000"/>
        </a:p>
      </dgm:t>
    </dgm:pt>
    <dgm:pt modelId="{6D3FFF42-9F87-4057-B7C0-DC71CB85F8EB}">
      <dgm:prSet phldrT="[Text]" custT="1"/>
      <dgm:spPr/>
      <dgm:t>
        <a:bodyPr/>
        <a:lstStyle/>
        <a:p>
          <a:pPr algn="ctr"/>
          <a:r>
            <a:rPr lang="en-AU" sz="1100"/>
            <a:t>Policies and Procedures</a:t>
          </a:r>
        </a:p>
      </dgm:t>
      <dgm:extLst>
        <a:ext uri="{E40237B7-FDA0-4F09-8148-C483321AD2D9}">
          <dgm14:cNvPr xmlns:dgm14="http://schemas.microsoft.com/office/drawing/2010/diagram" id="0" name="" descr="Policies and Procedures&#10;"/>
        </a:ext>
      </dgm:extLst>
    </dgm:pt>
    <dgm:pt modelId="{9E82ADBF-82BD-4736-A8F8-B7585941289A}" type="parTrans" cxnId="{D8EBDA1C-7162-4309-921A-AEC0FA54AB67}">
      <dgm:prSet/>
      <dgm:spPr/>
      <dgm:t>
        <a:bodyPr/>
        <a:lstStyle/>
        <a:p>
          <a:pPr algn="ctr"/>
          <a:endParaRPr lang="en-AU" sz="4000"/>
        </a:p>
      </dgm:t>
    </dgm:pt>
    <dgm:pt modelId="{2F74849A-1C90-4BE2-BADD-27BCE2506C40}" type="sibTrans" cxnId="{D8EBDA1C-7162-4309-921A-AEC0FA54AB67}">
      <dgm:prSet/>
      <dgm:spPr/>
      <dgm:t>
        <a:bodyPr/>
        <a:lstStyle/>
        <a:p>
          <a:pPr algn="ctr"/>
          <a:endParaRPr lang="en-AU" sz="4000"/>
        </a:p>
      </dgm:t>
    </dgm:pt>
    <dgm:pt modelId="{98E7091A-D3D6-4EA0-A7D8-FF4B3BC00B75}">
      <dgm:prSet phldrT="[Text]" custT="1"/>
      <dgm:spPr/>
      <dgm:t>
        <a:bodyPr/>
        <a:lstStyle/>
        <a:p>
          <a:pPr algn="ctr"/>
          <a:br>
            <a:rPr lang="en-AU" sz="1100"/>
          </a:br>
          <a:r>
            <a:rPr lang="en-AU" sz="1100"/>
            <a:t>Training and Awareness</a:t>
          </a:r>
        </a:p>
      </dgm:t>
      <dgm:extLst>
        <a:ext uri="{E40237B7-FDA0-4F09-8148-C483321AD2D9}">
          <dgm14:cNvPr xmlns:dgm14="http://schemas.microsoft.com/office/drawing/2010/diagram" id="0" name="" descr="Training and Awareness&#10;"/>
        </a:ext>
      </dgm:extLst>
    </dgm:pt>
    <dgm:pt modelId="{2A514F5D-BBA7-4257-A5B9-E7990A349114}" type="parTrans" cxnId="{76AA9C44-4FCF-4153-9571-13FC6D678CA4}">
      <dgm:prSet/>
      <dgm:spPr/>
      <dgm:t>
        <a:bodyPr/>
        <a:lstStyle/>
        <a:p>
          <a:pPr algn="ctr"/>
          <a:endParaRPr lang="en-AU" sz="4000"/>
        </a:p>
      </dgm:t>
    </dgm:pt>
    <dgm:pt modelId="{FB5309F3-E02A-464B-BC7F-85CFD025F145}" type="sibTrans" cxnId="{76AA9C44-4FCF-4153-9571-13FC6D678CA4}">
      <dgm:prSet/>
      <dgm:spPr/>
      <dgm:t>
        <a:bodyPr/>
        <a:lstStyle/>
        <a:p>
          <a:pPr algn="ctr"/>
          <a:endParaRPr lang="en-AU" sz="4000"/>
        </a:p>
      </dgm:t>
    </dgm:pt>
    <dgm:pt modelId="{E74B62F3-5E95-494F-AC95-2D72957AF39D}">
      <dgm:prSet phldrT="[Text]" custT="1"/>
      <dgm:spPr/>
      <dgm:t>
        <a:bodyPr/>
        <a:lstStyle/>
        <a:p>
          <a:pPr algn="ctr"/>
          <a:r>
            <a:rPr lang="en-AU" sz="1100"/>
            <a:t>Monitoring and Reporting</a:t>
          </a:r>
        </a:p>
      </dgm:t>
      <dgm:extLst>
        <a:ext uri="{E40237B7-FDA0-4F09-8148-C483321AD2D9}">
          <dgm14:cNvPr xmlns:dgm14="http://schemas.microsoft.com/office/drawing/2010/diagram" id="0" name="" descr="Monitoring and Reporting&#10;"/>
        </a:ext>
      </dgm:extLst>
    </dgm:pt>
    <dgm:pt modelId="{43FB79C8-EA25-4174-B212-70D0249FD244}" type="parTrans" cxnId="{4CE40ACE-C411-477B-AB6E-513609CCB82D}">
      <dgm:prSet/>
      <dgm:spPr/>
      <dgm:t>
        <a:bodyPr/>
        <a:lstStyle/>
        <a:p>
          <a:pPr algn="ctr"/>
          <a:endParaRPr lang="en-AU" sz="4000"/>
        </a:p>
      </dgm:t>
    </dgm:pt>
    <dgm:pt modelId="{B430D9DE-59D5-44D9-BFBE-7EB513C19DF9}" type="sibTrans" cxnId="{4CE40ACE-C411-477B-AB6E-513609CCB82D}">
      <dgm:prSet/>
      <dgm:spPr/>
      <dgm:t>
        <a:bodyPr/>
        <a:lstStyle/>
        <a:p>
          <a:pPr algn="ctr"/>
          <a:endParaRPr lang="en-AU" sz="4000"/>
        </a:p>
      </dgm:t>
    </dgm:pt>
    <dgm:pt modelId="{46172D1B-82CC-4976-8C74-616D6493BD2B}">
      <dgm:prSet phldrT="[Text]" custT="1"/>
      <dgm:spPr/>
      <dgm:t>
        <a:bodyPr/>
        <a:lstStyle/>
        <a:p>
          <a:pPr algn="ctr"/>
          <a:r>
            <a:rPr lang="en-AU" sz="1100"/>
            <a:t>Compliance Monitoring Processes</a:t>
          </a:r>
        </a:p>
      </dgm:t>
      <dgm:extLst>
        <a:ext uri="{E40237B7-FDA0-4F09-8148-C483321AD2D9}">
          <dgm14:cNvPr xmlns:dgm14="http://schemas.microsoft.com/office/drawing/2010/diagram" id="0" name="" descr="Compliance Monitoring Processes&#10;"/>
        </a:ext>
      </dgm:extLst>
    </dgm:pt>
    <dgm:pt modelId="{2E5E6233-E5A4-4E8A-8573-87CEE4FAB75F}" type="parTrans" cxnId="{6941B44D-E78B-4B3B-BCB5-41CD8FCB1213}">
      <dgm:prSet/>
      <dgm:spPr/>
      <dgm:t>
        <a:bodyPr/>
        <a:lstStyle/>
        <a:p>
          <a:pPr algn="ctr"/>
          <a:endParaRPr lang="en-AU" sz="4000"/>
        </a:p>
      </dgm:t>
    </dgm:pt>
    <dgm:pt modelId="{99600D3E-E5CD-4FD6-8C00-7D271F17AB1A}" type="sibTrans" cxnId="{6941B44D-E78B-4B3B-BCB5-41CD8FCB1213}">
      <dgm:prSet/>
      <dgm:spPr/>
      <dgm:t>
        <a:bodyPr/>
        <a:lstStyle/>
        <a:p>
          <a:pPr algn="ctr"/>
          <a:endParaRPr lang="en-AU" sz="4000"/>
        </a:p>
      </dgm:t>
    </dgm:pt>
    <dgm:pt modelId="{5B2F3301-7D5D-4819-B2E3-D367E6CE4D39}" type="pres">
      <dgm:prSet presAssocID="{DD4B29D1-C5DD-4DC1-961B-6BE7BF7EAE28}" presName="compositeShape" presStyleCnt="0">
        <dgm:presLayoutVars>
          <dgm:chMax val="9"/>
          <dgm:dir/>
          <dgm:resizeHandles val="exact"/>
        </dgm:presLayoutVars>
      </dgm:prSet>
      <dgm:spPr/>
    </dgm:pt>
    <dgm:pt modelId="{82A559A2-FFE1-45B7-98C7-9D7FFDB1426D}" type="pres">
      <dgm:prSet presAssocID="{DD4B29D1-C5DD-4DC1-961B-6BE7BF7EAE28}" presName="triangle1" presStyleLbl="node1" presStyleIdx="0" presStyleCnt="9" custScaleX="145101">
        <dgm:presLayoutVars>
          <dgm:bulletEnabled val="1"/>
        </dgm:presLayoutVars>
      </dgm:prSet>
      <dgm:spPr/>
    </dgm:pt>
    <dgm:pt modelId="{8C9A2A02-7924-4F0A-8A0B-5874AA13AD06}" type="pres">
      <dgm:prSet presAssocID="{DD4B29D1-C5DD-4DC1-961B-6BE7BF7EAE28}" presName="triangle2" presStyleLbl="node1" presStyleIdx="1" presStyleCnt="9" custScaleX="145101">
        <dgm:presLayoutVars>
          <dgm:bulletEnabled val="1"/>
        </dgm:presLayoutVars>
      </dgm:prSet>
      <dgm:spPr/>
    </dgm:pt>
    <dgm:pt modelId="{9028954C-D9F1-4AC0-A9BD-68FA23B2A76F}" type="pres">
      <dgm:prSet presAssocID="{DD4B29D1-C5DD-4DC1-961B-6BE7BF7EAE28}" presName="triangle3" presStyleLbl="node1" presStyleIdx="2" presStyleCnt="9" custScaleX="145101">
        <dgm:presLayoutVars>
          <dgm:bulletEnabled val="1"/>
        </dgm:presLayoutVars>
      </dgm:prSet>
      <dgm:spPr/>
    </dgm:pt>
    <dgm:pt modelId="{F6DA23A9-7EA3-4AD7-AE4E-C8431D3A24AC}" type="pres">
      <dgm:prSet presAssocID="{DD4B29D1-C5DD-4DC1-961B-6BE7BF7EAE28}" presName="triangle4" presStyleLbl="node1" presStyleIdx="3" presStyleCnt="9" custScaleX="145101">
        <dgm:presLayoutVars>
          <dgm:bulletEnabled val="1"/>
        </dgm:presLayoutVars>
      </dgm:prSet>
      <dgm:spPr/>
    </dgm:pt>
    <dgm:pt modelId="{5D9E0784-B91D-4D9C-BADB-446C762AFB57}" type="pres">
      <dgm:prSet presAssocID="{DD4B29D1-C5DD-4DC1-961B-6BE7BF7EAE28}" presName="triangle5" presStyleLbl="node1" presStyleIdx="4" presStyleCnt="9" custScaleX="145101">
        <dgm:presLayoutVars>
          <dgm:bulletEnabled val="1"/>
        </dgm:presLayoutVars>
      </dgm:prSet>
      <dgm:spPr/>
    </dgm:pt>
    <dgm:pt modelId="{89E9C97B-1B12-41DF-8BA0-F3569DBFD033}" type="pres">
      <dgm:prSet presAssocID="{DD4B29D1-C5DD-4DC1-961B-6BE7BF7EAE28}" presName="triangle6" presStyleLbl="node1" presStyleIdx="5" presStyleCnt="9" custScaleX="145101">
        <dgm:presLayoutVars>
          <dgm:bulletEnabled val="1"/>
        </dgm:presLayoutVars>
      </dgm:prSet>
      <dgm:spPr/>
    </dgm:pt>
    <dgm:pt modelId="{80141BC8-AB4C-4AE3-9AF7-84F84E0327BE}" type="pres">
      <dgm:prSet presAssocID="{DD4B29D1-C5DD-4DC1-961B-6BE7BF7EAE28}" presName="triangle7" presStyleLbl="node1" presStyleIdx="6" presStyleCnt="9" custScaleX="145101">
        <dgm:presLayoutVars>
          <dgm:bulletEnabled val="1"/>
        </dgm:presLayoutVars>
      </dgm:prSet>
      <dgm:spPr/>
    </dgm:pt>
    <dgm:pt modelId="{BF165D24-D3D8-4302-A41B-5FE7B8F7817E}" type="pres">
      <dgm:prSet presAssocID="{DD4B29D1-C5DD-4DC1-961B-6BE7BF7EAE28}" presName="triangle8" presStyleLbl="node1" presStyleIdx="7" presStyleCnt="9" custScaleX="145101">
        <dgm:presLayoutVars>
          <dgm:bulletEnabled val="1"/>
        </dgm:presLayoutVars>
      </dgm:prSet>
      <dgm:spPr/>
    </dgm:pt>
    <dgm:pt modelId="{BCAAE1D9-59AC-423F-BDA9-C0F73BD0CA35}" type="pres">
      <dgm:prSet presAssocID="{DD4B29D1-C5DD-4DC1-961B-6BE7BF7EAE28}" presName="triangle9" presStyleLbl="node1" presStyleIdx="8" presStyleCnt="9" custScaleX="145101">
        <dgm:presLayoutVars>
          <dgm:bulletEnabled val="1"/>
        </dgm:presLayoutVars>
      </dgm:prSet>
      <dgm:spPr/>
    </dgm:pt>
  </dgm:ptLst>
  <dgm:cxnLst>
    <dgm:cxn modelId="{D8EBDA1C-7162-4309-921A-AEC0FA54AB67}" srcId="{DD4B29D1-C5DD-4DC1-961B-6BE7BF7EAE28}" destId="{6D3FFF42-9F87-4057-B7C0-DC71CB85F8EB}" srcOrd="5" destOrd="0" parTransId="{9E82ADBF-82BD-4736-A8F8-B7585941289A}" sibTransId="{2F74849A-1C90-4BE2-BADD-27BCE2506C40}"/>
    <dgm:cxn modelId="{FD911724-90C8-4F90-9A27-43CE5DE9E80A}" type="presOf" srcId="{DD4B29D1-C5DD-4DC1-961B-6BE7BF7EAE28}" destId="{5B2F3301-7D5D-4819-B2E3-D367E6CE4D39}" srcOrd="0" destOrd="0" presId="urn:microsoft.com/office/officeart/2005/8/layout/pyramid4"/>
    <dgm:cxn modelId="{4F88292F-EAC4-4A09-AF03-92416D1160B7}" type="presOf" srcId="{B277121C-3EF4-41C7-9FA7-26B8DD696FCC}" destId="{9028954C-D9F1-4AC0-A9BD-68FA23B2A76F}" srcOrd="0" destOrd="0" presId="urn:microsoft.com/office/officeart/2005/8/layout/pyramid4"/>
    <dgm:cxn modelId="{C5E41532-46DB-47FD-817E-831A71C754CB}" srcId="{DD4B29D1-C5DD-4DC1-961B-6BE7BF7EAE28}" destId="{B277121C-3EF4-41C7-9FA7-26B8DD696FCC}" srcOrd="2" destOrd="0" parTransId="{7296CA34-D697-418E-B6A6-E6F6827F9519}" sibTransId="{60F3F9BC-E3B7-4827-A83B-D61A7CE3F25B}"/>
    <dgm:cxn modelId="{F973A15C-39E0-4825-9557-465CBDC0B0F6}" type="presOf" srcId="{5E1536DC-5A74-44CB-A431-2DD7257380E0}" destId="{8C9A2A02-7924-4F0A-8A0B-5874AA13AD06}" srcOrd="0" destOrd="0" presId="urn:microsoft.com/office/officeart/2005/8/layout/pyramid4"/>
    <dgm:cxn modelId="{76AA9C44-4FCF-4153-9571-13FC6D678CA4}" srcId="{DD4B29D1-C5DD-4DC1-961B-6BE7BF7EAE28}" destId="{98E7091A-D3D6-4EA0-A7D8-FF4B3BC00B75}" srcOrd="6" destOrd="0" parTransId="{2A514F5D-BBA7-4257-A5B9-E7990A349114}" sibTransId="{FB5309F3-E02A-464B-BC7F-85CFD025F145}"/>
    <dgm:cxn modelId="{6941B44D-E78B-4B3B-BCB5-41CD8FCB1213}" srcId="{DD4B29D1-C5DD-4DC1-961B-6BE7BF7EAE28}" destId="{46172D1B-82CC-4976-8C74-616D6493BD2B}" srcOrd="8" destOrd="0" parTransId="{2E5E6233-E5A4-4E8A-8573-87CEE4FAB75F}" sibTransId="{99600D3E-E5CD-4FD6-8C00-7D271F17AB1A}"/>
    <dgm:cxn modelId="{B6FA9F54-1B64-45BC-BF24-C9918A6CC6F4}" srcId="{DD4B29D1-C5DD-4DC1-961B-6BE7BF7EAE28}" destId="{D3960B66-2FA3-4EE7-A713-17916ADB8B50}" srcOrd="3" destOrd="0" parTransId="{4A5B5669-F2A0-4078-A2CF-4E29CC4FD900}" sibTransId="{FC172EA5-4342-4D6C-A251-C0AF669FE643}"/>
    <dgm:cxn modelId="{43499D79-62E9-4C06-9200-31A662A48130}" type="presOf" srcId="{E74B62F3-5E95-494F-AC95-2D72957AF39D}" destId="{BF165D24-D3D8-4302-A41B-5FE7B8F7817E}" srcOrd="0" destOrd="0" presId="urn:microsoft.com/office/officeart/2005/8/layout/pyramid4"/>
    <dgm:cxn modelId="{1A6B6281-C7A1-4E5F-9E07-D15730ED511E}" type="presOf" srcId="{98E7091A-D3D6-4EA0-A7D8-FF4B3BC00B75}" destId="{80141BC8-AB4C-4AE3-9AF7-84F84E0327BE}" srcOrd="0" destOrd="0" presId="urn:microsoft.com/office/officeart/2005/8/layout/pyramid4"/>
    <dgm:cxn modelId="{B3861B84-B073-41E1-A9BF-F1C402C0C549}" srcId="{DD4B29D1-C5DD-4DC1-961B-6BE7BF7EAE28}" destId="{5E1536DC-5A74-44CB-A431-2DD7257380E0}" srcOrd="1" destOrd="0" parTransId="{04EB5A1A-8170-4FB1-8E99-D41E73383E95}" sibTransId="{995DA486-F7DA-4C57-A5A4-E877505640E1}"/>
    <dgm:cxn modelId="{4FCF2087-065B-471E-91D0-3F7442E4B5B4}" srcId="{DD4B29D1-C5DD-4DC1-961B-6BE7BF7EAE28}" destId="{A3907DCC-119D-48B4-A505-AD4C0492056F}" srcOrd="0" destOrd="0" parTransId="{1F3DCECF-D15A-4398-A21C-F1DD9A02F42A}" sibTransId="{E81FDBD7-BC7F-4A34-943C-9827D3DAC255}"/>
    <dgm:cxn modelId="{11707B87-2D80-43A0-BF51-5A187343F992}" type="presOf" srcId="{6D3FFF42-9F87-4057-B7C0-DC71CB85F8EB}" destId="{89E9C97B-1B12-41DF-8BA0-F3569DBFD033}" srcOrd="0" destOrd="0" presId="urn:microsoft.com/office/officeart/2005/8/layout/pyramid4"/>
    <dgm:cxn modelId="{990B5A8A-3F94-49AD-9FD2-7E6D7C7710C4}" srcId="{DD4B29D1-C5DD-4DC1-961B-6BE7BF7EAE28}" destId="{6DA0672E-BD2C-454C-BABD-47EE19CDC59F}" srcOrd="4" destOrd="0" parTransId="{64B99822-45C9-458B-8DFE-2A4E32D2EF13}" sibTransId="{C2E89270-EA88-43C5-B1A2-BFF4802231A6}"/>
    <dgm:cxn modelId="{9FA322AD-C538-43C9-BAA7-431B171C9818}" type="presOf" srcId="{D3960B66-2FA3-4EE7-A713-17916ADB8B50}" destId="{F6DA23A9-7EA3-4AD7-AE4E-C8431D3A24AC}" srcOrd="0" destOrd="0" presId="urn:microsoft.com/office/officeart/2005/8/layout/pyramid4"/>
    <dgm:cxn modelId="{4CE40ACE-C411-477B-AB6E-513609CCB82D}" srcId="{DD4B29D1-C5DD-4DC1-961B-6BE7BF7EAE28}" destId="{E74B62F3-5E95-494F-AC95-2D72957AF39D}" srcOrd="7" destOrd="0" parTransId="{43FB79C8-EA25-4174-B212-70D0249FD244}" sibTransId="{B430D9DE-59D5-44D9-BFBE-7EB513C19DF9}"/>
    <dgm:cxn modelId="{419BBDD8-D3B5-4375-9D8D-62128769F0FD}" type="presOf" srcId="{6DA0672E-BD2C-454C-BABD-47EE19CDC59F}" destId="{5D9E0784-B91D-4D9C-BADB-446C762AFB57}" srcOrd="0" destOrd="0" presId="urn:microsoft.com/office/officeart/2005/8/layout/pyramid4"/>
    <dgm:cxn modelId="{7AB34BD9-6ABF-4426-AD98-74A9F3ACA48E}" type="presOf" srcId="{A3907DCC-119D-48B4-A505-AD4C0492056F}" destId="{82A559A2-FFE1-45B7-98C7-9D7FFDB1426D}" srcOrd="0" destOrd="0" presId="urn:microsoft.com/office/officeart/2005/8/layout/pyramid4"/>
    <dgm:cxn modelId="{781FD2FB-8412-430F-ADFB-F70D8B255172}" type="presOf" srcId="{46172D1B-82CC-4976-8C74-616D6493BD2B}" destId="{BCAAE1D9-59AC-423F-BDA9-C0F73BD0CA35}" srcOrd="0" destOrd="0" presId="urn:microsoft.com/office/officeart/2005/8/layout/pyramid4"/>
    <dgm:cxn modelId="{8997185C-5ABE-408E-A05F-1921DC57C71A}" type="presParOf" srcId="{5B2F3301-7D5D-4819-B2E3-D367E6CE4D39}" destId="{82A559A2-FFE1-45B7-98C7-9D7FFDB1426D}" srcOrd="0" destOrd="0" presId="urn:microsoft.com/office/officeart/2005/8/layout/pyramid4"/>
    <dgm:cxn modelId="{532D0067-A38A-4153-8ABB-31314C8E01EB}" type="presParOf" srcId="{5B2F3301-7D5D-4819-B2E3-D367E6CE4D39}" destId="{8C9A2A02-7924-4F0A-8A0B-5874AA13AD06}" srcOrd="1" destOrd="0" presId="urn:microsoft.com/office/officeart/2005/8/layout/pyramid4"/>
    <dgm:cxn modelId="{8F57CF68-5FFC-4A1A-A0A4-348CD1320A39}" type="presParOf" srcId="{5B2F3301-7D5D-4819-B2E3-D367E6CE4D39}" destId="{9028954C-D9F1-4AC0-A9BD-68FA23B2A76F}" srcOrd="2" destOrd="0" presId="urn:microsoft.com/office/officeart/2005/8/layout/pyramid4"/>
    <dgm:cxn modelId="{6FB406BC-0923-4DEA-BD79-417EE66CD31A}" type="presParOf" srcId="{5B2F3301-7D5D-4819-B2E3-D367E6CE4D39}" destId="{F6DA23A9-7EA3-4AD7-AE4E-C8431D3A24AC}" srcOrd="3" destOrd="0" presId="urn:microsoft.com/office/officeart/2005/8/layout/pyramid4"/>
    <dgm:cxn modelId="{8E5E1DEC-D89E-430C-94E8-C421D269299D}" type="presParOf" srcId="{5B2F3301-7D5D-4819-B2E3-D367E6CE4D39}" destId="{5D9E0784-B91D-4D9C-BADB-446C762AFB57}" srcOrd="4" destOrd="0" presId="urn:microsoft.com/office/officeart/2005/8/layout/pyramid4"/>
    <dgm:cxn modelId="{34F36A7F-8F51-41F5-83F4-B54BAECB9664}" type="presParOf" srcId="{5B2F3301-7D5D-4819-B2E3-D367E6CE4D39}" destId="{89E9C97B-1B12-41DF-8BA0-F3569DBFD033}" srcOrd="5" destOrd="0" presId="urn:microsoft.com/office/officeart/2005/8/layout/pyramid4"/>
    <dgm:cxn modelId="{5564093B-582F-4509-AD52-88AFED251DED}" type="presParOf" srcId="{5B2F3301-7D5D-4819-B2E3-D367E6CE4D39}" destId="{80141BC8-AB4C-4AE3-9AF7-84F84E0327BE}" srcOrd="6" destOrd="0" presId="urn:microsoft.com/office/officeart/2005/8/layout/pyramid4"/>
    <dgm:cxn modelId="{5E3F0D46-137B-4228-B0ED-E6468AD6BDA5}" type="presParOf" srcId="{5B2F3301-7D5D-4819-B2E3-D367E6CE4D39}" destId="{BF165D24-D3D8-4302-A41B-5FE7B8F7817E}" srcOrd="7" destOrd="0" presId="urn:microsoft.com/office/officeart/2005/8/layout/pyramid4"/>
    <dgm:cxn modelId="{E615E4EF-D9B6-4DEC-9D69-47B370084F1E}" type="presParOf" srcId="{5B2F3301-7D5D-4819-B2E3-D367E6CE4D39}" destId="{BCAAE1D9-59AC-423F-BDA9-C0F73BD0CA35}" srcOrd="8" destOrd="0" presId="urn:microsoft.com/office/officeart/2005/8/layout/pyramid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3B058D-62A5-441F-8C96-D46C27549DA5}">
      <dsp:nvSpPr>
        <dsp:cNvPr id="0" name=""/>
        <dsp:cNvSpPr/>
      </dsp:nvSpPr>
      <dsp:spPr>
        <a:xfrm>
          <a:off x="392" y="3004"/>
          <a:ext cx="6481295" cy="749182"/>
        </a:xfrm>
        <a:prstGeom prst="roundRect">
          <a:avLst>
            <a:gd name="adj" fmla="val 10000"/>
          </a:avLst>
        </a:prstGeom>
        <a:solidFill>
          <a:srgbClr val="E4863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Our vision</a:t>
          </a:r>
        </a:p>
        <a:p>
          <a:pPr marL="0" lvl="0" indent="0" algn="ctr" defTabSz="622300">
            <a:lnSpc>
              <a:spcPct val="90000"/>
            </a:lnSpc>
            <a:spcBef>
              <a:spcPct val="0"/>
            </a:spcBef>
            <a:spcAft>
              <a:spcPct val="35000"/>
            </a:spcAft>
            <a:buNone/>
          </a:pPr>
          <a:r>
            <a:rPr lang="en-AU" sz="1200" kern="1200"/>
            <a:t>A just society, where all individuals are treated fairly, equally and with respect, and that upholds the principles of justice and equality.</a:t>
          </a:r>
        </a:p>
      </dsp:txBody>
      <dsp:txXfrm>
        <a:off x="22335" y="24947"/>
        <a:ext cx="6437409" cy="705296"/>
      </dsp:txXfrm>
    </dsp:sp>
    <dsp:sp modelId="{A2A2EF7C-1E6C-4201-87E2-12EEC25969A1}">
      <dsp:nvSpPr>
        <dsp:cNvPr id="0" name=""/>
        <dsp:cNvSpPr/>
      </dsp:nvSpPr>
      <dsp:spPr>
        <a:xfrm>
          <a:off x="6718" y="805032"/>
          <a:ext cx="6468642" cy="984272"/>
        </a:xfrm>
        <a:prstGeom prst="roundRect">
          <a:avLst>
            <a:gd name="adj" fmla="val 10000"/>
          </a:avLst>
        </a:prstGeom>
        <a:solidFill>
          <a:srgbClr val="E4863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Our mission</a:t>
          </a:r>
        </a:p>
        <a:p>
          <a:pPr marL="0" lvl="0" indent="0" algn="ctr" defTabSz="622300">
            <a:lnSpc>
              <a:spcPct val="90000"/>
            </a:lnSpc>
            <a:spcBef>
              <a:spcPct val="0"/>
            </a:spcBef>
            <a:spcAft>
              <a:spcPct val="35000"/>
            </a:spcAft>
            <a:buNone/>
          </a:pPr>
          <a:r>
            <a:rPr lang="en-AU" sz="1200" b="0" kern="1200"/>
            <a:t>We serve people whose money has been paid into Court, ensuring safe and effective investment of their funds at a low cost, and use of their funds in a manner which responds to their diverse needs and aspirations.</a:t>
          </a:r>
        </a:p>
      </dsp:txBody>
      <dsp:txXfrm>
        <a:off x="35546" y="833860"/>
        <a:ext cx="6410986" cy="926616"/>
      </dsp:txXfrm>
    </dsp:sp>
    <dsp:sp modelId="{E3B8F68E-634F-4C89-AEBC-98E679E1F7F6}">
      <dsp:nvSpPr>
        <dsp:cNvPr id="0" name=""/>
        <dsp:cNvSpPr/>
      </dsp:nvSpPr>
      <dsp:spPr>
        <a:xfrm>
          <a:off x="38664" y="1842149"/>
          <a:ext cx="6443411" cy="407052"/>
        </a:xfrm>
        <a:prstGeom prst="roundRect">
          <a:avLst>
            <a:gd name="adj" fmla="val 10000"/>
          </a:avLst>
        </a:prstGeom>
        <a:solidFill>
          <a:srgbClr val="006A6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Our values</a:t>
          </a:r>
        </a:p>
      </dsp:txBody>
      <dsp:txXfrm>
        <a:off x="50586" y="1854071"/>
        <a:ext cx="6419567" cy="383208"/>
      </dsp:txXfrm>
    </dsp:sp>
    <dsp:sp modelId="{07FDFCBF-CD6F-414B-9AE2-EF31C713E9AF}">
      <dsp:nvSpPr>
        <dsp:cNvPr id="0" name=""/>
        <dsp:cNvSpPr/>
      </dsp:nvSpPr>
      <dsp:spPr>
        <a:xfrm>
          <a:off x="44418" y="2295953"/>
          <a:ext cx="1573527" cy="1582354"/>
        </a:xfrm>
        <a:prstGeom prst="roundRect">
          <a:avLst>
            <a:gd name="adj" fmla="val 10000"/>
          </a:avLst>
        </a:prstGeom>
        <a:solidFill>
          <a:srgbClr val="006A6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ctr" defTabSz="533400">
            <a:lnSpc>
              <a:spcPct val="90000"/>
            </a:lnSpc>
            <a:spcBef>
              <a:spcPct val="0"/>
            </a:spcBef>
            <a:spcAft>
              <a:spcPct val="35000"/>
            </a:spcAft>
            <a:buNone/>
          </a:pPr>
          <a:r>
            <a:rPr lang="en-AU" sz="1200" b="1" kern="1200"/>
            <a:t>Integrity</a:t>
          </a:r>
        </a:p>
        <a:p>
          <a:pPr marL="0" lvl="0" indent="0" algn="ctr" defTabSz="533400">
            <a:lnSpc>
              <a:spcPct val="90000"/>
            </a:lnSpc>
            <a:spcBef>
              <a:spcPct val="0"/>
            </a:spcBef>
            <a:spcAft>
              <a:spcPct val="35000"/>
            </a:spcAft>
            <a:buNone/>
          </a:pPr>
          <a:r>
            <a:rPr lang="en-AU" sz="1200" kern="1200"/>
            <a:t>We are honest, impartial and ethical in all that we do.</a:t>
          </a:r>
        </a:p>
        <a:p>
          <a:pPr marL="0" lvl="0" indent="0" algn="ctr" defTabSz="533400">
            <a:lnSpc>
              <a:spcPct val="90000"/>
            </a:lnSpc>
            <a:spcBef>
              <a:spcPct val="0"/>
            </a:spcBef>
            <a:spcAft>
              <a:spcPct val="35000"/>
            </a:spcAft>
            <a:buNone/>
          </a:pPr>
          <a:endParaRPr lang="en-AU" sz="1200" kern="1200"/>
        </a:p>
      </dsp:txBody>
      <dsp:txXfrm>
        <a:off x="90505" y="2342040"/>
        <a:ext cx="1481353" cy="1490180"/>
      </dsp:txXfrm>
    </dsp:sp>
    <dsp:sp modelId="{C1148956-998A-4092-84D6-94FE40338C4E}">
      <dsp:nvSpPr>
        <dsp:cNvPr id="0" name=""/>
        <dsp:cNvSpPr/>
      </dsp:nvSpPr>
      <dsp:spPr>
        <a:xfrm>
          <a:off x="1650990" y="2295953"/>
          <a:ext cx="1573527" cy="1582354"/>
        </a:xfrm>
        <a:prstGeom prst="roundRect">
          <a:avLst>
            <a:gd name="adj" fmla="val 10000"/>
          </a:avLst>
        </a:prstGeom>
        <a:solidFill>
          <a:srgbClr val="006A6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ctr" defTabSz="533400">
            <a:lnSpc>
              <a:spcPct val="90000"/>
            </a:lnSpc>
            <a:spcBef>
              <a:spcPts val="500"/>
            </a:spcBef>
            <a:spcAft>
              <a:spcPts val="500"/>
            </a:spcAft>
            <a:buNone/>
          </a:pPr>
          <a:r>
            <a:rPr lang="en-AU" sz="1200" b="1" kern="1200"/>
            <a:t>Respect</a:t>
          </a:r>
        </a:p>
        <a:p>
          <a:pPr marL="0" lvl="0" indent="0" algn="ctr" defTabSz="533400">
            <a:lnSpc>
              <a:spcPct val="90000"/>
            </a:lnSpc>
            <a:spcBef>
              <a:spcPts val="0"/>
            </a:spcBef>
            <a:spcAft>
              <a:spcPts val="500"/>
            </a:spcAft>
            <a:buNone/>
          </a:pPr>
          <a:r>
            <a:rPr lang="en-AU" sz="1200" kern="1200"/>
            <a:t>We encourage different points of view, treat people as equals and listen with empathy to everyone.</a:t>
          </a:r>
        </a:p>
      </dsp:txBody>
      <dsp:txXfrm>
        <a:off x="1697077" y="2342040"/>
        <a:ext cx="1481353" cy="1490180"/>
      </dsp:txXfrm>
    </dsp:sp>
    <dsp:sp modelId="{F1BC4EFC-C07D-4B8C-B512-C327CB954AAE}">
      <dsp:nvSpPr>
        <dsp:cNvPr id="0" name=""/>
        <dsp:cNvSpPr/>
      </dsp:nvSpPr>
      <dsp:spPr>
        <a:xfrm>
          <a:off x="3257562" y="2295953"/>
          <a:ext cx="1573527" cy="1582354"/>
        </a:xfrm>
        <a:prstGeom prst="roundRect">
          <a:avLst>
            <a:gd name="adj" fmla="val 10000"/>
          </a:avLst>
        </a:prstGeom>
        <a:solidFill>
          <a:srgbClr val="006A6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ctr" defTabSz="533400">
            <a:lnSpc>
              <a:spcPct val="90000"/>
            </a:lnSpc>
            <a:spcBef>
              <a:spcPct val="0"/>
            </a:spcBef>
            <a:spcAft>
              <a:spcPts val="500"/>
            </a:spcAft>
            <a:buNone/>
          </a:pPr>
          <a:r>
            <a:rPr lang="en-AU" sz="1200" b="1" kern="1200"/>
            <a:t>Justice</a:t>
          </a:r>
        </a:p>
        <a:p>
          <a:pPr marL="0" lvl="0" indent="0" algn="ctr" defTabSz="533400">
            <a:lnSpc>
              <a:spcPct val="90000"/>
            </a:lnSpc>
            <a:spcBef>
              <a:spcPct val="0"/>
            </a:spcBef>
            <a:spcAft>
              <a:spcPts val="0"/>
            </a:spcAft>
            <a:buNone/>
          </a:pPr>
          <a:r>
            <a:rPr lang="en-AU" sz="1200" b="0" kern="1200"/>
            <a:t>We acknowledge people’s rights and strive to provide a responsive, accessible and equitable service to all.</a:t>
          </a:r>
        </a:p>
      </dsp:txBody>
      <dsp:txXfrm>
        <a:off x="3303649" y="2342040"/>
        <a:ext cx="1481353" cy="1490180"/>
      </dsp:txXfrm>
    </dsp:sp>
    <dsp:sp modelId="{E9287F81-2ECE-4D0F-B280-13D3DCDEDD04}">
      <dsp:nvSpPr>
        <dsp:cNvPr id="0" name=""/>
        <dsp:cNvSpPr/>
      </dsp:nvSpPr>
      <dsp:spPr>
        <a:xfrm>
          <a:off x="4864134" y="2295953"/>
          <a:ext cx="1573527" cy="1582354"/>
        </a:xfrm>
        <a:prstGeom prst="roundRect">
          <a:avLst>
            <a:gd name="adj" fmla="val 10000"/>
          </a:avLst>
        </a:prstGeom>
        <a:solidFill>
          <a:srgbClr val="006A6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ctr" defTabSz="533400">
            <a:lnSpc>
              <a:spcPct val="90000"/>
            </a:lnSpc>
            <a:spcBef>
              <a:spcPct val="0"/>
            </a:spcBef>
            <a:spcAft>
              <a:spcPts val="500"/>
            </a:spcAft>
            <a:buNone/>
          </a:pPr>
          <a:r>
            <a:rPr lang="en-AU" sz="1200" b="1" kern="1200"/>
            <a:t>Collaboration</a:t>
          </a:r>
        </a:p>
        <a:p>
          <a:pPr marL="0" lvl="0" indent="0" algn="ctr" defTabSz="533400">
            <a:lnSpc>
              <a:spcPct val="90000"/>
            </a:lnSpc>
            <a:spcBef>
              <a:spcPct val="0"/>
            </a:spcBef>
            <a:spcAft>
              <a:spcPts val="500"/>
            </a:spcAft>
            <a:buNone/>
          </a:pPr>
          <a:r>
            <a:rPr lang="en-AU" sz="1200" b="0" kern="1200"/>
            <a:t>We work together, learn through feedback, and celebrate to continuously improve and strive to achieve our mission.</a:t>
          </a:r>
        </a:p>
      </dsp:txBody>
      <dsp:txXfrm>
        <a:off x="4910221" y="2342040"/>
        <a:ext cx="1481353" cy="14901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DDAB5C-0AAD-4630-BD1F-2EC019C35BA8}">
      <dsp:nvSpPr>
        <dsp:cNvPr id="0" name=""/>
        <dsp:cNvSpPr/>
      </dsp:nvSpPr>
      <dsp:spPr>
        <a:xfrm>
          <a:off x="0" y="0"/>
          <a:ext cx="6438142" cy="3728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Our pillars</a:t>
          </a:r>
        </a:p>
      </dsp:txBody>
      <dsp:txXfrm>
        <a:off x="10921" y="10921"/>
        <a:ext cx="6416300" cy="351026"/>
      </dsp:txXfrm>
    </dsp:sp>
    <dsp:sp modelId="{4A19A6A2-2C2A-45A6-B7FC-EB5E911ED26C}">
      <dsp:nvSpPr>
        <dsp:cNvPr id="0" name=""/>
        <dsp:cNvSpPr/>
      </dsp:nvSpPr>
      <dsp:spPr>
        <a:xfrm>
          <a:off x="7932" y="431554"/>
          <a:ext cx="1546288" cy="17115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ctr" defTabSz="533400">
            <a:lnSpc>
              <a:spcPct val="90000"/>
            </a:lnSpc>
            <a:spcBef>
              <a:spcPct val="0"/>
            </a:spcBef>
            <a:spcAft>
              <a:spcPts val="500"/>
            </a:spcAft>
            <a:buNone/>
          </a:pPr>
          <a:r>
            <a:rPr lang="en-AU" sz="1200" b="1" kern="1200"/>
            <a:t>Service excellence</a:t>
          </a:r>
        </a:p>
        <a:p>
          <a:pPr marL="0" lvl="0" indent="0" algn="ctr" defTabSz="533400">
            <a:lnSpc>
              <a:spcPct val="90000"/>
            </a:lnSpc>
            <a:spcBef>
              <a:spcPct val="0"/>
            </a:spcBef>
            <a:spcAft>
              <a:spcPct val="35000"/>
            </a:spcAft>
            <a:buNone/>
          </a:pPr>
          <a:br>
            <a:rPr lang="en-AU" sz="1200" kern="1200"/>
          </a:br>
          <a:r>
            <a:rPr lang="en-AU" sz="1200" kern="1200"/>
            <a:t>Our service model meets or exceeds contemporary service expectations.</a:t>
          </a:r>
        </a:p>
      </dsp:txBody>
      <dsp:txXfrm>
        <a:off x="53221" y="476843"/>
        <a:ext cx="1455710" cy="1620943"/>
      </dsp:txXfrm>
    </dsp:sp>
    <dsp:sp modelId="{5D456D1B-2F5D-47F1-B061-A149725A600B}">
      <dsp:nvSpPr>
        <dsp:cNvPr id="0" name=""/>
        <dsp:cNvSpPr/>
      </dsp:nvSpPr>
      <dsp:spPr>
        <a:xfrm>
          <a:off x="1669451" y="431554"/>
          <a:ext cx="1560994" cy="17115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ctr" defTabSz="533400">
            <a:lnSpc>
              <a:spcPct val="90000"/>
            </a:lnSpc>
            <a:spcBef>
              <a:spcPct val="0"/>
            </a:spcBef>
            <a:spcAft>
              <a:spcPts val="500"/>
            </a:spcAft>
            <a:buNone/>
          </a:pPr>
          <a:r>
            <a:rPr lang="en-AU" sz="1200" b="1" kern="1200"/>
            <a:t>Operational excellence</a:t>
          </a:r>
        </a:p>
        <a:p>
          <a:pPr marL="0" lvl="0" indent="0" algn="ctr" defTabSz="533400">
            <a:lnSpc>
              <a:spcPct val="90000"/>
            </a:lnSpc>
            <a:spcBef>
              <a:spcPct val="0"/>
            </a:spcBef>
            <a:spcAft>
              <a:spcPct val="35000"/>
            </a:spcAft>
            <a:buNone/>
          </a:pPr>
          <a:r>
            <a:rPr lang="en-AU" sz="1200" b="0" kern="1200"/>
            <a:t>We deliver a high-quality trustee operating model through our internal systems and processes.</a:t>
          </a:r>
        </a:p>
      </dsp:txBody>
      <dsp:txXfrm>
        <a:off x="1715171" y="477274"/>
        <a:ext cx="1469554" cy="1620081"/>
      </dsp:txXfrm>
    </dsp:sp>
    <dsp:sp modelId="{DFE0C237-E267-4818-ABC9-93051AA7CC31}">
      <dsp:nvSpPr>
        <dsp:cNvPr id="0" name=""/>
        <dsp:cNvSpPr/>
      </dsp:nvSpPr>
      <dsp:spPr>
        <a:xfrm>
          <a:off x="3345675" y="431554"/>
          <a:ext cx="1486300" cy="17115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ctr" defTabSz="533400">
            <a:lnSpc>
              <a:spcPct val="90000"/>
            </a:lnSpc>
            <a:spcBef>
              <a:spcPct val="0"/>
            </a:spcBef>
            <a:spcAft>
              <a:spcPts val="500"/>
            </a:spcAft>
            <a:buNone/>
          </a:pPr>
          <a:r>
            <a:rPr lang="en-AU" sz="1200" b="1" kern="1200"/>
            <a:t>Employer of choice</a:t>
          </a:r>
        </a:p>
        <a:p>
          <a:pPr marL="0" lvl="0" indent="0" algn="ctr" defTabSz="533400">
            <a:lnSpc>
              <a:spcPct val="90000"/>
            </a:lnSpc>
            <a:spcBef>
              <a:spcPct val="0"/>
            </a:spcBef>
            <a:spcAft>
              <a:spcPct val="35000"/>
            </a:spcAft>
            <a:buNone/>
          </a:pPr>
          <a:br>
            <a:rPr lang="en-AU" sz="1200" b="0" kern="1200"/>
          </a:br>
          <a:r>
            <a:rPr lang="en-AU" sz="1200" b="0" kern="1200"/>
            <a:t>We offer a safe, inclusive and compelling place to work for our staff.</a:t>
          </a:r>
        </a:p>
      </dsp:txBody>
      <dsp:txXfrm>
        <a:off x="3389207" y="475086"/>
        <a:ext cx="1399236" cy="1624457"/>
      </dsp:txXfrm>
    </dsp:sp>
    <dsp:sp modelId="{5FC7AC2A-CA9C-4DD1-84B9-7ADABC949F41}">
      <dsp:nvSpPr>
        <dsp:cNvPr id="0" name=""/>
        <dsp:cNvSpPr/>
      </dsp:nvSpPr>
      <dsp:spPr>
        <a:xfrm>
          <a:off x="4947206" y="431554"/>
          <a:ext cx="1486300" cy="17115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ctr" defTabSz="533400">
            <a:lnSpc>
              <a:spcPct val="90000"/>
            </a:lnSpc>
            <a:spcBef>
              <a:spcPct val="0"/>
            </a:spcBef>
            <a:spcAft>
              <a:spcPts val="500"/>
            </a:spcAft>
            <a:buNone/>
          </a:pPr>
          <a:r>
            <a:rPr lang="en-AU" sz="1200" b="1" kern="1200"/>
            <a:t>Governance excellence</a:t>
          </a:r>
        </a:p>
        <a:p>
          <a:pPr marL="0" lvl="0" indent="0" algn="ctr" defTabSz="533400">
            <a:lnSpc>
              <a:spcPct val="90000"/>
            </a:lnSpc>
            <a:spcBef>
              <a:spcPct val="0"/>
            </a:spcBef>
            <a:spcAft>
              <a:spcPct val="35000"/>
            </a:spcAft>
            <a:buNone/>
          </a:pPr>
          <a:r>
            <a:rPr lang="en-AU" sz="1200" b="0" kern="1200"/>
            <a:t>Our governance model will ensure that the entirety of our operations will have the benefit of independent expert input and oversight.</a:t>
          </a:r>
        </a:p>
      </dsp:txBody>
      <dsp:txXfrm>
        <a:off x="4990738" y="475086"/>
        <a:ext cx="1399236" cy="16244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A559A2-FFE1-45B7-98C7-9D7FFDB1426D}">
      <dsp:nvSpPr>
        <dsp:cNvPr id="0" name=""/>
        <dsp:cNvSpPr/>
      </dsp:nvSpPr>
      <dsp:spPr>
        <a:xfrm>
          <a:off x="2240574" y="21265"/>
          <a:ext cx="2036490" cy="1403498"/>
        </a:xfrm>
        <a:prstGeom prst="triangl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Three Lines of Defence</a:t>
          </a:r>
        </a:p>
      </dsp:txBody>
      <dsp:txXfrm>
        <a:off x="2749697" y="723014"/>
        <a:ext cx="1018245" cy="701749"/>
      </dsp:txXfrm>
    </dsp:sp>
    <dsp:sp modelId="{8C9A2A02-7924-4F0A-8A0B-5874AA13AD06}">
      <dsp:nvSpPr>
        <dsp:cNvPr id="0" name=""/>
        <dsp:cNvSpPr/>
      </dsp:nvSpPr>
      <dsp:spPr>
        <a:xfrm>
          <a:off x="1538825" y="1424763"/>
          <a:ext cx="2036490" cy="1403498"/>
        </a:xfrm>
        <a:prstGeom prst="triangl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Risk Management Strategy</a:t>
          </a:r>
        </a:p>
      </dsp:txBody>
      <dsp:txXfrm>
        <a:off x="2047948" y="2126512"/>
        <a:ext cx="1018245" cy="701749"/>
      </dsp:txXfrm>
    </dsp:sp>
    <dsp:sp modelId="{9028954C-D9F1-4AC0-A9BD-68FA23B2A76F}">
      <dsp:nvSpPr>
        <dsp:cNvPr id="0" name=""/>
        <dsp:cNvSpPr/>
      </dsp:nvSpPr>
      <dsp:spPr>
        <a:xfrm rot="10800000">
          <a:off x="2240574" y="1424763"/>
          <a:ext cx="2036490" cy="1403498"/>
        </a:xfrm>
        <a:prstGeom prst="triangl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Risk Culture</a:t>
          </a:r>
        </a:p>
      </dsp:txBody>
      <dsp:txXfrm rot="10800000">
        <a:off x="2749696" y="1424763"/>
        <a:ext cx="1018245" cy="701749"/>
      </dsp:txXfrm>
    </dsp:sp>
    <dsp:sp modelId="{F6DA23A9-7EA3-4AD7-AE4E-C8431D3A24AC}">
      <dsp:nvSpPr>
        <dsp:cNvPr id="0" name=""/>
        <dsp:cNvSpPr/>
      </dsp:nvSpPr>
      <dsp:spPr>
        <a:xfrm>
          <a:off x="2942324" y="1424763"/>
          <a:ext cx="2036490" cy="1403498"/>
        </a:xfrm>
        <a:prstGeom prst="triangl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Risk Management Appetite</a:t>
          </a:r>
        </a:p>
      </dsp:txBody>
      <dsp:txXfrm>
        <a:off x="3451447" y="2126512"/>
        <a:ext cx="1018245" cy="701749"/>
      </dsp:txXfrm>
    </dsp:sp>
    <dsp:sp modelId="{5D9E0784-B91D-4D9C-BADB-446C762AFB57}">
      <dsp:nvSpPr>
        <dsp:cNvPr id="0" name=""/>
        <dsp:cNvSpPr/>
      </dsp:nvSpPr>
      <dsp:spPr>
        <a:xfrm>
          <a:off x="837076" y="2828262"/>
          <a:ext cx="2036490" cy="1403498"/>
        </a:xfrm>
        <a:prstGeom prst="triangl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Risk Management Processes</a:t>
          </a:r>
        </a:p>
      </dsp:txBody>
      <dsp:txXfrm>
        <a:off x="1346199" y="3530011"/>
        <a:ext cx="1018245" cy="701749"/>
      </dsp:txXfrm>
    </dsp:sp>
    <dsp:sp modelId="{89E9C97B-1B12-41DF-8BA0-F3569DBFD033}">
      <dsp:nvSpPr>
        <dsp:cNvPr id="0" name=""/>
        <dsp:cNvSpPr/>
      </dsp:nvSpPr>
      <dsp:spPr>
        <a:xfrm rot="10800000">
          <a:off x="1538825" y="2828262"/>
          <a:ext cx="2036490" cy="1403498"/>
        </a:xfrm>
        <a:prstGeom prst="triangl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Policies and Procedures</a:t>
          </a:r>
        </a:p>
      </dsp:txBody>
      <dsp:txXfrm rot="10800000">
        <a:off x="2047947" y="2828262"/>
        <a:ext cx="1018245" cy="701749"/>
      </dsp:txXfrm>
    </dsp:sp>
    <dsp:sp modelId="{80141BC8-AB4C-4AE3-9AF7-84F84E0327BE}">
      <dsp:nvSpPr>
        <dsp:cNvPr id="0" name=""/>
        <dsp:cNvSpPr/>
      </dsp:nvSpPr>
      <dsp:spPr>
        <a:xfrm>
          <a:off x="2240574" y="2828262"/>
          <a:ext cx="2036490" cy="1403498"/>
        </a:xfrm>
        <a:prstGeom prst="triangl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br>
            <a:rPr lang="en-AU" sz="1100" kern="1200"/>
          </a:br>
          <a:r>
            <a:rPr lang="en-AU" sz="1100" kern="1200"/>
            <a:t>Training and Awareness</a:t>
          </a:r>
        </a:p>
      </dsp:txBody>
      <dsp:txXfrm>
        <a:off x="2749697" y="3530011"/>
        <a:ext cx="1018245" cy="701749"/>
      </dsp:txXfrm>
    </dsp:sp>
    <dsp:sp modelId="{BF165D24-D3D8-4302-A41B-5FE7B8F7817E}">
      <dsp:nvSpPr>
        <dsp:cNvPr id="0" name=""/>
        <dsp:cNvSpPr/>
      </dsp:nvSpPr>
      <dsp:spPr>
        <a:xfrm rot="10800000">
          <a:off x="2942324" y="2828262"/>
          <a:ext cx="2036490" cy="1403498"/>
        </a:xfrm>
        <a:prstGeom prst="triangl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Monitoring and Reporting</a:t>
          </a:r>
        </a:p>
      </dsp:txBody>
      <dsp:txXfrm rot="10800000">
        <a:off x="3451446" y="2828262"/>
        <a:ext cx="1018245" cy="701749"/>
      </dsp:txXfrm>
    </dsp:sp>
    <dsp:sp modelId="{BCAAE1D9-59AC-423F-BDA9-C0F73BD0CA35}">
      <dsp:nvSpPr>
        <dsp:cNvPr id="0" name=""/>
        <dsp:cNvSpPr/>
      </dsp:nvSpPr>
      <dsp:spPr>
        <a:xfrm>
          <a:off x="3644073" y="2828262"/>
          <a:ext cx="2036490" cy="1403498"/>
        </a:xfrm>
        <a:prstGeom prst="triangl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Compliance Monitoring Processes</a:t>
          </a:r>
        </a:p>
      </dsp:txBody>
      <dsp:txXfrm>
        <a:off x="4153196" y="3530011"/>
        <a:ext cx="1018245" cy="70174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FIC Style">
  <a:themeElements>
    <a:clrScheme name="FIC Report">
      <a:dk1>
        <a:sysClr val="windowText" lastClr="000000"/>
      </a:dk1>
      <a:lt1>
        <a:srgbClr val="FFFFFF"/>
      </a:lt1>
      <a:dk2>
        <a:srgbClr val="45545F"/>
      </a:dk2>
      <a:lt2>
        <a:srgbClr val="FFFFFF"/>
      </a:lt2>
      <a:accent1>
        <a:srgbClr val="981E32"/>
      </a:accent1>
      <a:accent2>
        <a:srgbClr val="7399B1"/>
      </a:accent2>
      <a:accent3>
        <a:srgbClr val="A3CF62"/>
      </a:accent3>
      <a:accent4>
        <a:srgbClr val="006A6E"/>
      </a:accent4>
      <a:accent5>
        <a:srgbClr val="EF4B5D"/>
      </a:accent5>
      <a:accent6>
        <a:srgbClr val="00A0DD"/>
      </a:accent6>
      <a:hlink>
        <a:srgbClr val="FEC557"/>
      </a:hlink>
      <a:folHlink>
        <a:srgbClr val="E48636"/>
      </a:folHlink>
    </a:clrScheme>
    <a:fontScheme name="FIC Report">
      <a:majorFont>
        <a:latin typeface="Verdan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1cf93c2-ef2b-4781-9f58-1c6d5f95bff6" xsi:nil="true"/>
    <lcf76f155ced4ddcb4097134ff3c332f xmlns="5a39ee59-a86a-4828-bbde-6bb42a2ec97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55353B23FE6A94197580DFD3A3C29DF" ma:contentTypeVersion="" ma:contentTypeDescription="Create a new document." ma:contentTypeScope="" ma:versionID="04b37937d3ec1a1c9a11e449178224f4">
  <xsd:schema xmlns:xsd="http://www.w3.org/2001/XMLSchema" xmlns:xs="http://www.w3.org/2001/XMLSchema" xmlns:p="http://schemas.microsoft.com/office/2006/metadata/properties" xmlns:ns2="c1cf93c2-ef2b-4781-9f58-1c6d5f95bff6" xmlns:ns3="44ca1996-1f21-40f0-9da6-5fcfc289a2ba" xmlns:ns4="5a39ee59-a86a-4828-bbde-6bb42a2ec97d" targetNamespace="http://schemas.microsoft.com/office/2006/metadata/properties" ma:root="true" ma:fieldsID="aaa501e95a8a2ae0ae47a68d73cb97b6" ns2:_="" ns3:_="" ns4:_="">
    <xsd:import namespace="c1cf93c2-ef2b-4781-9f58-1c6d5f95bff6"/>
    <xsd:import namespace="44ca1996-1f21-40f0-9da6-5fcfc289a2ba"/>
    <xsd:import namespace="5a39ee59-a86a-4828-bbde-6bb42a2ec97d"/>
    <xsd:element name="properties">
      <xsd:complexType>
        <xsd:sequence>
          <xsd:element name="documentManagement">
            <xsd:complexType>
              <xsd:all>
                <xsd:element ref="ns2:SharedWithUsers" minOccurs="0"/>
                <xsd:element ref="ns3:SharedWithDetails" minOccurs="0"/>
                <xsd:element ref="ns3:LastSharedByUser" minOccurs="0"/>
                <xsd:element ref="ns3:LastSharedByTime"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LengthInSeconds" minOccurs="0"/>
                <xsd:element ref="ns4:MediaServiceOCR" minOccurs="0"/>
                <xsd:element ref="ns4:MediaServiceLocation" minOccurs="0"/>
                <xsd:element ref="ns2:TaxCatchAll"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f93c2-ef2b-4781-9f58-1c6d5f95bff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23" nillable="true" ma:displayName="Taxonomy Catch All Column" ma:hidden="true" ma:list="{f4f2ef30-a054-4c42-9272-10236ffb8550}" ma:internalName="TaxCatchAll" ma:showField="CatchAllData" ma:web="c1cf93c2-ef2b-4781-9f58-1c6d5f95bf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4ca1996-1f21-40f0-9da6-5fcfc289a2ba" elementFormDefault="qualified">
    <xsd:import namespace="http://schemas.microsoft.com/office/2006/documentManagement/types"/>
    <xsd:import namespace="http://schemas.microsoft.com/office/infopath/2007/PartnerControls"/>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a39ee59-a86a-4828-bbde-6bb42a2ec97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c552f4e-b149-43d5-b14b-724c37d1b4d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CF751E-D140-405A-9353-F5D095867F13}">
  <ds:schemaRefs>
    <ds:schemaRef ds:uri="http://schemas.microsoft.com/office/2006/metadata/properties"/>
    <ds:schemaRef ds:uri="http://schemas.microsoft.com/office/infopath/2007/PartnerControls"/>
    <ds:schemaRef ds:uri="c1cf93c2-ef2b-4781-9f58-1c6d5f95bff6"/>
    <ds:schemaRef ds:uri="5a39ee59-a86a-4828-bbde-6bb42a2ec97d"/>
  </ds:schemaRefs>
</ds:datastoreItem>
</file>

<file path=customXml/itemProps2.xml><?xml version="1.0" encoding="utf-8"?>
<ds:datastoreItem xmlns:ds="http://schemas.openxmlformats.org/officeDocument/2006/customXml" ds:itemID="{F9F79FA8-1566-4BF9-BC97-4C617268BA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cf93c2-ef2b-4781-9f58-1c6d5f95bff6"/>
    <ds:schemaRef ds:uri="44ca1996-1f21-40f0-9da6-5fcfc289a2ba"/>
    <ds:schemaRef ds:uri="5a39ee59-a86a-4828-bbde-6bb42a2ec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BEF056-0FA1-43F8-993E-CEAF9B45B172}">
  <ds:schemaRefs>
    <ds:schemaRef ds:uri="http://schemas.openxmlformats.org/officeDocument/2006/bibliography"/>
  </ds:schemaRefs>
</ds:datastoreItem>
</file>

<file path=customXml/itemProps4.xml><?xml version="1.0" encoding="utf-8"?>
<ds:datastoreItem xmlns:ds="http://schemas.openxmlformats.org/officeDocument/2006/customXml" ds:itemID="{6FE7B920-5276-40F9-9DE2-96C3BCA115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FIC Report Template KW</Template>
  <TotalTime>52</TotalTime>
  <Pages>20</Pages>
  <Words>4391</Words>
  <Characters>25033</Characters>
  <Application>Microsoft Office Word</Application>
  <DocSecurity>8</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Sparkes</dc:creator>
  <cp:keywords/>
  <dc:description/>
  <cp:lastModifiedBy>Amy Sparkes</cp:lastModifiedBy>
  <cp:revision>20</cp:revision>
  <cp:lastPrinted>2026-03-23T22:05:00Z</cp:lastPrinted>
  <dcterms:created xsi:type="dcterms:W3CDTF">2026-03-23T04:24:00Z</dcterms:created>
  <dcterms:modified xsi:type="dcterms:W3CDTF">2026-03-23T23:05:00Z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0x010100555353B23FE6A94197580DFD3A3C29DF</vt:lpwstr>
  </property>
  <property fmtid="{D5CDD505-2E9C-101B-9397-08002B2CF9AE}" pid="3" name="MediaServiceImageTags">
    <vt:lpwstr/>
  </property>
</Properties>
</file>